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47DC82" w14:textId="7EC61A88" w:rsidR="006911CD" w:rsidRPr="00C33F02" w:rsidRDefault="001D10F0" w:rsidP="00C33F02">
      <w:pPr>
        <w:spacing w:after="0"/>
        <w:jc w:val="center"/>
        <w:rPr>
          <w:rFonts w:ascii="Arial Narrow" w:hAnsi="Arial Narrow"/>
          <w:b/>
          <w:sz w:val="24"/>
          <w:szCs w:val="24"/>
        </w:rPr>
      </w:pPr>
      <w:r w:rsidRPr="00C33F02">
        <w:rPr>
          <w:rFonts w:ascii="Arial Narrow" w:hAnsi="Arial Narrow"/>
          <w:b/>
          <w:sz w:val="24"/>
          <w:szCs w:val="24"/>
        </w:rPr>
        <w:t>PARECER COMISS</w:t>
      </w:r>
      <w:r w:rsidR="006911CD" w:rsidRPr="00C33F02">
        <w:rPr>
          <w:rFonts w:ascii="Arial Narrow" w:hAnsi="Arial Narrow"/>
          <w:b/>
          <w:sz w:val="24"/>
          <w:szCs w:val="24"/>
        </w:rPr>
        <w:t>Õ</w:t>
      </w:r>
      <w:r w:rsidRPr="00C33F02">
        <w:rPr>
          <w:rFonts w:ascii="Arial Narrow" w:hAnsi="Arial Narrow"/>
          <w:b/>
          <w:sz w:val="24"/>
          <w:szCs w:val="24"/>
        </w:rPr>
        <w:t>ES/CMSF Nº 0</w:t>
      </w:r>
      <w:r w:rsidR="000859A7" w:rsidRPr="00C33F02">
        <w:rPr>
          <w:rFonts w:ascii="Arial Narrow" w:hAnsi="Arial Narrow"/>
          <w:b/>
          <w:sz w:val="24"/>
          <w:szCs w:val="24"/>
        </w:rPr>
        <w:t>3</w:t>
      </w:r>
      <w:r w:rsidR="00C33F02" w:rsidRPr="00C33F02">
        <w:rPr>
          <w:rFonts w:ascii="Arial Narrow" w:hAnsi="Arial Narrow"/>
          <w:b/>
          <w:sz w:val="24"/>
          <w:szCs w:val="24"/>
        </w:rPr>
        <w:t>8</w:t>
      </w:r>
      <w:r w:rsidRPr="00C33F02">
        <w:rPr>
          <w:rFonts w:ascii="Arial Narrow" w:hAnsi="Arial Narrow"/>
          <w:b/>
          <w:sz w:val="24"/>
          <w:szCs w:val="24"/>
        </w:rPr>
        <w:t>/202</w:t>
      </w:r>
      <w:r w:rsidR="00540A0C" w:rsidRPr="00C33F02">
        <w:rPr>
          <w:rFonts w:ascii="Arial Narrow" w:hAnsi="Arial Narrow"/>
          <w:b/>
          <w:sz w:val="24"/>
          <w:szCs w:val="24"/>
        </w:rPr>
        <w:t>1</w:t>
      </w:r>
    </w:p>
    <w:p w14:paraId="2ECF97A2" w14:textId="4C2D91C6" w:rsidR="002B397C" w:rsidRPr="00C33F02" w:rsidRDefault="004D0AD5" w:rsidP="00C33F02">
      <w:pPr>
        <w:spacing w:after="0"/>
        <w:jc w:val="center"/>
        <w:rPr>
          <w:rFonts w:ascii="Arial Narrow" w:hAnsi="Arial Narrow"/>
          <w:b/>
          <w:color w:val="FF0000"/>
          <w:sz w:val="24"/>
          <w:szCs w:val="24"/>
        </w:rPr>
      </w:pPr>
      <w:r w:rsidRPr="00C33F02">
        <w:rPr>
          <w:rFonts w:ascii="Arial Narrow" w:hAnsi="Arial Narrow"/>
          <w:b/>
          <w:sz w:val="24"/>
          <w:szCs w:val="24"/>
        </w:rPr>
        <w:t xml:space="preserve">PROJETO DE </w:t>
      </w:r>
      <w:r w:rsidR="00057732" w:rsidRPr="00C33F02">
        <w:rPr>
          <w:rFonts w:ascii="Arial Narrow" w:hAnsi="Arial Narrow"/>
          <w:b/>
          <w:sz w:val="24"/>
          <w:szCs w:val="24"/>
        </w:rPr>
        <w:t>LEI</w:t>
      </w:r>
      <w:r w:rsidRPr="00C33F02">
        <w:rPr>
          <w:rFonts w:ascii="Arial Narrow" w:hAnsi="Arial Narrow"/>
          <w:b/>
          <w:sz w:val="24"/>
          <w:szCs w:val="24"/>
        </w:rPr>
        <w:t xml:space="preserve"> N° </w:t>
      </w:r>
      <w:r w:rsidR="000859A7" w:rsidRPr="00C33F02">
        <w:rPr>
          <w:rFonts w:ascii="Arial Narrow" w:hAnsi="Arial Narrow"/>
          <w:b/>
          <w:sz w:val="24"/>
          <w:szCs w:val="24"/>
        </w:rPr>
        <w:t>0</w:t>
      </w:r>
      <w:r w:rsidR="002F2D70" w:rsidRPr="00C33F02">
        <w:rPr>
          <w:rFonts w:ascii="Arial Narrow" w:hAnsi="Arial Narrow"/>
          <w:b/>
          <w:sz w:val="24"/>
          <w:szCs w:val="24"/>
        </w:rPr>
        <w:t>20</w:t>
      </w:r>
      <w:r w:rsidR="001D10F0" w:rsidRPr="00C33F02">
        <w:rPr>
          <w:rFonts w:ascii="Arial Narrow" w:hAnsi="Arial Narrow"/>
          <w:b/>
          <w:sz w:val="24"/>
          <w:szCs w:val="24"/>
        </w:rPr>
        <w:t>/202</w:t>
      </w:r>
      <w:r w:rsidR="00540A0C" w:rsidRPr="00C33F02">
        <w:rPr>
          <w:rFonts w:ascii="Arial Narrow" w:hAnsi="Arial Narrow"/>
          <w:b/>
          <w:sz w:val="24"/>
          <w:szCs w:val="24"/>
        </w:rPr>
        <w:t>1</w:t>
      </w:r>
    </w:p>
    <w:p w14:paraId="08311F72" w14:textId="77777777" w:rsidR="006911CD" w:rsidRPr="00C33F02" w:rsidRDefault="006911CD" w:rsidP="00C33F02">
      <w:pPr>
        <w:spacing w:after="0"/>
        <w:jc w:val="right"/>
        <w:rPr>
          <w:rFonts w:ascii="Arial Narrow" w:hAnsi="Arial Narrow"/>
          <w:color w:val="FF0000"/>
          <w:sz w:val="24"/>
          <w:szCs w:val="24"/>
        </w:rPr>
      </w:pPr>
    </w:p>
    <w:p w14:paraId="6CF8E1C3" w14:textId="19924E6D" w:rsidR="002B397C" w:rsidRPr="00C33F02" w:rsidRDefault="006D3B64" w:rsidP="00C33F02">
      <w:pPr>
        <w:spacing w:after="0"/>
        <w:jc w:val="right"/>
        <w:rPr>
          <w:rFonts w:ascii="Arial Narrow" w:hAnsi="Arial Narrow"/>
          <w:sz w:val="24"/>
          <w:szCs w:val="24"/>
        </w:rPr>
      </w:pPr>
      <w:r w:rsidRPr="00C33F02">
        <w:rPr>
          <w:rFonts w:ascii="Arial Narrow" w:hAnsi="Arial Narrow"/>
          <w:sz w:val="24"/>
          <w:szCs w:val="24"/>
        </w:rPr>
        <w:t>São Francis</w:t>
      </w:r>
      <w:r w:rsidR="001D10F0" w:rsidRPr="00C33F02">
        <w:rPr>
          <w:rFonts w:ascii="Arial Narrow" w:hAnsi="Arial Narrow"/>
          <w:sz w:val="24"/>
          <w:szCs w:val="24"/>
        </w:rPr>
        <w:t xml:space="preserve">co do Brejão, </w:t>
      </w:r>
      <w:r w:rsidR="002F2D70" w:rsidRPr="00C33F02">
        <w:rPr>
          <w:rFonts w:ascii="Arial Narrow" w:hAnsi="Arial Narrow"/>
          <w:sz w:val="24"/>
          <w:szCs w:val="24"/>
        </w:rPr>
        <w:t>01</w:t>
      </w:r>
      <w:r w:rsidR="001D10F0" w:rsidRPr="00C33F02">
        <w:rPr>
          <w:rFonts w:ascii="Arial Narrow" w:hAnsi="Arial Narrow"/>
          <w:sz w:val="24"/>
          <w:szCs w:val="24"/>
        </w:rPr>
        <w:t xml:space="preserve"> de</w:t>
      </w:r>
      <w:r w:rsidR="00540A0C" w:rsidRPr="00C33F02">
        <w:rPr>
          <w:rFonts w:ascii="Arial Narrow" w:hAnsi="Arial Narrow"/>
          <w:sz w:val="24"/>
          <w:szCs w:val="24"/>
        </w:rPr>
        <w:t xml:space="preserve"> </w:t>
      </w:r>
      <w:r w:rsidR="002F2D70" w:rsidRPr="00C33F02">
        <w:rPr>
          <w:rFonts w:ascii="Arial Narrow" w:hAnsi="Arial Narrow"/>
          <w:sz w:val="24"/>
          <w:szCs w:val="24"/>
        </w:rPr>
        <w:t>Dezembro</w:t>
      </w:r>
      <w:r w:rsidR="00057732" w:rsidRPr="00C33F02">
        <w:rPr>
          <w:rFonts w:ascii="Arial Narrow" w:hAnsi="Arial Narrow"/>
          <w:sz w:val="24"/>
          <w:szCs w:val="24"/>
        </w:rPr>
        <w:t xml:space="preserve"> </w:t>
      </w:r>
      <w:r w:rsidR="001D10F0" w:rsidRPr="00C33F02">
        <w:rPr>
          <w:rFonts w:ascii="Arial Narrow" w:hAnsi="Arial Narrow"/>
          <w:sz w:val="24"/>
          <w:szCs w:val="24"/>
        </w:rPr>
        <w:t>de 202</w:t>
      </w:r>
      <w:r w:rsidR="00C33F02" w:rsidRPr="00C33F02">
        <w:rPr>
          <w:rFonts w:ascii="Arial Narrow" w:hAnsi="Arial Narrow"/>
          <w:sz w:val="24"/>
          <w:szCs w:val="24"/>
        </w:rPr>
        <w:t>1.</w:t>
      </w:r>
    </w:p>
    <w:p w14:paraId="22F9F3B9" w14:textId="77777777" w:rsidR="002B397C" w:rsidRPr="00C33F02" w:rsidRDefault="002B397C" w:rsidP="00C33F02">
      <w:pPr>
        <w:spacing w:after="0"/>
        <w:jc w:val="both"/>
        <w:rPr>
          <w:rFonts w:ascii="Arial Narrow" w:hAnsi="Arial Narrow"/>
          <w:b/>
          <w:sz w:val="24"/>
          <w:szCs w:val="24"/>
        </w:rPr>
      </w:pPr>
    </w:p>
    <w:p w14:paraId="7418BDEA" w14:textId="2AC0EDB3" w:rsidR="003F25AC" w:rsidRPr="00C33F02" w:rsidRDefault="003F25AC" w:rsidP="00C33F02">
      <w:pPr>
        <w:tabs>
          <w:tab w:val="left" w:pos="142"/>
        </w:tabs>
        <w:spacing w:after="0"/>
        <w:rPr>
          <w:rFonts w:ascii="Arial Narrow" w:hAnsi="Arial Narrow"/>
          <w:b/>
          <w:bCs/>
          <w:sz w:val="24"/>
          <w:szCs w:val="24"/>
        </w:rPr>
      </w:pPr>
      <w:r w:rsidRPr="00C33F02">
        <w:rPr>
          <w:rFonts w:ascii="Arial Narrow" w:hAnsi="Arial Narrow"/>
          <w:b/>
          <w:bCs/>
          <w:sz w:val="24"/>
          <w:szCs w:val="24"/>
        </w:rPr>
        <w:t xml:space="preserve">AUTOR: </w:t>
      </w:r>
      <w:r w:rsidR="002F2D70" w:rsidRPr="00C33F02">
        <w:rPr>
          <w:rFonts w:ascii="Arial Narrow" w:hAnsi="Arial Narrow"/>
          <w:b/>
          <w:bCs/>
          <w:sz w:val="24"/>
          <w:szCs w:val="24"/>
        </w:rPr>
        <w:t>Poder Executivo</w:t>
      </w:r>
    </w:p>
    <w:p w14:paraId="456B07E6" w14:textId="753C5F89" w:rsidR="002B397C" w:rsidRPr="00C33F02" w:rsidRDefault="00E63C45" w:rsidP="00C33F02">
      <w:pPr>
        <w:tabs>
          <w:tab w:val="left" w:pos="142"/>
        </w:tabs>
        <w:spacing w:after="0"/>
        <w:jc w:val="both"/>
        <w:rPr>
          <w:rFonts w:ascii="Arial Narrow" w:hAnsi="Arial Narrow"/>
          <w:b/>
          <w:sz w:val="24"/>
          <w:szCs w:val="24"/>
        </w:rPr>
      </w:pPr>
      <w:r w:rsidRPr="00C33F02">
        <w:rPr>
          <w:rFonts w:ascii="Arial Narrow" w:hAnsi="Arial Narrow"/>
          <w:b/>
          <w:bCs/>
          <w:sz w:val="24"/>
          <w:szCs w:val="24"/>
        </w:rPr>
        <w:t>ASSUNTO</w:t>
      </w:r>
      <w:r w:rsidR="003F25AC" w:rsidRPr="00C33F02">
        <w:rPr>
          <w:rFonts w:ascii="Arial Narrow" w:hAnsi="Arial Narrow"/>
          <w:b/>
          <w:bCs/>
          <w:sz w:val="24"/>
          <w:szCs w:val="24"/>
        </w:rPr>
        <w:t xml:space="preserve">: </w:t>
      </w:r>
      <w:r w:rsidR="002F2D70" w:rsidRPr="00C33F02">
        <w:rPr>
          <w:rFonts w:ascii="Arial Narrow" w:hAnsi="Arial Narrow"/>
          <w:b/>
          <w:sz w:val="24"/>
          <w:szCs w:val="24"/>
        </w:rPr>
        <w:t>Projeto de Lei que dispõe sobre a concessão do abono-FUNDEB aos profissionais da educação básica da rede pública municipal de ensino em efetivo exercício</w:t>
      </w:r>
      <w:r w:rsidR="000859A7" w:rsidRPr="00C33F02">
        <w:rPr>
          <w:rFonts w:ascii="Arial Narrow" w:hAnsi="Arial Narrow"/>
          <w:b/>
          <w:sz w:val="24"/>
          <w:szCs w:val="24"/>
        </w:rPr>
        <w:t xml:space="preserve"> e dá outras providências.</w:t>
      </w:r>
    </w:p>
    <w:p w14:paraId="4DEB7AE1" w14:textId="77777777" w:rsidR="00C33F02" w:rsidRPr="00C33F02" w:rsidRDefault="00C33F02" w:rsidP="00C33F02">
      <w:pPr>
        <w:tabs>
          <w:tab w:val="left" w:pos="142"/>
        </w:tabs>
        <w:spacing w:after="0"/>
        <w:jc w:val="both"/>
        <w:rPr>
          <w:rFonts w:ascii="Arial Narrow" w:hAnsi="Arial Narrow"/>
          <w:b/>
          <w:bCs/>
          <w:sz w:val="24"/>
          <w:szCs w:val="24"/>
        </w:rPr>
      </w:pPr>
    </w:p>
    <w:p w14:paraId="361AEB88" w14:textId="012EEC88" w:rsidR="002B397C" w:rsidRDefault="002B397C" w:rsidP="00C33F02">
      <w:pPr>
        <w:spacing w:after="0"/>
        <w:jc w:val="center"/>
        <w:rPr>
          <w:rFonts w:ascii="Arial Narrow" w:hAnsi="Arial Narrow"/>
          <w:b/>
          <w:sz w:val="24"/>
          <w:szCs w:val="24"/>
        </w:rPr>
      </w:pPr>
      <w:r w:rsidRPr="00C33F02">
        <w:rPr>
          <w:rFonts w:ascii="Arial Narrow" w:hAnsi="Arial Narrow"/>
          <w:b/>
          <w:sz w:val="24"/>
          <w:szCs w:val="24"/>
        </w:rPr>
        <w:t>SÍNTESE DO PROJETO</w:t>
      </w:r>
    </w:p>
    <w:p w14:paraId="5DD5E527" w14:textId="77777777" w:rsidR="00C33F02" w:rsidRPr="00C33F02" w:rsidRDefault="00C33F02" w:rsidP="00C33F02">
      <w:pPr>
        <w:spacing w:after="0"/>
        <w:jc w:val="center"/>
        <w:rPr>
          <w:rFonts w:ascii="Arial Narrow" w:hAnsi="Arial Narrow"/>
          <w:b/>
          <w:sz w:val="24"/>
          <w:szCs w:val="24"/>
        </w:rPr>
      </w:pPr>
    </w:p>
    <w:p w14:paraId="0CDB261E" w14:textId="15B50C21" w:rsidR="00057732" w:rsidRPr="00C33F02" w:rsidRDefault="00057732" w:rsidP="00C33F02">
      <w:pPr>
        <w:spacing w:after="0"/>
        <w:ind w:firstLine="2268"/>
        <w:jc w:val="both"/>
        <w:rPr>
          <w:rFonts w:ascii="Arial Narrow" w:hAnsi="Arial Narrow"/>
          <w:bCs/>
          <w:i/>
          <w:sz w:val="24"/>
          <w:szCs w:val="24"/>
        </w:rPr>
      </w:pPr>
      <w:r w:rsidRPr="00C33F02">
        <w:rPr>
          <w:rFonts w:ascii="Arial Narrow" w:hAnsi="Arial Narrow"/>
          <w:sz w:val="24"/>
          <w:szCs w:val="24"/>
        </w:rPr>
        <w:t>De autoria d</w:t>
      </w:r>
      <w:r w:rsidR="00F67B24" w:rsidRPr="00C33F02">
        <w:rPr>
          <w:rFonts w:ascii="Arial Narrow" w:hAnsi="Arial Narrow"/>
          <w:sz w:val="24"/>
          <w:szCs w:val="24"/>
        </w:rPr>
        <w:t>o</w:t>
      </w:r>
      <w:r w:rsidRPr="00C33F02">
        <w:rPr>
          <w:rFonts w:ascii="Arial Narrow" w:hAnsi="Arial Narrow"/>
          <w:sz w:val="24"/>
          <w:szCs w:val="24"/>
        </w:rPr>
        <w:t xml:space="preserve"> </w:t>
      </w:r>
      <w:r w:rsidR="00420A31" w:rsidRPr="00C33F02">
        <w:rPr>
          <w:rFonts w:ascii="Arial Narrow" w:hAnsi="Arial Narrow"/>
          <w:sz w:val="24"/>
          <w:szCs w:val="24"/>
        </w:rPr>
        <w:t>Poder Executivo Municipal</w:t>
      </w:r>
      <w:r w:rsidRPr="00C33F02">
        <w:rPr>
          <w:rFonts w:ascii="Arial Narrow" w:hAnsi="Arial Narrow"/>
          <w:sz w:val="24"/>
          <w:szCs w:val="24"/>
        </w:rPr>
        <w:t xml:space="preserve">, o presente </w:t>
      </w:r>
      <w:r w:rsidR="00F67B24" w:rsidRPr="00C33F02">
        <w:rPr>
          <w:rFonts w:ascii="Arial Narrow" w:hAnsi="Arial Narrow"/>
          <w:sz w:val="24"/>
          <w:szCs w:val="24"/>
        </w:rPr>
        <w:t>P</w:t>
      </w:r>
      <w:r w:rsidRPr="00C33F02">
        <w:rPr>
          <w:rFonts w:ascii="Arial Narrow" w:hAnsi="Arial Narrow"/>
          <w:sz w:val="24"/>
          <w:szCs w:val="24"/>
        </w:rPr>
        <w:t>rojeto de Lei nº 0</w:t>
      </w:r>
      <w:r w:rsidR="00420A31" w:rsidRPr="00C33F02">
        <w:rPr>
          <w:rFonts w:ascii="Arial Narrow" w:hAnsi="Arial Narrow"/>
          <w:sz w:val="24"/>
          <w:szCs w:val="24"/>
        </w:rPr>
        <w:t>20</w:t>
      </w:r>
      <w:r w:rsidRPr="00C33F02">
        <w:rPr>
          <w:rFonts w:ascii="Arial Narrow" w:hAnsi="Arial Narrow"/>
          <w:sz w:val="24"/>
          <w:szCs w:val="24"/>
        </w:rPr>
        <w:t xml:space="preserve">/2021, </w:t>
      </w:r>
      <w:r w:rsidR="00420A31" w:rsidRPr="00C33F02">
        <w:rPr>
          <w:rFonts w:ascii="Arial Narrow" w:hAnsi="Arial Narrow"/>
          <w:b/>
          <w:sz w:val="24"/>
          <w:szCs w:val="24"/>
        </w:rPr>
        <w:t xml:space="preserve">dispõe sobre a concessão do Abono-FUNDEB aos profissionais da educação básica da rede pública municipal de ensino em efetivo exercício, em caráter excepcional, no exercício financeiro de 2021. </w:t>
      </w:r>
    </w:p>
    <w:p w14:paraId="41CA863D" w14:textId="7DFDAB09" w:rsidR="002B397C" w:rsidRDefault="00057732" w:rsidP="00C33F02">
      <w:pPr>
        <w:spacing w:after="0"/>
        <w:ind w:firstLine="2268"/>
        <w:jc w:val="both"/>
        <w:rPr>
          <w:rFonts w:ascii="Arial Narrow" w:hAnsi="Arial Narrow"/>
          <w:sz w:val="24"/>
          <w:szCs w:val="24"/>
        </w:rPr>
      </w:pPr>
      <w:r w:rsidRPr="00C33F02">
        <w:rPr>
          <w:rFonts w:ascii="Arial Narrow" w:hAnsi="Arial Narrow"/>
          <w:bCs/>
          <w:sz w:val="24"/>
          <w:szCs w:val="24"/>
        </w:rPr>
        <w:t xml:space="preserve">Neste sentido, </w:t>
      </w:r>
      <w:r w:rsidR="00F67B24" w:rsidRPr="00C33F02">
        <w:rPr>
          <w:rFonts w:ascii="Arial Narrow" w:hAnsi="Arial Narrow"/>
          <w:bCs/>
          <w:sz w:val="24"/>
          <w:szCs w:val="24"/>
        </w:rPr>
        <w:t>a</w:t>
      </w:r>
      <w:r w:rsidR="00420A31" w:rsidRPr="00C33F02">
        <w:rPr>
          <w:rFonts w:ascii="Arial Narrow" w:hAnsi="Arial Narrow"/>
          <w:bCs/>
          <w:sz w:val="24"/>
          <w:szCs w:val="24"/>
        </w:rPr>
        <w:t>s</w:t>
      </w:r>
      <w:r w:rsidRPr="00C33F02">
        <w:rPr>
          <w:rFonts w:ascii="Arial Narrow" w:hAnsi="Arial Narrow"/>
          <w:bCs/>
          <w:sz w:val="24"/>
          <w:szCs w:val="24"/>
        </w:rPr>
        <w:t xml:space="preserve"> comiss</w:t>
      </w:r>
      <w:r w:rsidR="00420A31" w:rsidRPr="00C33F02">
        <w:rPr>
          <w:rFonts w:ascii="Arial Narrow" w:hAnsi="Arial Narrow"/>
          <w:bCs/>
          <w:sz w:val="24"/>
          <w:szCs w:val="24"/>
        </w:rPr>
        <w:t xml:space="preserve">ões de: Justiça e Redação; Educação, Saúde e Assistência Social; Finanças e Orçamento, de forma conjunta, </w:t>
      </w:r>
      <w:r w:rsidRPr="00C33F02">
        <w:rPr>
          <w:rFonts w:ascii="Arial Narrow" w:hAnsi="Arial Narrow"/>
          <w:bCs/>
          <w:sz w:val="24"/>
          <w:szCs w:val="24"/>
        </w:rPr>
        <w:t>apresenta</w:t>
      </w:r>
      <w:r w:rsidR="00420A31" w:rsidRPr="00C33F02">
        <w:rPr>
          <w:rFonts w:ascii="Arial Narrow" w:hAnsi="Arial Narrow"/>
          <w:bCs/>
          <w:sz w:val="24"/>
          <w:szCs w:val="24"/>
        </w:rPr>
        <w:t>m</w:t>
      </w:r>
      <w:r w:rsidRPr="00C33F02">
        <w:rPr>
          <w:rFonts w:ascii="Arial Narrow" w:hAnsi="Arial Narrow"/>
          <w:bCs/>
          <w:sz w:val="24"/>
          <w:szCs w:val="24"/>
        </w:rPr>
        <w:t xml:space="preserve"> o presente parecer em an</w:t>
      </w:r>
      <w:r w:rsidR="00F67B24" w:rsidRPr="00C33F02">
        <w:rPr>
          <w:rFonts w:ascii="Arial Narrow" w:hAnsi="Arial Narrow"/>
          <w:bCs/>
          <w:sz w:val="24"/>
          <w:szCs w:val="24"/>
        </w:rPr>
        <w:t>á</w:t>
      </w:r>
      <w:r w:rsidRPr="00C33F02">
        <w:rPr>
          <w:rFonts w:ascii="Arial Narrow" w:hAnsi="Arial Narrow"/>
          <w:bCs/>
          <w:sz w:val="24"/>
          <w:szCs w:val="24"/>
        </w:rPr>
        <w:t>lise da constitucionalidade e demais requisitos do referido projeto de lei</w:t>
      </w:r>
      <w:r w:rsidR="007F111E" w:rsidRPr="00C33F02">
        <w:rPr>
          <w:rFonts w:ascii="Arial Narrow" w:hAnsi="Arial Narrow"/>
          <w:bCs/>
          <w:i/>
          <w:sz w:val="24"/>
          <w:szCs w:val="24"/>
        </w:rPr>
        <w:t>.</w:t>
      </w:r>
      <w:r w:rsidR="002B397C" w:rsidRPr="00C33F02">
        <w:rPr>
          <w:rFonts w:ascii="Arial Narrow" w:hAnsi="Arial Narrow"/>
          <w:sz w:val="24"/>
          <w:szCs w:val="24"/>
        </w:rPr>
        <w:t xml:space="preserve"> </w:t>
      </w:r>
    </w:p>
    <w:p w14:paraId="71C4EAB9" w14:textId="77777777" w:rsidR="00C33F02" w:rsidRPr="00C33F02" w:rsidRDefault="00C33F02" w:rsidP="00C33F02">
      <w:pPr>
        <w:spacing w:after="0"/>
        <w:ind w:firstLine="2268"/>
        <w:jc w:val="both"/>
        <w:rPr>
          <w:rFonts w:ascii="Arial Narrow" w:hAnsi="Arial Narrow"/>
          <w:sz w:val="24"/>
          <w:szCs w:val="24"/>
        </w:rPr>
      </w:pPr>
    </w:p>
    <w:p w14:paraId="5E58BA88" w14:textId="5FD5E1BB" w:rsidR="002B397C" w:rsidRDefault="002B397C" w:rsidP="00C33F02">
      <w:pPr>
        <w:spacing w:after="0"/>
        <w:jc w:val="center"/>
        <w:rPr>
          <w:rFonts w:ascii="Arial Narrow" w:hAnsi="Arial Narrow"/>
          <w:b/>
          <w:sz w:val="24"/>
          <w:szCs w:val="24"/>
        </w:rPr>
      </w:pPr>
      <w:r w:rsidRPr="00C33F02">
        <w:rPr>
          <w:rFonts w:ascii="Arial Narrow" w:hAnsi="Arial Narrow"/>
          <w:b/>
          <w:sz w:val="24"/>
          <w:szCs w:val="24"/>
        </w:rPr>
        <w:t>RELATÓRIO</w:t>
      </w:r>
    </w:p>
    <w:p w14:paraId="2A6DA814" w14:textId="77777777" w:rsidR="00C33F02" w:rsidRPr="00C33F02" w:rsidRDefault="00C33F02" w:rsidP="00C33F02">
      <w:pPr>
        <w:spacing w:after="0"/>
        <w:jc w:val="center"/>
        <w:rPr>
          <w:rFonts w:ascii="Arial Narrow" w:hAnsi="Arial Narrow"/>
          <w:b/>
          <w:sz w:val="24"/>
          <w:szCs w:val="24"/>
        </w:rPr>
      </w:pPr>
    </w:p>
    <w:p w14:paraId="3515E4C8" w14:textId="77777777" w:rsidR="00420A31" w:rsidRPr="00C33F02" w:rsidRDefault="00420A31" w:rsidP="00C33F02">
      <w:pPr>
        <w:spacing w:after="0"/>
        <w:ind w:firstLine="2268"/>
        <w:jc w:val="both"/>
        <w:rPr>
          <w:rFonts w:ascii="Arial Narrow" w:hAnsi="Arial Narrow"/>
          <w:sz w:val="24"/>
          <w:szCs w:val="24"/>
        </w:rPr>
      </w:pPr>
      <w:r w:rsidRPr="00C33F02">
        <w:rPr>
          <w:rFonts w:ascii="Arial Narrow" w:hAnsi="Arial Narrow"/>
          <w:sz w:val="24"/>
          <w:szCs w:val="24"/>
        </w:rPr>
        <w:t xml:space="preserve">Quanto a LEGALIDADE E FORMALIDADES o Projeto de Lei nº 020/2021 está revestido de suas formalidades legais, não tendo vícios quanto aos aspectos formais. </w:t>
      </w:r>
    </w:p>
    <w:p w14:paraId="0771168E" w14:textId="0388D4A8" w:rsidR="00D65E0F" w:rsidRPr="00C33F02" w:rsidRDefault="00420A31" w:rsidP="00C33F02">
      <w:pPr>
        <w:spacing w:after="0"/>
        <w:ind w:firstLine="2268"/>
        <w:jc w:val="both"/>
        <w:rPr>
          <w:rFonts w:ascii="Arial Narrow" w:hAnsi="Arial Narrow"/>
          <w:sz w:val="24"/>
          <w:szCs w:val="24"/>
        </w:rPr>
      </w:pPr>
      <w:r w:rsidRPr="00C33F02">
        <w:rPr>
          <w:rFonts w:ascii="Arial Narrow" w:hAnsi="Arial Narrow"/>
          <w:sz w:val="24"/>
          <w:szCs w:val="24"/>
        </w:rPr>
        <w:t>A LOMSFB, em seu</w:t>
      </w:r>
      <w:r w:rsidR="00D65E0F" w:rsidRPr="00C33F02">
        <w:rPr>
          <w:rFonts w:ascii="Arial Narrow" w:hAnsi="Arial Narrow"/>
          <w:sz w:val="24"/>
          <w:szCs w:val="24"/>
        </w:rPr>
        <w:t>s</w:t>
      </w:r>
      <w:r w:rsidRPr="00C33F02">
        <w:rPr>
          <w:rFonts w:ascii="Arial Narrow" w:hAnsi="Arial Narrow"/>
          <w:sz w:val="24"/>
          <w:szCs w:val="24"/>
        </w:rPr>
        <w:t xml:space="preserve"> </w:t>
      </w:r>
      <w:proofErr w:type="spellStart"/>
      <w:r w:rsidRPr="00C33F02">
        <w:rPr>
          <w:rFonts w:ascii="Arial Narrow" w:hAnsi="Arial Narrow"/>
          <w:sz w:val="24"/>
          <w:szCs w:val="24"/>
        </w:rPr>
        <w:t>art</w:t>
      </w:r>
      <w:r w:rsidR="00D65E0F" w:rsidRPr="00C33F02">
        <w:rPr>
          <w:rFonts w:ascii="Arial Narrow" w:hAnsi="Arial Narrow"/>
          <w:sz w:val="24"/>
          <w:szCs w:val="24"/>
        </w:rPr>
        <w:t>’s</w:t>
      </w:r>
      <w:proofErr w:type="spellEnd"/>
      <w:r w:rsidRPr="00C33F02">
        <w:rPr>
          <w:rFonts w:ascii="Arial Narrow" w:hAnsi="Arial Narrow"/>
          <w:sz w:val="24"/>
          <w:szCs w:val="24"/>
        </w:rPr>
        <w:t>.</w:t>
      </w:r>
      <w:r w:rsidR="00D65E0F" w:rsidRPr="00C33F02">
        <w:rPr>
          <w:rFonts w:ascii="Arial Narrow" w:hAnsi="Arial Narrow"/>
          <w:sz w:val="24"/>
          <w:szCs w:val="24"/>
        </w:rPr>
        <w:t xml:space="preserve"> 8º e 9º, assim se manifesta quanto a competências privativas e suplementares da municipalidade, vejamos: </w:t>
      </w:r>
    </w:p>
    <w:p w14:paraId="3EA963E5" w14:textId="77777777" w:rsidR="00D65E0F" w:rsidRPr="00C33F02" w:rsidRDefault="00D65E0F" w:rsidP="00C33F02">
      <w:pPr>
        <w:spacing w:after="0"/>
        <w:ind w:firstLine="2268"/>
        <w:jc w:val="both"/>
        <w:rPr>
          <w:rFonts w:ascii="Arial Narrow" w:hAnsi="Arial Narrow"/>
          <w:sz w:val="24"/>
          <w:szCs w:val="24"/>
        </w:rPr>
      </w:pPr>
    </w:p>
    <w:p w14:paraId="2FADD241" w14:textId="5ABA8B1A" w:rsidR="00D65E0F" w:rsidRPr="00C33F02" w:rsidRDefault="00D65E0F" w:rsidP="00C33F02">
      <w:pPr>
        <w:spacing w:after="0"/>
        <w:ind w:left="2124"/>
        <w:jc w:val="both"/>
        <w:rPr>
          <w:rFonts w:ascii="Arial Narrow" w:hAnsi="Arial Narrow"/>
          <w:b/>
          <w:sz w:val="24"/>
          <w:szCs w:val="24"/>
        </w:rPr>
      </w:pPr>
      <w:proofErr w:type="gramStart"/>
      <w:r w:rsidRPr="00C33F02">
        <w:rPr>
          <w:rFonts w:ascii="Arial Narrow" w:hAnsi="Arial Narrow"/>
          <w:b/>
          <w:sz w:val="24"/>
          <w:szCs w:val="24"/>
        </w:rPr>
        <w:t>Artigo 8º)</w:t>
      </w:r>
      <w:proofErr w:type="gramEnd"/>
      <w:r w:rsidRPr="00C33F02">
        <w:rPr>
          <w:rFonts w:ascii="Arial Narrow" w:hAnsi="Arial Narrow"/>
          <w:b/>
          <w:sz w:val="24"/>
          <w:szCs w:val="24"/>
        </w:rPr>
        <w:t xml:space="preserve"> - Compete ao Município, privativamente, legislar sobre assuntos de interesse local.</w:t>
      </w:r>
    </w:p>
    <w:p w14:paraId="036A0C3B" w14:textId="41774135" w:rsidR="00D65E0F" w:rsidRPr="00C33F02" w:rsidRDefault="00D65E0F" w:rsidP="00C33F02">
      <w:pPr>
        <w:spacing w:after="0"/>
        <w:ind w:left="2124"/>
        <w:jc w:val="both"/>
        <w:rPr>
          <w:rFonts w:ascii="Arial Narrow" w:hAnsi="Arial Narrow"/>
          <w:sz w:val="24"/>
          <w:szCs w:val="24"/>
        </w:rPr>
      </w:pPr>
      <w:proofErr w:type="gramStart"/>
      <w:r w:rsidRPr="00C33F02">
        <w:rPr>
          <w:rFonts w:ascii="Arial Narrow" w:hAnsi="Arial Narrow"/>
          <w:b/>
          <w:sz w:val="24"/>
          <w:szCs w:val="24"/>
        </w:rPr>
        <w:t>Artigo 9º)</w:t>
      </w:r>
      <w:proofErr w:type="gramEnd"/>
      <w:r w:rsidRPr="00C33F02">
        <w:rPr>
          <w:rFonts w:ascii="Arial Narrow" w:hAnsi="Arial Narrow"/>
          <w:b/>
          <w:sz w:val="24"/>
          <w:szCs w:val="24"/>
        </w:rPr>
        <w:t xml:space="preserve"> - Compete ao Município no que couber, legislar suplementarmente à legislação federal e estadual.</w:t>
      </w:r>
      <w:r w:rsidRPr="00C33F02">
        <w:rPr>
          <w:rFonts w:ascii="Arial Narrow" w:hAnsi="Arial Narrow"/>
          <w:sz w:val="24"/>
          <w:szCs w:val="24"/>
        </w:rPr>
        <w:cr/>
      </w:r>
    </w:p>
    <w:p w14:paraId="170D6327" w14:textId="2FC02992" w:rsidR="00D65E0F" w:rsidRPr="00C33F02" w:rsidRDefault="00D65E0F" w:rsidP="00C33F02">
      <w:pPr>
        <w:spacing w:after="0"/>
        <w:ind w:firstLine="2268"/>
        <w:jc w:val="both"/>
        <w:rPr>
          <w:rFonts w:ascii="Arial Narrow" w:hAnsi="Arial Narrow"/>
          <w:sz w:val="24"/>
          <w:szCs w:val="24"/>
        </w:rPr>
      </w:pPr>
      <w:r w:rsidRPr="00C33F02">
        <w:rPr>
          <w:rFonts w:ascii="Arial Narrow" w:hAnsi="Arial Narrow"/>
          <w:sz w:val="24"/>
          <w:szCs w:val="24"/>
        </w:rPr>
        <w:t>No caso em tela, claramente trata-se de caso de legislação suplementar ao texto da legislação Federal de regência</w:t>
      </w:r>
      <w:r w:rsidR="006653F3" w:rsidRPr="00C33F02">
        <w:rPr>
          <w:rFonts w:ascii="Arial Narrow" w:hAnsi="Arial Narrow"/>
          <w:sz w:val="24"/>
          <w:szCs w:val="24"/>
        </w:rPr>
        <w:t>, estando assim, o PL nº 020/2021, de acordo com a legislação vigente</w:t>
      </w:r>
      <w:r w:rsidRPr="00C33F02">
        <w:rPr>
          <w:rFonts w:ascii="Arial Narrow" w:hAnsi="Arial Narrow"/>
          <w:sz w:val="24"/>
          <w:szCs w:val="24"/>
        </w:rPr>
        <w:t>.</w:t>
      </w:r>
    </w:p>
    <w:p w14:paraId="147B2A08" w14:textId="1CD7722F" w:rsidR="00414984" w:rsidRPr="00C33F02" w:rsidRDefault="00414984" w:rsidP="00C33F02">
      <w:pPr>
        <w:spacing w:after="0"/>
        <w:ind w:firstLine="2268"/>
        <w:jc w:val="both"/>
        <w:rPr>
          <w:rFonts w:ascii="Arial Narrow" w:hAnsi="Arial Narrow"/>
          <w:sz w:val="24"/>
          <w:szCs w:val="24"/>
        </w:rPr>
      </w:pPr>
      <w:r w:rsidRPr="00C33F02">
        <w:rPr>
          <w:rFonts w:ascii="Arial Narrow" w:hAnsi="Arial Narrow"/>
          <w:sz w:val="24"/>
          <w:szCs w:val="24"/>
        </w:rPr>
        <w:t>Com relação ao pagamento do abono, em si, a Lei Federal nº 14113/2020, que Regulamenta o Fundo de Manutenção e Desenvolvimento da Educação Básica e de Valorização dos Profissionais da Educação (</w:t>
      </w:r>
      <w:proofErr w:type="spellStart"/>
      <w:r w:rsidRPr="00C33F02">
        <w:rPr>
          <w:rFonts w:ascii="Arial Narrow" w:hAnsi="Arial Narrow"/>
          <w:sz w:val="24"/>
          <w:szCs w:val="24"/>
        </w:rPr>
        <w:t>Fundeb</w:t>
      </w:r>
      <w:proofErr w:type="spellEnd"/>
      <w:r w:rsidRPr="00C33F02">
        <w:rPr>
          <w:rFonts w:ascii="Arial Narrow" w:hAnsi="Arial Narrow"/>
          <w:sz w:val="24"/>
          <w:szCs w:val="24"/>
        </w:rPr>
        <w:t>), de que trata o art. 212-A da Constituição Federal; revoga dispositivos da Lei nº 11.494, de 20 de junho de 2007; e dá outras providências, assim dispõe:</w:t>
      </w:r>
    </w:p>
    <w:p w14:paraId="55C1493F" w14:textId="662EFEA6" w:rsidR="00F508DB" w:rsidRPr="00C33F02" w:rsidRDefault="00F508DB" w:rsidP="00C33F02">
      <w:pPr>
        <w:spacing w:after="0"/>
        <w:ind w:left="2124"/>
        <w:jc w:val="both"/>
        <w:rPr>
          <w:rFonts w:ascii="Arial Narrow" w:hAnsi="Arial Narrow"/>
          <w:sz w:val="24"/>
          <w:szCs w:val="24"/>
        </w:rPr>
      </w:pPr>
      <w:r w:rsidRPr="00C33F02">
        <w:rPr>
          <w:rFonts w:ascii="Arial Narrow" w:hAnsi="Arial Narrow"/>
          <w:b/>
          <w:sz w:val="24"/>
          <w:szCs w:val="24"/>
        </w:rPr>
        <w:lastRenderedPageBreak/>
        <w:t>Art. 26</w:t>
      </w:r>
      <w:r w:rsidRPr="00C33F02">
        <w:rPr>
          <w:rFonts w:ascii="Arial Narrow" w:hAnsi="Arial Narrow"/>
          <w:sz w:val="24"/>
          <w:szCs w:val="24"/>
        </w:rPr>
        <w:t>. Excluídos os recursos de que trata o inciso III do caput do art. 5º desta Lei, proporção não inferior a 70% (setenta por cento) dos recursos anuais totais dos Fundos referidos no art. 1º desta Lei será destinada ao pagamento, em cada rede de ensino, da remuneração dos profissionais da educação básica em efetivo exercício.</w:t>
      </w:r>
    </w:p>
    <w:p w14:paraId="4420937D" w14:textId="0091D453" w:rsidR="00F508DB" w:rsidRPr="00C33F02" w:rsidRDefault="00F508DB" w:rsidP="00C33F02">
      <w:pPr>
        <w:spacing w:after="0"/>
        <w:ind w:left="2124"/>
        <w:jc w:val="both"/>
        <w:rPr>
          <w:rFonts w:ascii="Arial Narrow" w:hAnsi="Arial Narrow"/>
          <w:sz w:val="24"/>
          <w:szCs w:val="24"/>
        </w:rPr>
      </w:pPr>
      <w:r w:rsidRPr="00C33F02">
        <w:rPr>
          <w:rFonts w:ascii="Arial Narrow" w:hAnsi="Arial Narrow"/>
          <w:b/>
          <w:sz w:val="24"/>
          <w:szCs w:val="24"/>
        </w:rPr>
        <w:t>Parágrafo único</w:t>
      </w:r>
      <w:r w:rsidRPr="00C33F02">
        <w:rPr>
          <w:rFonts w:ascii="Arial Narrow" w:hAnsi="Arial Narrow"/>
          <w:sz w:val="24"/>
          <w:szCs w:val="24"/>
        </w:rPr>
        <w:t>. Para os fins do disposto no caput deste artigo, considera-se:</w:t>
      </w:r>
    </w:p>
    <w:p w14:paraId="59DC968C" w14:textId="77777777" w:rsidR="00F508DB" w:rsidRPr="00C33F02" w:rsidRDefault="00F508DB" w:rsidP="00C33F02">
      <w:pPr>
        <w:spacing w:after="0"/>
        <w:ind w:left="2124"/>
        <w:jc w:val="both"/>
        <w:rPr>
          <w:rFonts w:ascii="Arial Narrow" w:hAnsi="Arial Narrow"/>
          <w:sz w:val="24"/>
          <w:szCs w:val="24"/>
        </w:rPr>
      </w:pPr>
      <w:r w:rsidRPr="00C33F02">
        <w:rPr>
          <w:rFonts w:ascii="Arial Narrow" w:hAnsi="Arial Narrow"/>
          <w:sz w:val="24"/>
          <w:szCs w:val="24"/>
        </w:rPr>
        <w:t>I - remuneração: o total de pagamentos devidos aos profissionais da educação básica em decorrência do efetivo exercício em cargo, emprego ou função, integrantes da estrutura, quadro ou tabela de servidores do Estado, do Distrito Federal ou do Município, conforme o caso, inclusive os encargos sociais incidentes;</w:t>
      </w:r>
    </w:p>
    <w:p w14:paraId="4E60B421" w14:textId="77777777" w:rsidR="00F508DB" w:rsidRPr="00C33F02" w:rsidRDefault="00F508DB" w:rsidP="00C33F02">
      <w:pPr>
        <w:spacing w:after="0"/>
        <w:ind w:left="2124"/>
        <w:jc w:val="both"/>
        <w:rPr>
          <w:rFonts w:ascii="Arial Narrow" w:hAnsi="Arial Narrow"/>
          <w:sz w:val="24"/>
          <w:szCs w:val="24"/>
        </w:rPr>
      </w:pPr>
      <w:r w:rsidRPr="00C33F02">
        <w:rPr>
          <w:rFonts w:ascii="Arial Narrow" w:hAnsi="Arial Narrow"/>
          <w:sz w:val="24"/>
          <w:szCs w:val="24"/>
        </w:rPr>
        <w:t>II - profissionais da educação básica: aqueles definidos nos termos do art. 61 da Lei nº 9.394, de 20 de dezembro de 1996, bem como aqueles profissionais referidos no art. 1º da Lei nº 13.935, de 11 de dezembro de 2019, em efetivo exercício nas redes escolares de educação básica;</w:t>
      </w:r>
    </w:p>
    <w:p w14:paraId="762E4362" w14:textId="52768894" w:rsidR="00F508DB" w:rsidRPr="00C33F02" w:rsidRDefault="00F508DB" w:rsidP="00C33F02">
      <w:pPr>
        <w:spacing w:after="0"/>
        <w:ind w:left="2124"/>
        <w:jc w:val="both"/>
        <w:rPr>
          <w:rFonts w:ascii="Arial Narrow" w:hAnsi="Arial Narrow"/>
          <w:sz w:val="24"/>
          <w:szCs w:val="24"/>
        </w:rPr>
      </w:pPr>
      <w:r w:rsidRPr="00C33F02">
        <w:rPr>
          <w:rFonts w:ascii="Arial Narrow" w:hAnsi="Arial Narrow"/>
          <w:sz w:val="24"/>
          <w:szCs w:val="24"/>
        </w:rPr>
        <w:t>III - efetivo exercício: a atuação efetiva no desempenho das atividades dos profissionais referidos no inciso II deste parágrafo associada à regular vinculação contratual, temporária ou estatutária com o ente governamental que o remunera, não descaracterizada por eventuais afastamentos temporários previstos em lei com ônus para o empregador que não impliquem rompimento da relação jurídica existente.</w:t>
      </w:r>
    </w:p>
    <w:p w14:paraId="54082FE0" w14:textId="77777777" w:rsidR="00414984" w:rsidRPr="00C33F02" w:rsidRDefault="00414984" w:rsidP="00C33F02">
      <w:pPr>
        <w:spacing w:after="0"/>
        <w:ind w:firstLine="2268"/>
        <w:jc w:val="both"/>
        <w:rPr>
          <w:rFonts w:ascii="Arial Narrow" w:hAnsi="Arial Narrow"/>
          <w:sz w:val="24"/>
          <w:szCs w:val="24"/>
        </w:rPr>
      </w:pPr>
    </w:p>
    <w:p w14:paraId="64D9D553" w14:textId="68D97DD1" w:rsidR="00420A31" w:rsidRPr="00C33F02" w:rsidRDefault="00420A31" w:rsidP="00C33F02">
      <w:pPr>
        <w:spacing w:after="0"/>
        <w:ind w:firstLine="2268"/>
        <w:jc w:val="both"/>
        <w:rPr>
          <w:rFonts w:ascii="Arial Narrow" w:hAnsi="Arial Narrow"/>
          <w:sz w:val="24"/>
          <w:szCs w:val="24"/>
        </w:rPr>
      </w:pPr>
      <w:r w:rsidRPr="00C33F02">
        <w:rPr>
          <w:rFonts w:ascii="Arial Narrow" w:hAnsi="Arial Narrow"/>
          <w:sz w:val="24"/>
          <w:szCs w:val="24"/>
        </w:rPr>
        <w:t xml:space="preserve">Esta Comissão, analisando contexto do </w:t>
      </w:r>
      <w:r w:rsidR="00C33F02" w:rsidRPr="00C33F02">
        <w:rPr>
          <w:rFonts w:ascii="Arial Narrow" w:hAnsi="Arial Narrow"/>
          <w:sz w:val="24"/>
          <w:szCs w:val="24"/>
        </w:rPr>
        <w:t>Projeto de Lei n° 020/2021</w:t>
      </w:r>
      <w:r w:rsidRPr="00C33F02">
        <w:rPr>
          <w:rFonts w:ascii="Arial Narrow" w:hAnsi="Arial Narrow"/>
          <w:sz w:val="24"/>
          <w:szCs w:val="24"/>
        </w:rPr>
        <w:t>, entende-se que está de acordo com a legislação vigente</w:t>
      </w:r>
      <w:r w:rsidR="00F508DB" w:rsidRPr="00C33F02">
        <w:rPr>
          <w:rFonts w:ascii="Arial Narrow" w:hAnsi="Arial Narrow"/>
          <w:sz w:val="24"/>
          <w:szCs w:val="24"/>
        </w:rPr>
        <w:t>, não encontrando óbice à sua aprovação</w:t>
      </w:r>
      <w:r w:rsidRPr="00C33F02">
        <w:rPr>
          <w:rFonts w:ascii="Arial Narrow" w:hAnsi="Arial Narrow"/>
          <w:sz w:val="24"/>
          <w:szCs w:val="24"/>
        </w:rPr>
        <w:t>.</w:t>
      </w:r>
    </w:p>
    <w:p w14:paraId="138B46D3" w14:textId="77777777" w:rsidR="00A27E39" w:rsidRPr="00C33F02" w:rsidRDefault="00A27E39" w:rsidP="00C33F02">
      <w:pPr>
        <w:spacing w:after="0"/>
        <w:ind w:firstLine="2268"/>
        <w:jc w:val="both"/>
        <w:rPr>
          <w:rFonts w:ascii="Arial Narrow" w:hAnsi="Arial Narrow"/>
          <w:sz w:val="24"/>
          <w:szCs w:val="24"/>
        </w:rPr>
      </w:pPr>
    </w:p>
    <w:p w14:paraId="0A57CA82" w14:textId="77777777" w:rsidR="002B397C" w:rsidRDefault="002B397C" w:rsidP="00C33F02">
      <w:pPr>
        <w:spacing w:after="0"/>
        <w:jc w:val="center"/>
        <w:rPr>
          <w:rFonts w:ascii="Arial Narrow" w:hAnsi="Arial Narrow"/>
          <w:b/>
          <w:sz w:val="24"/>
          <w:szCs w:val="24"/>
        </w:rPr>
      </w:pPr>
      <w:r w:rsidRPr="00C33F02">
        <w:rPr>
          <w:rFonts w:ascii="Arial Narrow" w:hAnsi="Arial Narrow"/>
          <w:b/>
          <w:sz w:val="24"/>
          <w:szCs w:val="24"/>
        </w:rPr>
        <w:t>CONCLUSÃO</w:t>
      </w:r>
    </w:p>
    <w:p w14:paraId="4BD5DE42" w14:textId="77777777" w:rsidR="00C33F02" w:rsidRPr="00C33F02" w:rsidRDefault="00C33F02" w:rsidP="00C33F02">
      <w:pPr>
        <w:spacing w:after="0"/>
        <w:jc w:val="center"/>
        <w:rPr>
          <w:rFonts w:ascii="Arial Narrow" w:hAnsi="Arial Narrow"/>
          <w:b/>
          <w:sz w:val="24"/>
          <w:szCs w:val="24"/>
        </w:rPr>
      </w:pPr>
    </w:p>
    <w:p w14:paraId="522A27D5" w14:textId="362DFCFA" w:rsidR="003F25AC" w:rsidRPr="00C33F02" w:rsidRDefault="002B397C" w:rsidP="00C33F02">
      <w:pPr>
        <w:spacing w:after="0"/>
        <w:ind w:firstLine="2268"/>
        <w:jc w:val="both"/>
        <w:rPr>
          <w:rFonts w:ascii="Arial Narrow" w:hAnsi="Arial Narrow"/>
          <w:sz w:val="24"/>
          <w:szCs w:val="24"/>
        </w:rPr>
      </w:pPr>
      <w:r w:rsidRPr="00C33F02">
        <w:rPr>
          <w:rFonts w:ascii="Arial Narrow" w:hAnsi="Arial Narrow"/>
          <w:sz w:val="24"/>
          <w:szCs w:val="24"/>
        </w:rPr>
        <w:t>Verific</w:t>
      </w:r>
      <w:r w:rsidR="00D92180" w:rsidRPr="00C33F02">
        <w:rPr>
          <w:rFonts w:ascii="Arial Narrow" w:hAnsi="Arial Narrow"/>
          <w:sz w:val="24"/>
          <w:szCs w:val="24"/>
        </w:rPr>
        <w:t xml:space="preserve">a-se que o Projeto de </w:t>
      </w:r>
      <w:r w:rsidR="003F6BEA" w:rsidRPr="00C33F02">
        <w:rPr>
          <w:rFonts w:ascii="Arial Narrow" w:hAnsi="Arial Narrow"/>
          <w:sz w:val="24"/>
          <w:szCs w:val="24"/>
        </w:rPr>
        <w:t>Lei</w:t>
      </w:r>
      <w:r w:rsidR="00D92180" w:rsidRPr="00C33F02">
        <w:rPr>
          <w:rFonts w:ascii="Arial Narrow" w:hAnsi="Arial Narrow"/>
          <w:sz w:val="24"/>
          <w:szCs w:val="24"/>
        </w:rPr>
        <w:t xml:space="preserve"> nº </w:t>
      </w:r>
      <w:r w:rsidR="009B3FD4" w:rsidRPr="00C33F02">
        <w:rPr>
          <w:rFonts w:ascii="Arial Narrow" w:hAnsi="Arial Narrow"/>
          <w:sz w:val="24"/>
          <w:szCs w:val="24"/>
        </w:rPr>
        <w:t>0</w:t>
      </w:r>
      <w:r w:rsidR="00F508DB" w:rsidRPr="00C33F02">
        <w:rPr>
          <w:rFonts w:ascii="Arial Narrow" w:hAnsi="Arial Narrow"/>
          <w:sz w:val="24"/>
          <w:szCs w:val="24"/>
        </w:rPr>
        <w:t>20</w:t>
      </w:r>
      <w:r w:rsidR="00D92180" w:rsidRPr="00C33F02">
        <w:rPr>
          <w:rFonts w:ascii="Arial Narrow" w:hAnsi="Arial Narrow"/>
          <w:sz w:val="24"/>
          <w:szCs w:val="24"/>
        </w:rPr>
        <w:t>/202</w:t>
      </w:r>
      <w:r w:rsidR="003F25AC" w:rsidRPr="00C33F02">
        <w:rPr>
          <w:rFonts w:ascii="Arial Narrow" w:hAnsi="Arial Narrow"/>
          <w:sz w:val="24"/>
          <w:szCs w:val="24"/>
        </w:rPr>
        <w:t>1</w:t>
      </w:r>
      <w:r w:rsidRPr="00C33F02">
        <w:rPr>
          <w:rFonts w:ascii="Arial Narrow" w:hAnsi="Arial Narrow"/>
          <w:sz w:val="24"/>
          <w:szCs w:val="24"/>
        </w:rPr>
        <w:t xml:space="preserve"> está livre de qualquer pecha de inconstitucionalidade. </w:t>
      </w:r>
    </w:p>
    <w:p w14:paraId="437437BA" w14:textId="720FF81F" w:rsidR="003F25AC" w:rsidRPr="00C33F02" w:rsidRDefault="002B397C" w:rsidP="00C33F02">
      <w:pPr>
        <w:spacing w:after="0"/>
        <w:ind w:firstLine="2268"/>
        <w:jc w:val="both"/>
        <w:rPr>
          <w:rFonts w:ascii="Arial Narrow" w:hAnsi="Arial Narrow"/>
          <w:sz w:val="24"/>
          <w:szCs w:val="24"/>
        </w:rPr>
      </w:pPr>
      <w:r w:rsidRPr="00C33F02">
        <w:rPr>
          <w:rFonts w:ascii="Arial Narrow" w:hAnsi="Arial Narrow"/>
          <w:sz w:val="24"/>
          <w:szCs w:val="24"/>
        </w:rPr>
        <w:t xml:space="preserve">Verificamos que </w:t>
      </w:r>
      <w:r w:rsidR="009B3FD4" w:rsidRPr="00C33F02">
        <w:rPr>
          <w:rFonts w:ascii="Arial Narrow" w:hAnsi="Arial Narrow"/>
          <w:sz w:val="24"/>
          <w:szCs w:val="24"/>
        </w:rPr>
        <w:t>o referido Projeto de Lei 0</w:t>
      </w:r>
      <w:r w:rsidR="00F508DB" w:rsidRPr="00C33F02">
        <w:rPr>
          <w:rFonts w:ascii="Arial Narrow" w:hAnsi="Arial Narrow"/>
          <w:sz w:val="24"/>
          <w:szCs w:val="24"/>
        </w:rPr>
        <w:t>20</w:t>
      </w:r>
      <w:r w:rsidR="009B3FD4" w:rsidRPr="00C33F02">
        <w:rPr>
          <w:rFonts w:ascii="Arial Narrow" w:hAnsi="Arial Narrow"/>
          <w:sz w:val="24"/>
          <w:szCs w:val="24"/>
        </w:rPr>
        <w:t xml:space="preserve">/2021, contempla as exigências legais. </w:t>
      </w:r>
    </w:p>
    <w:p w14:paraId="49765720" w14:textId="77777777" w:rsidR="002B397C" w:rsidRPr="00C33F02" w:rsidRDefault="002B397C" w:rsidP="00C33F02">
      <w:pPr>
        <w:spacing w:after="0"/>
        <w:ind w:firstLine="2268"/>
        <w:jc w:val="both"/>
        <w:rPr>
          <w:rFonts w:ascii="Arial Narrow" w:hAnsi="Arial Narrow"/>
          <w:sz w:val="24"/>
          <w:szCs w:val="24"/>
        </w:rPr>
      </w:pPr>
      <w:r w:rsidRPr="00C33F02">
        <w:rPr>
          <w:rFonts w:ascii="Arial Narrow" w:hAnsi="Arial Narrow"/>
          <w:sz w:val="24"/>
          <w:szCs w:val="24"/>
        </w:rPr>
        <w:t>É o parecer</w:t>
      </w:r>
      <w:r w:rsidR="00D00FED" w:rsidRPr="00C33F02">
        <w:rPr>
          <w:rFonts w:ascii="Arial Narrow" w:hAnsi="Arial Narrow"/>
          <w:sz w:val="24"/>
          <w:szCs w:val="24"/>
        </w:rPr>
        <w:t xml:space="preserve"> desta comissão</w:t>
      </w:r>
      <w:r w:rsidRPr="00C33F02">
        <w:rPr>
          <w:rFonts w:ascii="Arial Narrow" w:hAnsi="Arial Narrow"/>
          <w:sz w:val="24"/>
          <w:szCs w:val="24"/>
        </w:rPr>
        <w:t>, salvo melhor e</w:t>
      </w:r>
      <w:r w:rsidR="00D00FED" w:rsidRPr="00C33F02">
        <w:rPr>
          <w:rFonts w:ascii="Arial Narrow" w:hAnsi="Arial Narrow"/>
          <w:sz w:val="24"/>
          <w:szCs w:val="24"/>
        </w:rPr>
        <w:t xml:space="preserve"> soberano juízo do</w:t>
      </w:r>
      <w:r w:rsidRPr="00C33F02">
        <w:rPr>
          <w:rFonts w:ascii="Arial Narrow" w:hAnsi="Arial Narrow"/>
          <w:sz w:val="24"/>
          <w:szCs w:val="24"/>
        </w:rPr>
        <w:t xml:space="preserve"> Plenário desta Casa Legislativa. </w:t>
      </w:r>
    </w:p>
    <w:p w14:paraId="5BF94495" w14:textId="77777777" w:rsidR="00265DCD" w:rsidRPr="00C33F02" w:rsidRDefault="00265DCD" w:rsidP="00C33F02">
      <w:pPr>
        <w:spacing w:after="0"/>
        <w:rPr>
          <w:rFonts w:ascii="Arial Narrow" w:hAnsi="Arial Narrow"/>
          <w:b/>
          <w:sz w:val="24"/>
          <w:szCs w:val="24"/>
        </w:rPr>
      </w:pPr>
    </w:p>
    <w:p w14:paraId="66BC5F65" w14:textId="7F150215" w:rsidR="00C33F02" w:rsidRPr="00C33F02" w:rsidRDefault="00871B76" w:rsidP="00C33F02">
      <w:pPr>
        <w:spacing w:after="0"/>
        <w:ind w:firstLine="709"/>
        <w:jc w:val="both"/>
        <w:rPr>
          <w:rFonts w:ascii="Arial Narrow" w:eastAsia="Times New Roman" w:hAnsi="Arial Narrow"/>
          <w:b/>
          <w:sz w:val="24"/>
          <w:szCs w:val="24"/>
          <w:lang w:eastAsia="pt-BR"/>
        </w:rPr>
      </w:pPr>
      <w:r w:rsidRPr="00C33F02">
        <w:rPr>
          <w:rFonts w:ascii="Arial Narrow" w:eastAsia="Times New Roman" w:hAnsi="Arial Narrow"/>
          <w:b/>
          <w:sz w:val="24"/>
          <w:szCs w:val="24"/>
          <w:lang w:eastAsia="pt-BR"/>
        </w:rPr>
        <w:t xml:space="preserve">SALA DAS SESSÕES DE SÃO FRANCISCO DO BREJÃO - MA, </w:t>
      </w:r>
      <w:r w:rsidR="00F508DB" w:rsidRPr="00C33F02">
        <w:rPr>
          <w:rFonts w:ascii="Arial Narrow" w:eastAsia="Times New Roman" w:hAnsi="Arial Narrow"/>
          <w:b/>
          <w:sz w:val="24"/>
          <w:szCs w:val="24"/>
          <w:lang w:eastAsia="pt-BR"/>
        </w:rPr>
        <w:t>01</w:t>
      </w:r>
      <w:r w:rsidRPr="00C33F02">
        <w:rPr>
          <w:rFonts w:ascii="Arial Narrow" w:eastAsia="Times New Roman" w:hAnsi="Arial Narrow"/>
          <w:b/>
          <w:sz w:val="24"/>
          <w:szCs w:val="24"/>
          <w:lang w:eastAsia="pt-BR"/>
        </w:rPr>
        <w:t xml:space="preserve"> de </w:t>
      </w:r>
      <w:r w:rsidR="00F508DB" w:rsidRPr="00C33F02">
        <w:rPr>
          <w:rFonts w:ascii="Arial Narrow" w:eastAsia="Times New Roman" w:hAnsi="Arial Narrow"/>
          <w:b/>
          <w:sz w:val="24"/>
          <w:szCs w:val="24"/>
          <w:lang w:eastAsia="pt-BR"/>
        </w:rPr>
        <w:t>Dezembro</w:t>
      </w:r>
      <w:r w:rsidRPr="00C33F02">
        <w:rPr>
          <w:rFonts w:ascii="Arial Narrow" w:eastAsia="Times New Roman" w:hAnsi="Arial Narrow"/>
          <w:b/>
          <w:sz w:val="24"/>
          <w:szCs w:val="24"/>
          <w:lang w:eastAsia="pt-BR"/>
        </w:rPr>
        <w:t xml:space="preserve"> de 2021.</w:t>
      </w:r>
    </w:p>
    <w:p w14:paraId="63FDECCB" w14:textId="77777777" w:rsidR="00C33F02" w:rsidRDefault="00C33F02" w:rsidP="00C33F02">
      <w:pPr>
        <w:spacing w:after="0"/>
        <w:jc w:val="center"/>
        <w:rPr>
          <w:rFonts w:ascii="Arial Narrow" w:hAnsi="Arial Narrow"/>
          <w:b/>
          <w:sz w:val="24"/>
          <w:szCs w:val="24"/>
        </w:rPr>
      </w:pPr>
    </w:p>
    <w:p w14:paraId="54AE813A" w14:textId="77777777" w:rsidR="00C33F02" w:rsidRPr="00C33F02" w:rsidRDefault="00C33F02" w:rsidP="00C33F02">
      <w:pPr>
        <w:spacing w:after="0"/>
        <w:jc w:val="center"/>
        <w:rPr>
          <w:rFonts w:ascii="Arial Narrow" w:hAnsi="Arial Narrow"/>
          <w:b/>
          <w:sz w:val="24"/>
          <w:szCs w:val="24"/>
        </w:rPr>
      </w:pPr>
      <w:r w:rsidRPr="00C33F02">
        <w:rPr>
          <w:rFonts w:ascii="Arial Narrow" w:hAnsi="Arial Narrow"/>
          <w:b/>
          <w:sz w:val="24"/>
          <w:szCs w:val="24"/>
        </w:rPr>
        <w:t>COMISSÃO DE JUSTIÇA E REDAÇÃO</w:t>
      </w:r>
    </w:p>
    <w:tbl>
      <w:tblPr>
        <w:tblW w:w="0" w:type="auto"/>
        <w:jc w:val="center"/>
        <w:tblLook w:val="04A0" w:firstRow="1" w:lastRow="0" w:firstColumn="1" w:lastColumn="0" w:noHBand="0" w:noVBand="1"/>
      </w:tblPr>
      <w:tblGrid>
        <w:gridCol w:w="4446"/>
        <w:gridCol w:w="4191"/>
      </w:tblGrid>
      <w:tr w:rsidR="00C33F02" w:rsidRPr="00C33F02" w14:paraId="7ACCAC92" w14:textId="77777777" w:rsidTr="0017289F">
        <w:trPr>
          <w:jc w:val="center"/>
        </w:trPr>
        <w:tc>
          <w:tcPr>
            <w:tcW w:w="4191" w:type="dxa"/>
            <w:shd w:val="clear" w:color="auto" w:fill="auto"/>
          </w:tcPr>
          <w:p w14:paraId="45A07C84" w14:textId="77777777" w:rsidR="00C33F02" w:rsidRPr="00C33F02" w:rsidRDefault="00C33F02" w:rsidP="00C33F02">
            <w:pPr>
              <w:spacing w:after="0"/>
              <w:rPr>
                <w:rFonts w:ascii="Arial Narrow" w:eastAsia="Times New Roman" w:hAnsi="Arial Narrow"/>
                <w:sz w:val="24"/>
                <w:szCs w:val="24"/>
              </w:rPr>
            </w:pPr>
          </w:p>
          <w:p w14:paraId="38D5A3C1" w14:textId="21EA9A5B" w:rsidR="00C33F02" w:rsidRPr="00C33F02" w:rsidRDefault="00C33F02" w:rsidP="00C33F02">
            <w:pPr>
              <w:spacing w:after="0"/>
              <w:rPr>
                <w:rFonts w:ascii="Arial Narrow" w:eastAsia="Times New Roman" w:hAnsi="Arial Narrow"/>
                <w:sz w:val="24"/>
                <w:szCs w:val="24"/>
              </w:rPr>
            </w:pPr>
            <w:r w:rsidRPr="00C33F02">
              <w:rPr>
                <w:rFonts w:ascii="Arial Narrow" w:eastAsia="Times New Roman" w:hAnsi="Arial Narrow"/>
                <w:noProof/>
                <w:sz w:val="24"/>
                <w:szCs w:val="24"/>
                <w:lang w:eastAsia="pt-BR"/>
              </w:rPr>
              <w:lastRenderedPageBreak/>
              <w:drawing>
                <wp:inline distT="0" distB="0" distL="0" distR="0" wp14:anchorId="51A51402" wp14:editId="5A344291">
                  <wp:extent cx="2428875" cy="742950"/>
                  <wp:effectExtent l="0" t="0" r="9525" b="0"/>
                  <wp:docPr id="9" name="Imagem 9" descr="Descrição: C:\Users\USER\Pictures\COMP PAG RADIO LITORAL - LICITACAO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escrição: C:\Users\USER\Pictures\COMP PAG RADIO LITORAL - LICITACAO236.jpg"/>
                          <pic:cNvPicPr>
                            <a:picLocks noChangeAspect="1" noChangeArrowheads="1"/>
                          </pic:cNvPicPr>
                        </pic:nvPicPr>
                        <pic:blipFill>
                          <a:blip r:embed="rId8" cstate="print">
                            <a:extLst>
                              <a:ext uri="{28A0092B-C50C-407E-A947-70E740481C1C}">
                                <a14:useLocalDpi xmlns:a14="http://schemas.microsoft.com/office/drawing/2010/main" val="0"/>
                              </a:ext>
                            </a:extLst>
                          </a:blip>
                          <a:srcRect l="36345" t="72807" r="18459" b="15150"/>
                          <a:stretch>
                            <a:fillRect/>
                          </a:stretch>
                        </pic:blipFill>
                        <pic:spPr bwMode="auto">
                          <a:xfrm>
                            <a:off x="0" y="0"/>
                            <a:ext cx="2428875" cy="742950"/>
                          </a:xfrm>
                          <a:prstGeom prst="rect">
                            <a:avLst/>
                          </a:prstGeom>
                          <a:noFill/>
                          <a:ln>
                            <a:noFill/>
                          </a:ln>
                        </pic:spPr>
                      </pic:pic>
                    </a:graphicData>
                  </a:graphic>
                </wp:inline>
              </w:drawing>
            </w:r>
          </w:p>
          <w:p w14:paraId="76F7E7BF" w14:textId="77777777" w:rsidR="00C33F02" w:rsidRPr="00C33F02" w:rsidRDefault="00C33F02" w:rsidP="00C33F02">
            <w:pPr>
              <w:spacing w:after="0"/>
              <w:jc w:val="center"/>
              <w:rPr>
                <w:rFonts w:ascii="Arial Narrow" w:eastAsia="Times New Roman" w:hAnsi="Arial Narrow"/>
                <w:b/>
                <w:sz w:val="24"/>
                <w:szCs w:val="24"/>
              </w:rPr>
            </w:pPr>
            <w:r w:rsidRPr="00C33F02">
              <w:rPr>
                <w:rFonts w:ascii="Arial Narrow" w:eastAsia="Times New Roman" w:hAnsi="Arial Narrow"/>
                <w:sz w:val="24"/>
                <w:szCs w:val="24"/>
              </w:rPr>
              <w:t>Larissa Farias</w:t>
            </w:r>
            <w:r w:rsidRPr="00C33F02">
              <w:rPr>
                <w:rFonts w:ascii="Arial Narrow" w:eastAsia="Times New Roman" w:hAnsi="Arial Narrow"/>
                <w:b/>
                <w:sz w:val="24"/>
                <w:szCs w:val="24"/>
              </w:rPr>
              <w:br/>
              <w:t>Presidente</w:t>
            </w:r>
          </w:p>
          <w:p w14:paraId="1F8272EA" w14:textId="77777777" w:rsidR="00C33F02" w:rsidRPr="00C33F02" w:rsidRDefault="00C33F02" w:rsidP="00C33F02">
            <w:pPr>
              <w:spacing w:after="0"/>
              <w:jc w:val="center"/>
              <w:rPr>
                <w:rFonts w:ascii="Arial Narrow" w:eastAsia="Times New Roman" w:hAnsi="Arial Narrow"/>
                <w:b/>
                <w:sz w:val="24"/>
                <w:szCs w:val="24"/>
              </w:rPr>
            </w:pPr>
          </w:p>
          <w:p w14:paraId="6A7F3D78" w14:textId="09CEA463" w:rsidR="00C33F02" w:rsidRPr="00C33F02" w:rsidRDefault="00C33F02" w:rsidP="00C33F02">
            <w:pPr>
              <w:spacing w:after="0"/>
              <w:jc w:val="center"/>
              <w:rPr>
                <w:rFonts w:ascii="Arial Narrow" w:eastAsia="Times New Roman" w:hAnsi="Arial Narrow"/>
                <w:b/>
                <w:sz w:val="24"/>
                <w:szCs w:val="24"/>
              </w:rPr>
            </w:pPr>
            <w:r w:rsidRPr="00C33F02">
              <w:rPr>
                <w:rFonts w:ascii="Arial Narrow" w:eastAsia="Times New Roman" w:hAnsi="Arial Narrow"/>
                <w:noProof/>
                <w:sz w:val="24"/>
                <w:szCs w:val="24"/>
                <w:lang w:eastAsia="pt-BR"/>
              </w:rPr>
              <w:drawing>
                <wp:inline distT="0" distB="0" distL="0" distR="0" wp14:anchorId="44FD6B77" wp14:editId="50D801EC">
                  <wp:extent cx="2686050" cy="866775"/>
                  <wp:effectExtent l="0" t="0" r="0" b="9525"/>
                  <wp:docPr id="8" name="Imagem 8" descr="Descrição: C:\Users\USER\Pictures\COMP PAG RADIO LITORAL - LICITACAO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C:\Users\USER\Pictures\COMP PAG RADIO LITORAL - LICITACAO232.jpg"/>
                          <pic:cNvPicPr>
                            <a:picLocks noChangeAspect="1" noChangeArrowheads="1"/>
                          </pic:cNvPicPr>
                        </pic:nvPicPr>
                        <pic:blipFill>
                          <a:blip r:embed="rId9" cstate="print">
                            <a:extLst>
                              <a:ext uri="{28A0092B-C50C-407E-A947-70E740481C1C}">
                                <a14:useLocalDpi xmlns:a14="http://schemas.microsoft.com/office/drawing/2010/main" val="0"/>
                              </a:ext>
                            </a:extLst>
                          </a:blip>
                          <a:srcRect l="15176" t="15509" r="35059" b="67574"/>
                          <a:stretch>
                            <a:fillRect/>
                          </a:stretch>
                        </pic:blipFill>
                        <pic:spPr bwMode="auto">
                          <a:xfrm rot="10800000">
                            <a:off x="0" y="0"/>
                            <a:ext cx="2686050" cy="866775"/>
                          </a:xfrm>
                          <a:prstGeom prst="rect">
                            <a:avLst/>
                          </a:prstGeom>
                          <a:noFill/>
                          <a:ln>
                            <a:noFill/>
                          </a:ln>
                        </pic:spPr>
                      </pic:pic>
                    </a:graphicData>
                  </a:graphic>
                </wp:inline>
              </w:drawing>
            </w:r>
          </w:p>
        </w:tc>
        <w:tc>
          <w:tcPr>
            <w:tcW w:w="4191" w:type="dxa"/>
            <w:shd w:val="clear" w:color="auto" w:fill="auto"/>
          </w:tcPr>
          <w:p w14:paraId="2E6602DB" w14:textId="77777777" w:rsidR="00C33F02" w:rsidRPr="00C33F02" w:rsidRDefault="00C33F02" w:rsidP="00C33F02">
            <w:pPr>
              <w:spacing w:after="0"/>
              <w:jc w:val="center"/>
              <w:rPr>
                <w:rFonts w:ascii="Arial Narrow" w:eastAsia="Times New Roman" w:hAnsi="Arial Narrow"/>
                <w:bCs/>
                <w:sz w:val="24"/>
                <w:szCs w:val="24"/>
              </w:rPr>
            </w:pPr>
          </w:p>
          <w:p w14:paraId="1A88525E" w14:textId="7B33F6C5" w:rsidR="00C33F02" w:rsidRPr="00C33F02" w:rsidRDefault="00C33F02" w:rsidP="00C33F02">
            <w:pPr>
              <w:spacing w:after="0"/>
              <w:jc w:val="center"/>
              <w:rPr>
                <w:rFonts w:ascii="Arial Narrow" w:eastAsia="Times New Roman" w:hAnsi="Arial Narrow"/>
                <w:b/>
                <w:sz w:val="24"/>
                <w:szCs w:val="24"/>
              </w:rPr>
            </w:pPr>
            <w:r w:rsidRPr="00C33F02">
              <w:rPr>
                <w:rFonts w:ascii="Arial Narrow" w:eastAsia="Times New Roman" w:hAnsi="Arial Narrow"/>
                <w:noProof/>
                <w:sz w:val="24"/>
                <w:szCs w:val="24"/>
                <w:lang w:eastAsia="pt-BR"/>
              </w:rPr>
              <w:lastRenderedPageBreak/>
              <w:drawing>
                <wp:inline distT="0" distB="0" distL="0" distR="0" wp14:anchorId="49108CCC" wp14:editId="6F967C85">
                  <wp:extent cx="1819275" cy="781050"/>
                  <wp:effectExtent l="0" t="0" r="9525" b="0"/>
                  <wp:docPr id="7" name="Imagem 7" descr="Descrição: C:\Users\USER\Pictures\COMP PAG RADIO LITORAL - LICITACAO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USER\Pictures\COMP PAG RADIO LITORAL - LICITACAO237.jpg"/>
                          <pic:cNvPicPr>
                            <a:picLocks noChangeAspect="1" noChangeArrowheads="1"/>
                          </pic:cNvPicPr>
                        </pic:nvPicPr>
                        <pic:blipFill>
                          <a:blip r:embed="rId10">
                            <a:extLst>
                              <a:ext uri="{28A0092B-C50C-407E-A947-70E740481C1C}">
                                <a14:useLocalDpi xmlns:a14="http://schemas.microsoft.com/office/drawing/2010/main" val="0"/>
                              </a:ext>
                            </a:extLst>
                          </a:blip>
                          <a:srcRect l="34749" t="21021" r="31560" b="64748"/>
                          <a:stretch>
                            <a:fillRect/>
                          </a:stretch>
                        </pic:blipFill>
                        <pic:spPr bwMode="auto">
                          <a:xfrm rot="10800000">
                            <a:off x="0" y="0"/>
                            <a:ext cx="1819275" cy="781050"/>
                          </a:xfrm>
                          <a:prstGeom prst="rect">
                            <a:avLst/>
                          </a:prstGeom>
                          <a:noFill/>
                          <a:ln>
                            <a:noFill/>
                          </a:ln>
                        </pic:spPr>
                      </pic:pic>
                    </a:graphicData>
                  </a:graphic>
                </wp:inline>
              </w:drawing>
            </w:r>
            <w:r w:rsidRPr="00C33F02">
              <w:rPr>
                <w:rFonts w:ascii="Arial Narrow" w:eastAsia="Times New Roman" w:hAnsi="Arial Narrow"/>
                <w:b/>
                <w:sz w:val="24"/>
                <w:szCs w:val="24"/>
              </w:rPr>
              <w:br/>
              <w:t>Relator</w:t>
            </w:r>
          </w:p>
        </w:tc>
      </w:tr>
    </w:tbl>
    <w:p w14:paraId="190567BC" w14:textId="77777777" w:rsidR="00C33F02" w:rsidRPr="00C33F02" w:rsidRDefault="00C33F02" w:rsidP="00C33F02">
      <w:pPr>
        <w:spacing w:after="0"/>
        <w:rPr>
          <w:rFonts w:ascii="Arial Narrow" w:hAnsi="Arial Narrow"/>
          <w:sz w:val="24"/>
          <w:szCs w:val="24"/>
        </w:rPr>
      </w:pPr>
      <w:r w:rsidRPr="00C33F02">
        <w:rPr>
          <w:rFonts w:ascii="Arial Narrow" w:hAnsi="Arial Narrow"/>
          <w:b/>
          <w:sz w:val="24"/>
          <w:szCs w:val="24"/>
        </w:rPr>
        <w:lastRenderedPageBreak/>
        <w:t xml:space="preserve">                            Membro</w:t>
      </w:r>
    </w:p>
    <w:p w14:paraId="3924D16C" w14:textId="77777777" w:rsidR="00C33F02" w:rsidRPr="00C33F02" w:rsidRDefault="00C33F02" w:rsidP="00C33F02">
      <w:pPr>
        <w:spacing w:after="0"/>
        <w:rPr>
          <w:rFonts w:ascii="Arial Narrow" w:hAnsi="Arial Narrow"/>
          <w:b/>
          <w:noProof/>
          <w:sz w:val="24"/>
          <w:szCs w:val="24"/>
        </w:rPr>
      </w:pPr>
    </w:p>
    <w:p w14:paraId="703B782D" w14:textId="74EA1B32" w:rsidR="00C33F02" w:rsidRPr="00C33F02" w:rsidRDefault="00C33F02" w:rsidP="00C33F02">
      <w:pPr>
        <w:spacing w:after="0"/>
        <w:jc w:val="center"/>
        <w:rPr>
          <w:rFonts w:ascii="Arial Narrow" w:hAnsi="Arial Narrow"/>
          <w:b/>
          <w:sz w:val="24"/>
          <w:szCs w:val="24"/>
        </w:rPr>
      </w:pPr>
      <w:r w:rsidRPr="00C33F02">
        <w:rPr>
          <w:rFonts w:ascii="Arial Narrow" w:hAnsi="Arial Narrow"/>
          <w:b/>
          <w:sz w:val="24"/>
          <w:szCs w:val="24"/>
        </w:rPr>
        <w:t>COM</w:t>
      </w:r>
      <w:r>
        <w:rPr>
          <w:rFonts w:ascii="Arial Narrow" w:hAnsi="Arial Narrow"/>
          <w:b/>
          <w:sz w:val="24"/>
          <w:szCs w:val="24"/>
        </w:rPr>
        <w:t>ISSÃO DE FINANÇAS E ORÇAMENTO</w:t>
      </w:r>
    </w:p>
    <w:tbl>
      <w:tblPr>
        <w:tblW w:w="0" w:type="auto"/>
        <w:tblLook w:val="04A0" w:firstRow="1" w:lastRow="0" w:firstColumn="1" w:lastColumn="0" w:noHBand="0" w:noVBand="1"/>
      </w:tblPr>
      <w:tblGrid>
        <w:gridCol w:w="4446"/>
        <w:gridCol w:w="4191"/>
      </w:tblGrid>
      <w:tr w:rsidR="00C33F02" w:rsidRPr="00C33F02" w14:paraId="79761516" w14:textId="77777777" w:rsidTr="0017289F">
        <w:tc>
          <w:tcPr>
            <w:tcW w:w="4191" w:type="dxa"/>
            <w:shd w:val="clear" w:color="auto" w:fill="auto"/>
          </w:tcPr>
          <w:p w14:paraId="347E3DAD" w14:textId="3067E84C" w:rsidR="00C33F02" w:rsidRPr="00C33F02" w:rsidRDefault="00C33F02" w:rsidP="00C33F02">
            <w:pPr>
              <w:spacing w:after="0"/>
              <w:jc w:val="center"/>
              <w:rPr>
                <w:rFonts w:ascii="Arial Narrow" w:eastAsia="Times New Roman" w:hAnsi="Arial Narrow"/>
                <w:noProof/>
                <w:sz w:val="24"/>
                <w:szCs w:val="24"/>
                <w:lang w:eastAsia="pt-BR"/>
              </w:rPr>
            </w:pPr>
            <w:r w:rsidRPr="00C33F02">
              <w:rPr>
                <w:rFonts w:ascii="Arial Narrow" w:eastAsia="Times New Roman" w:hAnsi="Arial Narrow"/>
                <w:noProof/>
                <w:sz w:val="24"/>
                <w:szCs w:val="24"/>
                <w:lang w:eastAsia="pt-BR"/>
              </w:rPr>
              <w:drawing>
                <wp:inline distT="0" distB="0" distL="0" distR="0" wp14:anchorId="1AF63C69" wp14:editId="63CC51B8">
                  <wp:extent cx="2686050" cy="1257300"/>
                  <wp:effectExtent l="0" t="0" r="0" b="0"/>
                  <wp:docPr id="6" name="Imagem 6" descr="Descrição: C:\Users\USER\Pictures\COMP PAG RADIO LITORAL - LICITACAO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C:\Users\USER\Pictures\COMP PAG RADIO LITORAL - LICITACAO232.jpg"/>
                          <pic:cNvPicPr>
                            <a:picLocks noChangeAspect="1" noChangeArrowheads="1"/>
                          </pic:cNvPicPr>
                        </pic:nvPicPr>
                        <pic:blipFill>
                          <a:blip r:embed="rId11">
                            <a:extLst>
                              <a:ext uri="{28A0092B-C50C-407E-A947-70E740481C1C}">
                                <a14:useLocalDpi xmlns:a14="http://schemas.microsoft.com/office/drawing/2010/main" val="0"/>
                              </a:ext>
                            </a:extLst>
                          </a:blip>
                          <a:srcRect l="15176" t="15509" r="35059" b="67574"/>
                          <a:stretch>
                            <a:fillRect/>
                          </a:stretch>
                        </pic:blipFill>
                        <pic:spPr bwMode="auto">
                          <a:xfrm rot="10800000">
                            <a:off x="0" y="0"/>
                            <a:ext cx="2686050" cy="1257300"/>
                          </a:xfrm>
                          <a:prstGeom prst="rect">
                            <a:avLst/>
                          </a:prstGeom>
                          <a:noFill/>
                          <a:ln>
                            <a:noFill/>
                          </a:ln>
                        </pic:spPr>
                      </pic:pic>
                    </a:graphicData>
                  </a:graphic>
                </wp:inline>
              </w:drawing>
            </w:r>
          </w:p>
          <w:p w14:paraId="6A10F2D5" w14:textId="77777777" w:rsidR="00C33F02" w:rsidRPr="00C33F02" w:rsidRDefault="00C33F02" w:rsidP="00C33F02">
            <w:pPr>
              <w:spacing w:after="0"/>
              <w:jc w:val="center"/>
              <w:rPr>
                <w:rFonts w:ascii="Arial Narrow" w:eastAsia="Times New Roman" w:hAnsi="Arial Narrow"/>
                <w:sz w:val="24"/>
                <w:szCs w:val="24"/>
              </w:rPr>
            </w:pPr>
            <w:r w:rsidRPr="00C33F02">
              <w:rPr>
                <w:rFonts w:ascii="Arial Narrow" w:eastAsia="Times New Roman" w:hAnsi="Arial Narrow"/>
                <w:b/>
                <w:sz w:val="24"/>
                <w:szCs w:val="24"/>
              </w:rPr>
              <w:t>Presidente</w:t>
            </w:r>
          </w:p>
        </w:tc>
        <w:tc>
          <w:tcPr>
            <w:tcW w:w="4191" w:type="dxa"/>
            <w:shd w:val="clear" w:color="auto" w:fill="auto"/>
          </w:tcPr>
          <w:p w14:paraId="2740BF2E" w14:textId="77777777" w:rsidR="00C33F02" w:rsidRPr="00C33F02" w:rsidRDefault="00C33F02" w:rsidP="00C33F02">
            <w:pPr>
              <w:spacing w:after="0"/>
              <w:jc w:val="center"/>
              <w:rPr>
                <w:rFonts w:ascii="Arial Narrow" w:eastAsia="Times New Roman" w:hAnsi="Arial Narrow"/>
                <w:noProof/>
                <w:sz w:val="24"/>
                <w:szCs w:val="24"/>
                <w:lang w:eastAsia="pt-BR"/>
              </w:rPr>
            </w:pPr>
          </w:p>
          <w:p w14:paraId="79F30D77" w14:textId="61A12208" w:rsidR="00C33F02" w:rsidRPr="00C33F02" w:rsidRDefault="00C33F02" w:rsidP="00C33F02">
            <w:pPr>
              <w:spacing w:after="0"/>
              <w:rPr>
                <w:rFonts w:ascii="Arial Narrow" w:eastAsia="Times New Roman" w:hAnsi="Arial Narrow"/>
                <w:noProof/>
                <w:sz w:val="24"/>
                <w:szCs w:val="24"/>
                <w:lang w:eastAsia="pt-BR"/>
              </w:rPr>
            </w:pPr>
            <w:r w:rsidRPr="00C33F02">
              <w:rPr>
                <w:rFonts w:ascii="Arial Narrow" w:eastAsia="Times New Roman" w:hAnsi="Arial Narrow"/>
                <w:noProof/>
                <w:sz w:val="24"/>
                <w:szCs w:val="24"/>
                <w:lang w:eastAsia="pt-BR"/>
              </w:rPr>
              <w:drawing>
                <wp:inline distT="0" distB="0" distL="0" distR="0" wp14:anchorId="73785ADD" wp14:editId="1817BC57">
                  <wp:extent cx="2428875" cy="742950"/>
                  <wp:effectExtent l="0" t="0" r="9525" b="0"/>
                  <wp:docPr id="5" name="Imagem 5" descr="Descrição: C:\Users\USER\Pictures\COMP PAG RADIO LITORAL - LICITACAO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Descrição: C:\Users\USER\Pictures\COMP PAG RADIO LITORAL - LICITACAO236.jpg"/>
                          <pic:cNvPicPr>
                            <a:picLocks noChangeAspect="1" noChangeArrowheads="1"/>
                          </pic:cNvPicPr>
                        </pic:nvPicPr>
                        <pic:blipFill>
                          <a:blip r:embed="rId8" cstate="print">
                            <a:extLst>
                              <a:ext uri="{28A0092B-C50C-407E-A947-70E740481C1C}">
                                <a14:useLocalDpi xmlns:a14="http://schemas.microsoft.com/office/drawing/2010/main" val="0"/>
                              </a:ext>
                            </a:extLst>
                          </a:blip>
                          <a:srcRect l="36345" t="72807" r="18459" b="15150"/>
                          <a:stretch>
                            <a:fillRect/>
                          </a:stretch>
                        </pic:blipFill>
                        <pic:spPr bwMode="auto">
                          <a:xfrm>
                            <a:off x="0" y="0"/>
                            <a:ext cx="2428875" cy="742950"/>
                          </a:xfrm>
                          <a:prstGeom prst="rect">
                            <a:avLst/>
                          </a:prstGeom>
                          <a:noFill/>
                          <a:ln>
                            <a:noFill/>
                          </a:ln>
                        </pic:spPr>
                      </pic:pic>
                    </a:graphicData>
                  </a:graphic>
                </wp:inline>
              </w:drawing>
            </w:r>
          </w:p>
          <w:p w14:paraId="7C58928D" w14:textId="77777777" w:rsidR="00C33F02" w:rsidRPr="00C33F02" w:rsidRDefault="00C33F02" w:rsidP="00C33F02">
            <w:pPr>
              <w:spacing w:after="0"/>
              <w:rPr>
                <w:rFonts w:ascii="Arial Narrow" w:eastAsia="Times New Roman" w:hAnsi="Arial Narrow"/>
                <w:sz w:val="24"/>
                <w:szCs w:val="24"/>
              </w:rPr>
            </w:pPr>
            <w:r w:rsidRPr="00C33F02">
              <w:rPr>
                <w:rFonts w:ascii="Arial Narrow" w:eastAsia="Times New Roman" w:hAnsi="Arial Narrow"/>
                <w:bCs/>
                <w:sz w:val="24"/>
                <w:szCs w:val="24"/>
              </w:rPr>
              <w:t>Larissa Farias</w:t>
            </w:r>
            <w:r w:rsidRPr="00C33F02">
              <w:rPr>
                <w:rFonts w:ascii="Arial Narrow" w:eastAsia="Times New Roman" w:hAnsi="Arial Narrow"/>
                <w:b/>
                <w:sz w:val="24"/>
                <w:szCs w:val="24"/>
              </w:rPr>
              <w:br/>
              <w:t>Relator</w:t>
            </w:r>
          </w:p>
          <w:p w14:paraId="6CFB22E1" w14:textId="77777777" w:rsidR="00C33F02" w:rsidRPr="00C33F02" w:rsidRDefault="00C33F02" w:rsidP="00C33F02">
            <w:pPr>
              <w:spacing w:after="0"/>
              <w:jc w:val="center"/>
              <w:rPr>
                <w:rFonts w:ascii="Arial Narrow" w:eastAsia="Times New Roman" w:hAnsi="Arial Narrow"/>
                <w:sz w:val="24"/>
                <w:szCs w:val="24"/>
              </w:rPr>
            </w:pPr>
          </w:p>
        </w:tc>
      </w:tr>
    </w:tbl>
    <w:p w14:paraId="4213D6DE" w14:textId="3A07EA58" w:rsidR="00C33F02" w:rsidRPr="00C33F02" w:rsidRDefault="00C33F02" w:rsidP="00C33F02">
      <w:pPr>
        <w:spacing w:after="0"/>
        <w:jc w:val="center"/>
        <w:rPr>
          <w:rFonts w:ascii="Arial Narrow" w:hAnsi="Arial Narrow"/>
          <w:sz w:val="24"/>
          <w:szCs w:val="24"/>
        </w:rPr>
      </w:pPr>
      <w:r w:rsidRPr="00C33F02">
        <w:rPr>
          <w:rFonts w:ascii="Arial Narrow" w:hAnsi="Arial Narrow"/>
          <w:noProof/>
          <w:sz w:val="24"/>
          <w:szCs w:val="24"/>
          <w:lang w:eastAsia="pt-BR"/>
        </w:rPr>
        <w:drawing>
          <wp:inline distT="0" distB="0" distL="0" distR="0" wp14:anchorId="6B42BE81" wp14:editId="2CD188D5">
            <wp:extent cx="2457450" cy="685800"/>
            <wp:effectExtent l="0" t="0" r="0" b="0"/>
            <wp:docPr id="4" name="Imagem 4" descr="Descrição: C:\Users\USER\Pictures\COMP PAG RADIO LITORAL - LICITACAO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Descrição: C:\Users\USER\Pictures\COMP PAG RADIO LITORAL - LICITACAO242.jpg"/>
                    <pic:cNvPicPr>
                      <a:picLocks noChangeAspect="1" noChangeArrowheads="1"/>
                    </pic:cNvPicPr>
                  </pic:nvPicPr>
                  <pic:blipFill>
                    <a:blip r:embed="rId12" cstate="print">
                      <a:extLst>
                        <a:ext uri="{28A0092B-C50C-407E-A947-70E740481C1C}">
                          <a14:useLocalDpi xmlns:a14="http://schemas.microsoft.com/office/drawing/2010/main" val="0"/>
                        </a:ext>
                      </a:extLst>
                    </a:blip>
                    <a:srcRect l="26109" t="5511" r="28378" b="81413"/>
                    <a:stretch>
                      <a:fillRect/>
                    </a:stretch>
                  </pic:blipFill>
                  <pic:spPr bwMode="auto">
                    <a:xfrm>
                      <a:off x="0" y="0"/>
                      <a:ext cx="2457450" cy="685800"/>
                    </a:xfrm>
                    <a:prstGeom prst="rect">
                      <a:avLst/>
                    </a:prstGeom>
                    <a:noFill/>
                    <a:ln>
                      <a:noFill/>
                    </a:ln>
                  </pic:spPr>
                </pic:pic>
              </a:graphicData>
            </a:graphic>
          </wp:inline>
        </w:drawing>
      </w:r>
    </w:p>
    <w:p w14:paraId="0E26CF74" w14:textId="77777777" w:rsidR="00C33F02" w:rsidRPr="00C33F02" w:rsidRDefault="00C33F02" w:rsidP="00C33F02">
      <w:pPr>
        <w:spacing w:after="0"/>
        <w:jc w:val="center"/>
        <w:rPr>
          <w:rFonts w:ascii="Arial Narrow" w:hAnsi="Arial Narrow"/>
          <w:sz w:val="24"/>
          <w:szCs w:val="24"/>
        </w:rPr>
      </w:pPr>
      <w:r w:rsidRPr="00C33F02">
        <w:rPr>
          <w:rFonts w:ascii="Arial Narrow" w:hAnsi="Arial Narrow"/>
          <w:bCs/>
          <w:sz w:val="24"/>
          <w:szCs w:val="24"/>
        </w:rPr>
        <w:t>Francisco Oliveira de Lima</w:t>
      </w:r>
      <w:r w:rsidRPr="00C33F02">
        <w:rPr>
          <w:rFonts w:ascii="Arial Narrow" w:hAnsi="Arial Narrow"/>
          <w:b/>
          <w:sz w:val="24"/>
          <w:szCs w:val="24"/>
        </w:rPr>
        <w:br/>
        <w:t>Membro</w:t>
      </w:r>
    </w:p>
    <w:p w14:paraId="5259AEC3" w14:textId="77777777" w:rsidR="00C33F02" w:rsidRPr="00C33F02" w:rsidRDefault="00C33F02" w:rsidP="00C33F02">
      <w:pPr>
        <w:spacing w:after="0"/>
        <w:rPr>
          <w:rFonts w:ascii="Arial Narrow" w:hAnsi="Arial Narrow"/>
          <w:sz w:val="24"/>
          <w:szCs w:val="24"/>
        </w:rPr>
      </w:pPr>
    </w:p>
    <w:p w14:paraId="5592508C" w14:textId="77777777" w:rsidR="00C33F02" w:rsidRPr="00C33F02" w:rsidRDefault="00C33F02" w:rsidP="00C33F02">
      <w:pPr>
        <w:spacing w:after="0"/>
        <w:jc w:val="center"/>
        <w:rPr>
          <w:rFonts w:ascii="Arial Narrow" w:hAnsi="Arial Narrow"/>
          <w:b/>
          <w:sz w:val="24"/>
          <w:szCs w:val="24"/>
        </w:rPr>
      </w:pPr>
      <w:r w:rsidRPr="00C33F02">
        <w:rPr>
          <w:rFonts w:ascii="Arial Narrow" w:hAnsi="Arial Narrow"/>
          <w:b/>
          <w:sz w:val="24"/>
          <w:szCs w:val="24"/>
        </w:rPr>
        <w:t>COMISSÃO DE EDUCAÇÃO SAÚDE E ASSISTÊNCIA SOCIAL</w:t>
      </w:r>
    </w:p>
    <w:tbl>
      <w:tblPr>
        <w:tblW w:w="0" w:type="auto"/>
        <w:tblLook w:val="04A0" w:firstRow="1" w:lastRow="0" w:firstColumn="1" w:lastColumn="0" w:noHBand="0" w:noVBand="1"/>
      </w:tblPr>
      <w:tblGrid>
        <w:gridCol w:w="4191"/>
        <w:gridCol w:w="4191"/>
      </w:tblGrid>
      <w:tr w:rsidR="00C33F02" w:rsidRPr="00C33F02" w14:paraId="495E7744" w14:textId="77777777" w:rsidTr="0017289F">
        <w:tc>
          <w:tcPr>
            <w:tcW w:w="4191" w:type="dxa"/>
            <w:shd w:val="clear" w:color="auto" w:fill="auto"/>
          </w:tcPr>
          <w:p w14:paraId="6928DF4D" w14:textId="34B12158" w:rsidR="00C33F02" w:rsidRPr="00C33F02" w:rsidRDefault="00C33F02" w:rsidP="00C33F02">
            <w:pPr>
              <w:spacing w:after="0"/>
              <w:jc w:val="center"/>
              <w:rPr>
                <w:rFonts w:ascii="Arial Narrow" w:eastAsia="Times New Roman" w:hAnsi="Arial Narrow"/>
                <w:sz w:val="24"/>
                <w:szCs w:val="24"/>
              </w:rPr>
            </w:pPr>
            <w:r w:rsidRPr="00C33F02">
              <w:rPr>
                <w:rFonts w:ascii="Arial Narrow" w:eastAsia="Times New Roman" w:hAnsi="Arial Narrow"/>
                <w:noProof/>
                <w:sz w:val="24"/>
                <w:szCs w:val="24"/>
                <w:lang w:eastAsia="pt-BR"/>
              </w:rPr>
              <w:drawing>
                <wp:inline distT="0" distB="0" distL="0" distR="0" wp14:anchorId="7A933C31" wp14:editId="3F784981">
                  <wp:extent cx="2057400" cy="542925"/>
                  <wp:effectExtent l="0" t="0" r="0" b="9525"/>
                  <wp:docPr id="3" name="Imagem 3" descr="Descrição: C:\Users\USER\Pictures\COMP PAG RADIO LITORAL - LICITACAO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Descrição: C:\Users\USER\Pictures\COMP PAG RADIO LITORAL - LICITACAO240.jpg"/>
                          <pic:cNvPicPr>
                            <a:picLocks noChangeAspect="1" noChangeArrowheads="1"/>
                          </pic:cNvPicPr>
                        </pic:nvPicPr>
                        <pic:blipFill>
                          <a:blip r:embed="rId13" cstate="print">
                            <a:extLst>
                              <a:ext uri="{28A0092B-C50C-407E-A947-70E740481C1C}">
                                <a14:useLocalDpi xmlns:a14="http://schemas.microsoft.com/office/drawing/2010/main" val="0"/>
                              </a:ext>
                            </a:extLst>
                          </a:blip>
                          <a:srcRect l="27695" t="12048" r="34206" b="77827"/>
                          <a:stretch>
                            <a:fillRect/>
                          </a:stretch>
                        </pic:blipFill>
                        <pic:spPr bwMode="auto">
                          <a:xfrm rot="10800000">
                            <a:off x="0" y="0"/>
                            <a:ext cx="2057400" cy="542925"/>
                          </a:xfrm>
                          <a:prstGeom prst="rect">
                            <a:avLst/>
                          </a:prstGeom>
                          <a:noFill/>
                          <a:ln>
                            <a:noFill/>
                          </a:ln>
                        </pic:spPr>
                      </pic:pic>
                    </a:graphicData>
                  </a:graphic>
                </wp:inline>
              </w:drawing>
            </w:r>
            <w:r w:rsidRPr="00C33F02">
              <w:rPr>
                <w:rFonts w:ascii="Arial Narrow" w:eastAsia="Times New Roman" w:hAnsi="Arial Narrow"/>
                <w:b/>
                <w:sz w:val="24"/>
                <w:szCs w:val="24"/>
              </w:rPr>
              <w:t>Presidente</w:t>
            </w:r>
          </w:p>
        </w:tc>
        <w:tc>
          <w:tcPr>
            <w:tcW w:w="4191" w:type="dxa"/>
            <w:shd w:val="clear" w:color="auto" w:fill="auto"/>
          </w:tcPr>
          <w:p w14:paraId="600B8202" w14:textId="03F08F35" w:rsidR="00C33F02" w:rsidRPr="00C33F02" w:rsidRDefault="00C33F02" w:rsidP="00C33F02">
            <w:pPr>
              <w:spacing w:after="0"/>
              <w:jc w:val="center"/>
              <w:rPr>
                <w:rFonts w:ascii="Arial Narrow" w:eastAsia="Times New Roman" w:hAnsi="Arial Narrow"/>
                <w:noProof/>
                <w:sz w:val="24"/>
                <w:szCs w:val="24"/>
                <w:lang w:eastAsia="pt-BR"/>
              </w:rPr>
            </w:pPr>
            <w:r w:rsidRPr="00C33F02">
              <w:rPr>
                <w:rFonts w:ascii="Arial Narrow" w:eastAsia="Times New Roman" w:hAnsi="Arial Narrow"/>
                <w:noProof/>
                <w:sz w:val="24"/>
                <w:szCs w:val="24"/>
                <w:lang w:eastAsia="pt-BR"/>
              </w:rPr>
              <w:drawing>
                <wp:inline distT="0" distB="0" distL="0" distR="0" wp14:anchorId="7D792234" wp14:editId="2A3A70C8">
                  <wp:extent cx="2428875" cy="542925"/>
                  <wp:effectExtent l="0" t="0" r="9525" b="9525"/>
                  <wp:docPr id="2" name="Imagem 2" descr="Descrição: C:\Users\USER\Pictures\COMP PAG RADIO LITORAL - LICITACAO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Descrição: C:\Users\USER\Pictures\COMP PAG RADIO LITORAL - LICITACAO236.jpg"/>
                          <pic:cNvPicPr>
                            <a:picLocks noChangeAspect="1" noChangeArrowheads="1"/>
                          </pic:cNvPicPr>
                        </pic:nvPicPr>
                        <pic:blipFill>
                          <a:blip r:embed="rId14" cstate="print">
                            <a:extLst>
                              <a:ext uri="{28A0092B-C50C-407E-A947-70E740481C1C}">
                                <a14:useLocalDpi xmlns:a14="http://schemas.microsoft.com/office/drawing/2010/main" val="0"/>
                              </a:ext>
                            </a:extLst>
                          </a:blip>
                          <a:srcRect l="36345" t="72807" r="18459" b="15150"/>
                          <a:stretch>
                            <a:fillRect/>
                          </a:stretch>
                        </pic:blipFill>
                        <pic:spPr bwMode="auto">
                          <a:xfrm>
                            <a:off x="0" y="0"/>
                            <a:ext cx="2428875" cy="542925"/>
                          </a:xfrm>
                          <a:prstGeom prst="rect">
                            <a:avLst/>
                          </a:prstGeom>
                          <a:noFill/>
                          <a:ln>
                            <a:noFill/>
                          </a:ln>
                        </pic:spPr>
                      </pic:pic>
                    </a:graphicData>
                  </a:graphic>
                </wp:inline>
              </w:drawing>
            </w:r>
          </w:p>
          <w:p w14:paraId="34877C4A" w14:textId="77777777" w:rsidR="00C33F02" w:rsidRPr="00C33F02" w:rsidRDefault="00C33F02" w:rsidP="00C33F02">
            <w:pPr>
              <w:spacing w:after="0"/>
              <w:jc w:val="center"/>
              <w:rPr>
                <w:rFonts w:ascii="Arial Narrow" w:eastAsia="Times New Roman" w:hAnsi="Arial Narrow"/>
                <w:bCs/>
                <w:sz w:val="24"/>
                <w:szCs w:val="24"/>
              </w:rPr>
            </w:pPr>
            <w:proofErr w:type="gramStart"/>
            <w:r w:rsidRPr="00C33F02">
              <w:rPr>
                <w:rFonts w:ascii="Arial Narrow" w:eastAsia="Times New Roman" w:hAnsi="Arial Narrow"/>
                <w:bCs/>
                <w:sz w:val="24"/>
                <w:szCs w:val="24"/>
              </w:rPr>
              <w:t>LARISSA FARIAS</w:t>
            </w:r>
            <w:proofErr w:type="gramEnd"/>
          </w:p>
          <w:p w14:paraId="4CB7FC7F" w14:textId="77777777" w:rsidR="00C33F02" w:rsidRPr="00C33F02" w:rsidRDefault="00C33F02" w:rsidP="00C33F02">
            <w:pPr>
              <w:spacing w:after="0"/>
              <w:jc w:val="center"/>
              <w:rPr>
                <w:rFonts w:ascii="Arial Narrow" w:eastAsia="Times New Roman" w:hAnsi="Arial Narrow"/>
                <w:sz w:val="24"/>
                <w:szCs w:val="24"/>
              </w:rPr>
            </w:pPr>
            <w:r w:rsidRPr="00C33F02">
              <w:rPr>
                <w:rFonts w:ascii="Arial Narrow" w:eastAsia="Times New Roman" w:hAnsi="Arial Narrow"/>
                <w:b/>
                <w:sz w:val="24"/>
                <w:szCs w:val="24"/>
              </w:rPr>
              <w:t>Relator</w:t>
            </w:r>
          </w:p>
        </w:tc>
      </w:tr>
    </w:tbl>
    <w:p w14:paraId="48125175" w14:textId="77777777" w:rsidR="00C33F02" w:rsidRPr="00C33F02" w:rsidRDefault="00C33F02" w:rsidP="00C33F02">
      <w:pPr>
        <w:spacing w:after="0"/>
        <w:rPr>
          <w:rFonts w:ascii="Arial Narrow" w:hAnsi="Arial Narrow"/>
          <w:sz w:val="24"/>
          <w:szCs w:val="24"/>
        </w:rPr>
      </w:pPr>
    </w:p>
    <w:p w14:paraId="0B53BA9C" w14:textId="7D7B2E6A" w:rsidR="00871B76" w:rsidRPr="00C33F02" w:rsidRDefault="00C33F02" w:rsidP="00C33F02">
      <w:pPr>
        <w:spacing w:after="0"/>
        <w:jc w:val="center"/>
        <w:rPr>
          <w:rFonts w:ascii="Arial Narrow" w:hAnsi="Arial Narrow"/>
          <w:sz w:val="24"/>
          <w:szCs w:val="24"/>
        </w:rPr>
      </w:pPr>
      <w:r w:rsidRPr="00C33F02">
        <w:rPr>
          <w:rFonts w:ascii="Arial Narrow" w:hAnsi="Arial Narrow"/>
          <w:noProof/>
          <w:sz w:val="24"/>
          <w:szCs w:val="24"/>
          <w:lang w:eastAsia="pt-BR"/>
        </w:rPr>
        <w:drawing>
          <wp:inline distT="0" distB="0" distL="0" distR="0" wp14:anchorId="2B220F37" wp14:editId="1B0B5B15">
            <wp:extent cx="4000500" cy="647700"/>
            <wp:effectExtent l="0" t="0" r="0" b="0"/>
            <wp:docPr id="1" name="Imagem 1" descr="Descrição: C:\Users\USER\Desktop\tatu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Descrição: C:\Users\USER\Desktop\tatu039.jpg"/>
                    <pic:cNvPicPr>
                      <a:picLocks noChangeAspect="1" noChangeArrowheads="1"/>
                    </pic:cNvPicPr>
                  </pic:nvPicPr>
                  <pic:blipFill>
                    <a:blip r:embed="rId15" cstate="print">
                      <a:extLst>
                        <a:ext uri="{28A0092B-C50C-407E-A947-70E740481C1C}">
                          <a14:useLocalDpi xmlns:a14="http://schemas.microsoft.com/office/drawing/2010/main" val="0"/>
                        </a:ext>
                      </a:extLst>
                    </a:blip>
                    <a:srcRect t="19186" r="25790" b="63393"/>
                    <a:stretch>
                      <a:fillRect/>
                    </a:stretch>
                  </pic:blipFill>
                  <pic:spPr bwMode="auto">
                    <a:xfrm rot="10800000">
                      <a:off x="0" y="0"/>
                      <a:ext cx="4000500" cy="647700"/>
                    </a:xfrm>
                    <a:prstGeom prst="rect">
                      <a:avLst/>
                    </a:prstGeom>
                    <a:noFill/>
                    <a:ln>
                      <a:noFill/>
                    </a:ln>
                  </pic:spPr>
                </pic:pic>
              </a:graphicData>
            </a:graphic>
          </wp:inline>
        </w:drawing>
      </w:r>
      <w:r w:rsidRPr="00C33F02">
        <w:rPr>
          <w:rFonts w:ascii="Arial Narrow" w:hAnsi="Arial Narrow"/>
          <w:b/>
          <w:sz w:val="24"/>
          <w:szCs w:val="24"/>
        </w:rPr>
        <w:br/>
        <w:t>Membro</w:t>
      </w:r>
      <w:bookmarkStart w:id="0" w:name="_GoBack"/>
      <w:bookmarkEnd w:id="0"/>
    </w:p>
    <w:sectPr w:rsidR="00871B76" w:rsidRPr="00C33F02" w:rsidSect="001D10F0">
      <w:headerReference w:type="default" r:id="rId16"/>
      <w:footerReference w:type="default" r:id="rId17"/>
      <w:pgSz w:w="11906" w:h="16838"/>
      <w:pgMar w:top="1701" w:right="1134" w:bottom="1134"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F5FF52" w14:textId="77777777" w:rsidR="00535447" w:rsidRDefault="00535447">
      <w:pPr>
        <w:spacing w:after="0" w:line="240" w:lineRule="auto"/>
      </w:pPr>
      <w:r>
        <w:separator/>
      </w:r>
    </w:p>
  </w:endnote>
  <w:endnote w:type="continuationSeparator" w:id="0">
    <w:p w14:paraId="5548DE09" w14:textId="77777777" w:rsidR="00535447" w:rsidRDefault="00535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rendensHan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6E972" w14:textId="77777777" w:rsidR="009667AA" w:rsidRDefault="009667AA" w:rsidP="009667AA">
    <w:pPr>
      <w:pStyle w:val="Rodap"/>
      <w:pBdr>
        <w:bottom w:val="single" w:sz="12" w:space="1" w:color="auto"/>
      </w:pBdr>
      <w:spacing w:after="0" w:line="240" w:lineRule="auto"/>
      <w:jc w:val="center"/>
      <w:rPr>
        <w:rFonts w:ascii="Century Gothic" w:hAnsi="Century Gothic" w:cs="Arial"/>
        <w:b/>
        <w:sz w:val="20"/>
        <w:szCs w:val="20"/>
      </w:rPr>
    </w:pPr>
  </w:p>
  <w:p w14:paraId="0916A57E" w14:textId="77777777" w:rsidR="009667AA" w:rsidRDefault="009667AA" w:rsidP="009667AA">
    <w:pPr>
      <w:pStyle w:val="Rodap"/>
      <w:spacing w:after="0" w:line="240" w:lineRule="auto"/>
      <w:jc w:val="center"/>
      <w:rPr>
        <w:rFonts w:ascii="Century Gothic" w:hAnsi="Century Gothic" w:cs="Arial"/>
        <w:b/>
        <w:sz w:val="20"/>
        <w:szCs w:val="20"/>
      </w:rPr>
    </w:pPr>
    <w:r w:rsidRPr="0090204A">
      <w:rPr>
        <w:rFonts w:ascii="Century Gothic" w:hAnsi="Century Gothic" w:cs="Arial"/>
        <w:b/>
        <w:sz w:val="20"/>
        <w:szCs w:val="20"/>
      </w:rPr>
      <w:t xml:space="preserve">Rua Bahia Nº 171- Centro- São Francisco do Brejão-MA. </w:t>
    </w:r>
  </w:p>
  <w:p w14:paraId="44D7758A" w14:textId="77777777" w:rsidR="009667AA" w:rsidRPr="0090204A" w:rsidRDefault="009667AA" w:rsidP="009667AA">
    <w:pPr>
      <w:pStyle w:val="Rodap"/>
      <w:spacing w:after="0" w:line="240" w:lineRule="auto"/>
      <w:jc w:val="center"/>
      <w:rPr>
        <w:rFonts w:ascii="Century Gothic" w:hAnsi="Century Gothic" w:cs="Arial"/>
        <w:b/>
        <w:sz w:val="20"/>
        <w:szCs w:val="20"/>
      </w:rPr>
    </w:pPr>
    <w:r w:rsidRPr="0090204A">
      <w:rPr>
        <w:rFonts w:ascii="Century Gothic" w:hAnsi="Century Gothic" w:cs="Arial"/>
        <w:b/>
        <w:sz w:val="20"/>
        <w:szCs w:val="20"/>
      </w:rPr>
      <w:t xml:space="preserve">CEP: 65.929-000 </w:t>
    </w:r>
  </w:p>
  <w:p w14:paraId="5B93F781" w14:textId="77777777" w:rsidR="009667AA" w:rsidRDefault="009667A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9AD123" w14:textId="77777777" w:rsidR="00535447" w:rsidRDefault="00535447">
      <w:pPr>
        <w:spacing w:after="0" w:line="240" w:lineRule="auto"/>
      </w:pPr>
      <w:r>
        <w:separator/>
      </w:r>
    </w:p>
  </w:footnote>
  <w:footnote w:type="continuationSeparator" w:id="0">
    <w:p w14:paraId="225630C8" w14:textId="77777777" w:rsidR="00535447" w:rsidRDefault="005354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AB410" w14:textId="77777777" w:rsidR="001D10F0" w:rsidRDefault="00535447" w:rsidP="009667AA">
    <w:pPr>
      <w:pStyle w:val="Cabealho"/>
      <w:spacing w:after="0" w:line="240" w:lineRule="auto"/>
      <w:ind w:firstLine="2268"/>
      <w:jc w:val="both"/>
      <w:rPr>
        <w:rFonts w:ascii="Century Gothic" w:hAnsi="Century Gothic" w:cs="Arial"/>
        <w:b/>
        <w:sz w:val="20"/>
        <w:szCs w:val="20"/>
      </w:rPr>
    </w:pPr>
    <w:r>
      <w:rPr>
        <w:noProof/>
        <w:lang w:eastAsia="pt-BR"/>
      </w:rPr>
      <w:pict w14:anchorId="4DE5F61E">
        <v:group id="_x0000_s2049" style="position:absolute;left:0;text-align:left;margin-left:185.55pt;margin-top:-24.25pt;width:86.5pt;height:73.45pt;z-index:251657728" coordorigin="5198,690" coordsize="126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5599;top:703;width:482;height:394" filled="t" fillcolor="black">
            <v:imagedata r:id="rId1" o:title="" blacklevel="13763f" grayscale="t" bilevel="t"/>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2051" type="#_x0000_t68" style="position:absolute;left:5438;top:1484;width:781;height:286;v-text-anchor:middle" adj="16740,6364" fillcolor="#fc0" strokecolor="#fc0"/>
          <v:shapetype id="_x0000_t6" coordsize="21600,21600" o:spt="6" path="m,l,21600r21600,xe">
            <v:stroke joinstyle="miter"/>
            <v:path gradientshapeok="t" o:connecttype="custom" o:connectlocs="0,0;0,10800;0,21600;10800,21600;21600,21600;10800,10800" textboxrect="1800,12600,12600,19800"/>
          </v:shapetype>
          <v:shape id="_x0000_s2052" type="#_x0000_t6" style="position:absolute;left:5257;top:1235;width:186;height:303;rotation:-5878291fd;v-text-anchor:middle" fillcolor="#fc0" strokecolor="#fc0"/>
          <v:shape id="_x0000_s2053" type="#_x0000_t6" style="position:absolute;left:6155;top:1294;width:303;height:186;v-text-anchor:middle" fillcolor="#fc0" strokecolor="#fc0"/>
          <v:shape id="_x0000_s2054" type="#_x0000_t6" style="position:absolute;left:5324;top:1321;width:186;height:302;rotation:-5878291fd;v-text-anchor:middle" fillcolor="#fc0" strokecolor="#fc0"/>
          <v:shape id="_x0000_s2055" type="#_x0000_t6" style="position:absolute;left:6091;top:1379;width:300;height:186;v-text-anchor:middle" fillcolor="#fc0" strokecolor="#fc0"/>
          <v:shapetype id="_x0000_t119" coordsize="21600,21600" o:spt="119" path="m,l21600,,17240,21600r-12880,xe">
            <v:stroke joinstyle="miter"/>
            <v:path gradientshapeok="t" o:connecttype="custom" o:connectlocs="10800,0;2180,10800;10800,21600;19420,10800" textboxrect="4321,0,17204,21600"/>
          </v:shapetype>
          <v:shape id="_x0000_s2056" type="#_x0000_t119" style="position:absolute;left:5329;top:1524;width:999;height:121;rotation:180;v-text-anchor:middle" fillcolor="#fc0" strokecolor="#fc0"/>
          <v:group id="_x0000_s2057" style="position:absolute;left:5541;top:1031;width:554;height:219" coordorigin="2640,963" coordsize="1557,812">
            <v:shape id="_x0000_s2058" type="#_x0000_t119" style="position:absolute;left:2894;top:1232;width:720;height:366;rotation:-90;v-text-anchor:middle" strokeweight=".25pt"/>
            <v:shape id="_x0000_s2059" type="#_x0000_t119" style="position:absolute;left:3260;top:1232;width:720;height:366;rotation:5893641fd;v-text-anchor:middle" strokeweight=".25pt"/>
            <v:group id="_x0000_s2060" style="position:absolute;left:3108;top:1062;width:672;height:720;rotation:-90" coordorigin="3360,1776" coordsize="1344,1248">
              <v:shape id="_x0000_s2061" type="#_x0000_t119" style="position:absolute;left:3360;top:1776;width:1344;height:624;v-text-anchor:middle" strokeweight=".25pt"/>
              <v:shape id="_x0000_s2062" type="#_x0000_t119" style="position:absolute;left:3360;top:2400;width:1344;height:624;rotation:11791881fd;v-text-anchor:middle" strokeweight=".25pt"/>
            </v:group>
            <v:group id="_x0000_s2063" style="position:absolute;left:3102;top:1080;width:672;height:672;rotation:-90" coordorigin="3360,1776" coordsize="1344,1248">
              <v:shape id="_x0000_s2064" type="#_x0000_t119" style="position:absolute;left:3360;top:1776;width:1344;height:624;v-text-anchor:middle" strokeweight=".25pt"/>
              <v:shape id="_x0000_s2065" type="#_x0000_t119" style="position:absolute;left:3360;top:2400;width:1344;height:624;rotation:11791881fd;v-text-anchor:middle" strokeweight=".25pt"/>
            </v:group>
            <v:group id="_x0000_s2066" style="position:absolute;left:3126;top:1092;width:624;height:648;rotation:-90" coordorigin="3360,1776" coordsize="1344,1248">
              <v:shape id="_x0000_s2067" type="#_x0000_t119" style="position:absolute;left:3360;top:1776;width:1344;height:624;v-text-anchor:middle" strokeweight=".25pt"/>
              <v:shape id="_x0000_s2068" type="#_x0000_t119" style="position:absolute;left:3360;top:2400;width:1344;height:624;rotation:11791881fd;v-text-anchor:middle" strokeweight=".25pt"/>
            </v:group>
            <v:group id="_x0000_s2069" style="position:absolute;left:3126;top:1104;width:624;height:624;rotation:-90" coordorigin="3360,1776" coordsize="1344,1248">
              <v:shape id="_x0000_s2070" type="#_x0000_t119" style="position:absolute;left:3360;top:1776;width:1344;height:624;v-text-anchor:middle" strokeweight=".25pt"/>
              <v:shape id="_x0000_s2071" type="#_x0000_t119" style="position:absolute;left:3360;top:2400;width:1344;height:624;rotation:11791881fd;v-text-anchor:middle" strokeweight=".25pt"/>
            </v:group>
            <v:shapetype id="_x0000_t202" coordsize="21600,21600" o:spt="202" path="m,l,21600r21600,l21600,xe">
              <v:stroke joinstyle="miter"/>
              <v:path gradientshapeok="t" o:connecttype="rect"/>
            </v:shapetype>
            <v:shape id="_x0000_s2072" type="#_x0000_t202" style="position:absolute;left:2947;top:963;width:1250;height:124" filled="f" fillcolor="#0c9" strokecolor="white" strokeweight=".25pt">
              <v:textbox style="mso-next-textbox:#_x0000_s2072">
                <w:txbxContent>
                  <w:p w14:paraId="0A1FC20E" w14:textId="77777777" w:rsidR="009667AA" w:rsidRDefault="009667AA" w:rsidP="009667AA">
                    <w:pPr>
                      <w:autoSpaceDE w:val="0"/>
                      <w:autoSpaceDN w:val="0"/>
                      <w:adjustRightInd w:val="0"/>
                      <w:rPr>
                        <w:rFonts w:ascii="BrendensHand" w:hAnsi="BrendensHand"/>
                        <w:color w:val="000000"/>
                        <w:sz w:val="4"/>
                        <w:szCs w:val="4"/>
                      </w:rPr>
                    </w:pPr>
                  </w:p>
                </w:txbxContent>
              </v:textbox>
            </v:shape>
            <v:rect id="_x0000_s2073" style="position:absolute;left:2640;top:985;width:1239;height:124" filled="f" fillcolor="#0c9" strokecolor="white" strokeweight=".25pt">
              <v:textbox style="mso-next-textbox:#_x0000_s2073">
                <w:txbxContent>
                  <w:p w14:paraId="463005C2" w14:textId="77777777" w:rsidR="009667AA" w:rsidRDefault="009667AA" w:rsidP="009667AA">
                    <w:pPr>
                      <w:autoSpaceDE w:val="0"/>
                      <w:autoSpaceDN w:val="0"/>
                      <w:adjustRightInd w:val="0"/>
                      <w:rPr>
                        <w:rFonts w:ascii="BrendensHand" w:hAnsi="BrendensHand"/>
                        <w:color w:val="000000"/>
                        <w:sz w:val="4"/>
                        <w:szCs w:val="4"/>
                      </w:rPr>
                    </w:pPr>
                  </w:p>
                </w:txbxContent>
              </v:textbox>
            </v:rect>
            <v:group id="_x0000_s2074" style="position:absolute;left:3276;top:1262;width:24;height:312;rotation:1511684fd;flip:x" coordorigin="3264,240" coordsize="144,1152">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75" type="#_x0000_t67" style="position:absolute;left:3264;top:960;width:144;height:432;v-text-anchor:middle" adj="0,7062" fillcolor="black" strokeweight=".25pt"/>
              <v:rect id="_x0000_s2076" style="position:absolute;left:3264;top:240;width:144;height:720;v-text-anchor:middle" fillcolor="black" strokeweight=".25pt"/>
            </v:group>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_x0000_s2077" type="#_x0000_t130" style="position:absolute;left:3178;top:1246;width:96;height:48;rotation:4476697fd;v-text-anchor:middle" strokeweight=".25pt"/>
            <v:group id="_x0000_s2078" style="position:absolute;left:3588;top:1260;width:24;height:312;rotation:-1755143fd;flip:x" coordorigin="3264,240" coordsize="144,1152">
              <v:shape id="_x0000_s2079" type="#_x0000_t67" style="position:absolute;left:3264;top:960;width:144;height:432;v-text-anchor:middle" adj="0,7062" fillcolor="black" strokeweight=".25pt"/>
              <v:rect id="_x0000_s2080" style="position:absolute;left:3264;top:240;width:144;height:720;v-text-anchor:middle" fillcolor="black" strokeweight=".25pt"/>
            </v:group>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2081" type="#_x0000_t19" style="position:absolute;left:3613;top:1274;width:47;height:86;rotation:237626fd;flip:x;v-text-anchor:middle" coordsize="21310,21600" adj=",-615855" path="wr-21600,,21600,43200,,,21310,18073nfewr-21600,,21600,43200,,,21310,18073l,21600nsxe" fillcolor="#0c9" strokeweight=".25pt">
              <v:path o:connectlocs="0,0;21310,18073;0,21600"/>
            </v:shape>
          </v:group>
          <v:group id="_x0000_s2082" style="position:absolute;left:5557;top:884;width:561;height:563" coordorigin="3932,912" coordsize="1288,1540">
            <v:group id="_x0000_s2083" style="position:absolute;left:4032;top:912;width:1056;height:1488" coordorigin="4032,912" coordsize="1056,1488">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2084" type="#_x0000_t95" style="position:absolute;left:4032;top:912;width:1056;height:1488;rotation:180;v-text-anchor:middle" adj="10239726,10305" fillcolor="#090" strokecolor="#090"/>
              <v:group id="_x0000_s2085" style="position:absolute;left:4076;top:1332;width:35;height:36" coordorigin="4076,1332" coordsize="35,36">
                <v:shape id="_x0000_s2086" style="position:absolute;left:4077;top:1332;width:26;height:24;mso-wrap-distance-left:9pt;mso-wrap-distance-top:0;mso-wrap-distance-right:9pt;mso-wrap-distance-bottom:0;mso-position-horizontal:absolute;mso-position-horizontal-relative:text;mso-position-vertical:absolute;mso-position-vertical-relative:text" coordsize="26,24" path="m26,hdc23,4,4,24,,24e" filled="f" fillcolor="#0c9" strokecolor="#090" strokeweight="1.5pt">
                  <v:path arrowok="t"/>
                </v:shape>
                <v:shape id="_x0000_s2087" style="position:absolute;left:4076;top:1344;width:26;height:24;mso-wrap-distance-left:9pt;mso-wrap-distance-top:0;mso-wrap-distance-right:9pt;mso-wrap-distance-bottom:0;mso-position-horizontal:absolute;mso-position-horizontal-relative:text;mso-position-vertical:absolute;mso-position-vertical-relative:text" coordsize="26,24" path="m26,hdc23,4,4,24,,24e" filled="f" fillcolor="#0c9" strokecolor="#090" strokeweight="1.5pt">
                  <v:path arrowok="t"/>
                </v:shape>
                <v:shape id="_x0000_s2088" style="position:absolute;left:4086;top:1340;width:26;height:24;rotation:-3086102fd;mso-wrap-distance-left:9pt;mso-wrap-distance-top:0;mso-wrap-distance-right:9pt;mso-wrap-distance-bottom:0;mso-position-horizontal:absolute;mso-position-horizontal-relative:text;mso-position-vertical:absolute;mso-position-vertical-relative:text" coordsize="26,24" path="m26,hdc23,4,4,24,,24e" filled="f" fillcolor="#0c9" strokecolor="#090" strokeweight="1.5pt">
                  <v:path arrowok="t"/>
                </v:shape>
              </v:group>
              <v:group id="_x0000_s2089" style="position:absolute;left:5004;top:1332;width:42;height:43" coordorigin="5004,1332" coordsize="42,43">
                <v:shape id="_x0000_s2090" style="position:absolute;left:5010;top:1332;width:32;height:27;mso-wrap-distance-left:9pt;mso-wrap-distance-top:0;mso-wrap-distance-right:9pt;mso-wrap-distance-bottom:0;mso-position-horizontal:absolute;mso-position-horizontal-relative:text;mso-position-vertical:absolute;mso-position-vertical-relative:text" coordsize="32,27" path="m,hdc3,6,5,8,11,11v4,4,8,7,13,10c25,23,25,25,27,26v1,1,5,1,5,1e" filled="f" fillcolor="#0c9" strokecolor="#090" strokeweight="1.5pt">
                  <v:path arrowok="t"/>
                </v:shape>
                <v:shape id="_x0000_s2091" style="position:absolute;left:5014;top:1348;width:32;height:27;mso-wrap-distance-left:9pt;mso-wrap-distance-top:0;mso-wrap-distance-right:9pt;mso-wrap-distance-bottom:0;mso-position-horizontal:absolute;mso-position-horizontal-relative:text;mso-position-vertical:absolute;mso-position-vertical-relative:text" coordsize="32,27" path="m,hdc3,6,5,8,11,11v4,4,8,7,13,10c25,23,25,25,27,26v1,1,5,1,5,1e" filled="f" fillcolor="#0c9" strokecolor="#090" strokeweight="1.5pt">
                  <v:path arrowok="t"/>
                </v:shape>
                <v:shape id="_x0000_s2092" style="position:absolute;left:5004;top:1344;width:32;height:27;rotation:2374740fd;mso-wrap-distance-left:9pt;mso-wrap-distance-top:0;mso-wrap-distance-right:9pt;mso-wrap-distance-bottom:0;mso-position-horizontal:absolute;mso-position-horizontal-relative:text;mso-position-vertical:absolute;mso-position-vertical-relative:text" coordsize="32,27" path="m,hdc3,6,5,8,11,11v4,4,8,7,13,10c25,23,25,25,27,26v1,1,5,1,5,1e" filled="f" fillcolor="#0c9" strokecolor="#090" strokeweight="1.5pt">
                  <v:path arrowok="t"/>
                </v:shape>
              </v:group>
            </v:group>
            <v:group id="_x0000_s2093" style="position:absolute;left:3932;top:1236;width:1288;height:1216" coordorigin="3932,1236" coordsize="1288,1216">
              <v:group id="_x0000_s2094" style="position:absolute;left:5001;top:1392;width:120;height:150;rotation:-1537304fd" coordorigin="4729,1328" coordsize="120,150">
                <v:group id="_x0000_s2095" style="position:absolute;left:4797;top:1336;width:52;height:142;rotation:-59676fd" coordorigin="9261,2857" coordsize="422,773">
                  <v:group id="_x0000_s2096" style="position:absolute;left:9261;top:2857;width:370;height:773;rotation:-2188277fd;flip:x" coordorigin="3024,4324" coordsize="699,1421">
                    <v:shape id="_x0000_s2097" style="position:absolute;left:3257;top:4481;width:325;height:1013" coordsize="325,1013" path="m101,1013l,576,114,111,158,31,228,r53,53l325,420,171,879r-70,134xe" fillcolor="#ffff4f" strokecolor="#0c7e0c" strokeweight=".25pt">
                      <v:path arrowok="t"/>
                    </v:shape>
                    <v:shape id="_x0000_s2098" style="position:absolute;left:3376;top:4543;width:87;height:898" coordsize="87,898" path="m,898l43,460r5,-31l65,282,74,134,83,72,87,e" filled="f" strokecolor="#0c7e0c" strokeweight=".25pt">
                      <v:path arrowok="t"/>
                    </v:shape>
                    <v:line id="_x0000_s2099" style="position:absolute;flip:x" from="3340,4534" to="3437,5383" strokecolor="#0c7e0c" strokeweight=".25pt"/>
                    <v:shape id="_x0000_s2100" style="position:absolute;left:3314;top:4525;width:97;height:777" coordsize="97,777" path="m97,l75,112,62,259,,777e" filled="f" strokecolor="#0c7e0c" strokeweight=".25pt">
                      <v:path arrowok="t"/>
                    </v:shape>
                    <v:line id="_x0000_s2101" style="position:absolute;flip:x" from="3419,4516" to="3490,5360" strokecolor="#0c7e0c" strokeweight=".25pt"/>
                    <v:line id="_x0000_s2102" style="position:absolute;flip:x" from="3468,4503" to="3512,5235" strokecolor="#0c7e0c" strokeweight=".25pt"/>
                    <v:shape id="_x0000_s2103" style="position:absolute;left:3296;top:4557;width:97;height:643" coordsize="97,643" path="m97,l75,80,53,192,,643e" filled="f" strokecolor="#0c7e0c" strokeweight=".25pt">
                      <v:path arrowok="t"/>
                    </v:shape>
                    <v:line id="_x0000_s2104" style="position:absolute;flip:x" from="3516,4521" to="3525,5101" strokecolor="#0c7e0c" strokeweight=".25pt"/>
                    <v:shape id="_x0000_s2105" style="position:absolute;left:3411;top:4503;width:30;height:31" coordsize="30,31" path="m30,9l26,5,22,,17,,8,,4,5r,4l,18r,4l4,27r4,l8,27r5,4l17,31r5,l22,31r4,-4l26,22r4,-9l30,9xe" fillcolor="#ffff4f" strokecolor="#0c7e0c" strokeweight=".25pt">
                      <v:path arrowok="t"/>
                    </v:shape>
                    <v:shape id="_x0000_s2106" style="position:absolute;left:3437;top:4516;width:26;height:32" coordsize="26,32" path="m26,9l26,,18,,13,,9,,4,5,,9r,5l,23r,4l4,27r5,l13,27r,5l18,32r4,l22,27r4,-4l26,14r,-5xe" fillcolor="#ffff4f" strokecolor="#0c7e0c" strokeweight=".25pt">
                      <v:path arrowok="t"/>
                    </v:shape>
                    <v:shape id="_x0000_s2107" style="position:absolute;left:3441;top:4490;width:27;height:31" coordsize="27,31" path="m27,9l22,4,18,,14,,9,,5,4,,9r,9l,22r,4l5,26r4,5l9,31r5,l18,31r,l22,26r5,-4l27,13r,-4xe" fillcolor="#ffff4f" strokecolor="#0c7e0c" strokeweight=".25pt">
                      <v:path arrowok="t"/>
                    </v:shape>
                    <v:shape id="_x0000_s2108" style="position:absolute;left:3468;top:4467;width:22;height:27" coordsize="22,27" path="m22,9r,-4l17,,13,,9,,4,5,,9r,5l,23r4,l4,27r5,l13,27r,l17,27r,l22,27r,-9l22,14r,-5xe" fillcolor="#ffff4f" strokecolor="#0c7e0c" strokeweight=".25pt">
                      <v:path arrowok="t"/>
                    </v:shape>
                    <v:line id="_x0000_s2109" style="position:absolute" from="3542,4588" to="3547,5003" strokecolor="#0c7e0c" strokeweight=".25pt"/>
                    <v:shape id="_x0000_s2110" style="position:absolute;left:3485;top:4485;width:22;height:27" coordsize="22,27" path="m22,9l18,5,14,r,l9,,5,5r,4l,18r,5l5,23r,4l9,27r,l14,27r,l18,27r,l18,18r4,-4l22,9xe" fillcolor="#ffff4f" strokecolor="#0c7e0c" strokeweight=".25pt">
                      <v:path arrowok="t"/>
                    </v:shape>
                    <v:shape id="_x0000_s2111" style="position:absolute;left:3503;top:4503;width:22;height:27" coordsize="22,27" path="m22,5l17,r,l13,,9,,4,5r,4l,13r,5l4,22r,l9,27r,l13,27r,l17,27r,-5l22,18r,-5l22,5xe" fillcolor="#ffff4f" strokecolor="#0c7e0c" strokeweight=".25pt">
                      <v:path arrowok="t"/>
                    </v:shape>
                    <v:shape id="_x0000_s2112" style="position:absolute;left:3463;top:4521;width:22;height:27" coordsize="22,27" path="m22,4l18,r,l9,,5,r,4l,9r,4l,22r,l5,27r,l9,27r5,l14,27r4,l18,22r4,-4l22,13r,-9xe" fillcolor="#ffff4f" strokecolor="#0c7e0c" strokeweight=".25pt">
                      <v:path arrowok="t"/>
                    </v:shape>
                    <v:shape id="_x0000_s2113" style="position:absolute;left:3503;top:4530;width:22;height:27" coordsize="22,27" path="m22,9l22,,17,,13,,9,,4,4,,9r,4l,22r,l4,27r5,l9,27r4,l13,27r4,l22,22r,-4l22,13r,-4xe" fillcolor="#ffff4f" strokecolor="#0c7e0c" strokeweight=".25pt">
                      <v:path arrowok="t"/>
                    </v:shape>
                    <v:shape id="_x0000_s2114" style="position:absolute;left:3485;top:4512;width:22;height:27" coordsize="22,27" path="m22,9l18,4,14,,9,r,l5,4,,9r,4l,18r,4l5,22r4,5l9,27r5,l14,27r,l18,22r,-4l22,13r,-4xe" fillcolor="#ffff4f" strokecolor="#0c7e0c" strokeweight=".25pt">
                      <v:path arrowok="t"/>
                    </v:shape>
                    <v:shape id="_x0000_s2115" style="position:absolute;left:3520;top:4521;width:18;height:27" coordsize="18,27" path="m18,4l18,,14,r,l9,,5,4r,5l,13r,5l5,22r,l9,22r,5l14,27r,l18,27r,-5l18,18r,-5l18,4xe" fillcolor="#ffff4f" strokecolor="#0c7e0c" strokeweight=".25pt">
                      <v:path arrowok="t"/>
                    </v:shape>
                    <v:shape id="_x0000_s2116" style="position:absolute;left:3525;top:4543;width:17;height:27" coordsize="17,27" path="m17,9r,-4l13,,9,,4,r,5l,9r,5l,23r,l4,27r,l9,27r,l13,27r,l17,23r,-5l17,14r,-5xe" fillcolor="#ffff4f" strokecolor="#0c7e0c" strokeweight=".25pt">
                      <v:path arrowok="t"/>
                    </v:shape>
                    <v:shape id="_x0000_s2117" style="position:absolute;left:3463;top:4494;width:22;height:27" coordsize="22,27" path="m22,9l22,,18,,14,,9,,5,5r,4l,14r,8l5,22r,5l9,27r5,l14,27r4,l18,27r4,-5l22,18r,-4l22,9xe" fillcolor="#ffff4f" strokecolor="#0c7e0c" strokeweight=".25pt">
                      <v:path arrowok="t"/>
                    </v:shape>
                    <v:shape id="_x0000_s2118" style="position:absolute;left:3371;top:4543;width:180;height:90" coordsize="180,90" path="m31,r4,l40,r4,l57,5r9,l70,,88,5r4,4l101,5r9,l119,14r4,l132,14r4,l149,14r5,9l154,27r9,l167,27r9,5l176,45r-9,4l154,45r,-5l154,32r-13,l136,32r-8,l119,27r-5,l106,32,97,27r-5,l88,27r-13,l70,27,62,23r-5,4l40,23,35,18r-9,5l18,18r-5,5l9,32r13,8l31,40r17,l53,40r4,5l62,49r4,-4l75,45r9,4l88,54r9,-5l106,54r4,l110,54r4,l128,58r8,l136,58r9,l154,54r4,9l167,67r4,l176,63r4,22l176,90r-5,-5l163,85r-9,-4l145,85,132,81r-4,9l114,85r-4,-4l106,85,97,81r-5,l88,76r-4,l66,76,57,67r-9,5l31,67,22,63r-4,4l13,63,9,58r-4,l,54e" filled="f" strokecolor="#0c7e0c" strokeweight=".25pt">
                      <v:path arrowok="t"/>
                    </v:shape>
                    <v:shape id="_x0000_s2119" style="position:absolute;left:3354;top:4615;width:210;height:120" coordsize="210,120" path="m8,4l17,r5,4l22,9,26,4r9,l39,13r9,l61,18r13,9l79,22r17,5l101,31r4,-4l118,31r5,9l136,44r9,5l149,40r9,-5l166,40r5,9l180,53r8,l193,44r4,5l202,44r4,32l202,71r-9,5l184,71r-9,l166,76r,l153,76,149,62r-9,-4l131,58r-8,4l114,62r-9,l96,53r-4,5l79,58,70,49r-9,4l39,44,35,35r-5,l17,31r,-4l13,27r-5,l8,18,,44r4,5l8,49r,4l17,53r9,l30,62r9,-4l61,67r4,9l74,80r13,5l96,80r9,l114,80r9,9l127,94r13,4l145,94r8,4l166,98r5,-4l175,102r13,l193,98r9,l206,98r4,22e" filled="f" strokecolor="#0c7e0c" strokeweight=".25pt">
                      <v:path arrowok="t"/>
                    </v:shape>
                    <v:shape id="_x0000_s2120" style="position:absolute;left:3345;top:4695;width:219;height:45" coordsize="219,45" path="m219,40r-13,5l202,40r-5,5l184,45r-4,-5l171,36r-13,l154,45r-9,-9l136,36r-9,4l123,45,105,40r-4,-4l96,27,74,22r-4,9l61,31,39,22r,-4l31,18,17,14r,-9l13,5,,e" filled="f" strokecolor="#0c7e0c" strokeweight=".25pt">
                      <v:path arrowok="t"/>
                    </v:shape>
                    <v:shape id="_x0000_s2121" style="position:absolute;left:3305;top:4726;width:277;height:188" coordsize="277,188" path="m31,l44,5r5,9l53,9r18,5l75,23r4,-9l97,23r9,9l114,36r22,5l141,36r9,-4l163,36r9,9l189,45r5,-4l198,45r13,l215,41r9,-5l237,36r5,5l246,45r18,l264,67r-22,5l237,76r-17,l215,72r-8,-5l198,67r-9,5l185,67r-13,l163,72r-9,l141,72r,-5l132,58r-18,l101,63r-9,l79,54,71,45r,4l49,41r,-5l40,41,27,32,18,58r17,5l40,72r9,-5l66,72r5,9l75,76r22,5l101,90r5,9l128,99r8,l141,94r17,5l158,103r5,5l185,108r4,l198,108r13,4l215,103r5,-4l237,99r5,9l273,103r,27l251,130r-9,l237,134r-17,-4l211,121r,9l189,130r,-9l163,121r-5,4l154,130r-18,-5l128,116r-27,-4l92,121,71,112,66,99,44,94,31,99,13,90,5,112r26,9l35,130r27,4l71,134r21,5l97,148r31,4l136,148r18,4l163,157r17,4l189,152r22,5l215,161r27,l246,152r27,-4l277,170r-35,9l211,183r-4,5l185,188r-5,-9l158,179r-8,4l132,183r-9,-8l97,170r-13,5l66,166r-9,-5l35,157r-8,l,148e" filled="f" strokecolor="#0c7e0c" strokeweight=".25pt">
                      <v:path arrowok="t"/>
                    </v:shape>
                    <v:shape id="_x0000_s2122" style="position:absolute;left:3406;top:4324;width:317;height:1407" coordsize="317,1407" path="m167,r5,9l176,18r-4,32l158,76r-4,27l154,126r4,31l167,184r35,89l224,344r,67l211,483r-22,67l163,617r-31,67l97,746,71,809,31,943r-18,71l5,1086,,1112r5,32l22,1269r13,67l53,1398r,9l62,1398r39,-13l141,1380r9,-9l145,1362r-4,-13l136,1313r5,-31l154,1255r13,-26l238,1139r13,-27l264,1072r13,-40l299,903,317,773r,-36l312,599,295,460,259,277,238,161,211,45,167,xe" fillcolor="#00e500" strokecolor="#0c7e0c" strokeweight=".25pt">
                      <v:path arrowok="t"/>
                    </v:shape>
                    <v:shape id="_x0000_s2123" style="position:absolute;left:3024;top:4481;width:479;height:1264" coordsize="479,1264" path="m426,1264r-26,-81l369,1103r-9,-14l308,1031r-9,-9l272,951,246,875,158,571,75,281r4,22l79,330r-4,85l66,509,53,437,31,366,22,254r4,-40l31,205r9,-9l48,201r31,22l110,254r35,49l145,277,92,156,62,98,26,44,9,27,,,31,31,66,71r44,49l154,174r39,58l228,286r22,53l259,379r,-22l264,335r,-18l294,183r27,58l338,344r-8,129l334,594r9,129l365,848r30,125l435,1103r40,76l479,1192r,18l479,1223r-9,9l439,1246r-13,18xe" fillcolor="#00e500" strokecolor="#0c7e0c" strokeweight=".25pt">
                      <v:path arrowok="t"/>
                    </v:shape>
                    <v:shape id="_x0000_s2124" style="position:absolute;left:3494;top:4333;width:150;height:608" coordsize="150,608" path="m35,l18,32,5,63,,94r9,36l35,183r13,50l62,286r4,54l66,384r9,45l79,474r9,40l88,541r,22l84,590r-9,18l92,581r22,-45l132,492r9,-32l150,376,136,295,110,219,79,134,70,117,62,94,53,72,48,54,44,41,40,27,35,9,35,xe" fillcolor="#00e500" strokecolor="#0c7e0c" strokeweight=".25pt">
                      <v:path arrowok="t"/>
                    </v:shape>
                    <v:shape id="_x0000_s2125" style="position:absolute;left:3173;top:4789;width:216;height:558" coordsize="216,558" path="m,l18,18,36,45,49,76r17,31l79,138r18,36l115,210r13,36l141,286r13,40l167,366r14,40l189,446r14,41l207,522r9,36e" filled="f" strokecolor="#0c7e0c" strokeweight=".25pt">
                      <v:path arrowok="t"/>
                    </v:shape>
                    <v:shape id="_x0000_s2126" style="position:absolute;left:3428;top:4695;width:259;height:764" coordsize="259,764" path="m259,r,31l255,63r-9,35l233,134r-17,40l194,214r-22,41l145,304r-26,44l97,398,75,451,53,509,31,567,18,630,9,697,,764e" filled="f" strokecolor="#0c7e0c" strokeweight=".25pt">
                      <v:path arrowok="t"/>
                    </v:shape>
                    <v:shape id="_x0000_s2127" style="position:absolute;left:3441;top:4784;width:264;height:742" coordsize="264,742" path="m,742l9,666,22,594,36,532,53,469,75,411,97,358r26,-49l145,264r22,-40l194,184r17,-36l229,112,246,81r9,-31l260,23,264,e" filled="f" strokecolor="#0c7e0c" strokeweight=".25pt">
                      <v:path arrowok="t"/>
                    </v:shape>
                    <v:shape id="_x0000_s2128" style="position:absolute;left:3455;top:4838;width:254;height:706" coordsize="254,706" path="m,706l52,518,114,339r22,-49l153,250,228,125r9,-27l246,67r8,-31l254,e" filled="f" strokecolor="#0c7e0c" strokeweight=".25pt">
                      <v:path arrowok="t"/>
                    </v:shape>
                    <v:shape id="_x0000_s2129" style="position:absolute;left:3477;top:4905;width:237;height:683" coordsize="237,683" path="m,683l22,639,39,585,57,527,74,469,92,406r13,-53l123,304r17,-36l162,237r18,-32l193,179r13,-32l219,121r9,-36l237,45,237,e" filled="f" strokecolor="#0c7e0c" strokeweight=".25pt">
                      <v:path arrowok="t"/>
                    </v:shape>
                    <v:shape id="_x0000_s2130" style="position:absolute;left:3499;top:4959;width:224;height:625" coordsize="224,625" path="m,625l17,598,39,558,131,303r18,-35l166,236r14,-31l193,178r9,-31l210,116r5,-36l219,44,224,e" filled="f" strokecolor="#0c7e0c" strokeweight=".25pt">
                      <v:path arrowok="t"/>
                    </v:shape>
                    <v:shape id="_x0000_s2131" style="position:absolute;left:3534;top:5106;width:189;height:473" coordsize="189,473" path="m,473l17,455,35,433,48,402,66,366,83,326,96,295r14,-36l123,237r13,-27l145,183r13,-27l167,129r8,-31l180,67r4,-36l189,e" filled="f" strokecolor="#0c7e0c" strokeweight=".25pt">
                      <v:path arrowok="t"/>
                    </v:shape>
                    <v:shape id="_x0000_s2132" style="position:absolute;left:3582;top:4646;width:92;height:277" coordsize="92,277" path="m,277l22,237,40,192,66,103,92,e" filled="f" strokecolor="#0c7e0c" strokeweight=".25pt">
                      <v:path arrowok="t"/>
                    </v:shape>
                    <v:shape id="_x0000_s2133" style="position:absolute;left:3639;top:4597;width:26;height:76" coordsize="26,76" path="m,76l18,49,26,18,26,e" filled="f" strokecolor="#0c7e0c" strokeweight=".25pt">
                      <v:path arrowok="t"/>
                    </v:shape>
                    <v:shape id="_x0000_s2134" style="position:absolute;left:3595;top:4387;width:31;height:134" coordsize="31,134" path="m,134r5,l5,129r,-4l9,121r,-5l13,116r,-4l18,107r,-9l18,94r4,-5l22,85r,-5l27,76r,-5l27,67r,-9l27,54r4,-5l31,45r,-5l31,36r,-5l31,27r,-5l31,18r,-5l31,13r,-4l31,4r,l27,e" filled="f" strokecolor="#0c7e0c" strokeweight=".25pt">
                      <v:path arrowok="t"/>
                    </v:shape>
                    <v:shape id="_x0000_s2135" style="position:absolute;left:3564;top:4409;width:40;height:99" coordsize="40,99" path="m40,99r,-5l36,90r,l31,85r,-4l27,81r,-5l27,72r-5,l22,67,18,63r,-5l18,58,14,54r,-5l14,49,9,45r,-4l9,36r,l5,32r,-5l5,27r,-4l,18r,l,14r,l,9,,5r,l,e" filled="f" strokecolor="#0c7e0c" strokeweight=".25pt">
                      <v:path arrowok="t"/>
                    </v:shape>
                    <v:shape id="_x0000_s2136" style="position:absolute;left:3573;top:4378;width:44;height:94" coordsize="44,94" path="m44,94l18,49,,e" filled="f" strokecolor="#0c7e0c" strokeweight=".25pt">
                      <v:path arrowok="t"/>
                    </v:shape>
                    <v:shape id="_x0000_s2137" style="position:absolute;left:3582;top:4342;width:44;height:99" coordsize="44,99" path="m44,99l22,67,9,36,,e" filled="f" strokecolor="#0c7e0c" strokeweight=".25pt">
                      <v:path arrowok="t"/>
                    </v:shape>
                    <v:shape id="_x0000_s2138" style="position:absolute;left:3499;top:4396;width:92;height:125" coordsize="92,125" path="m,l,13,8,27,30,54,65,85r27,40e" filled="f" strokecolor="#0c7e0c" strokeweight=".25pt">
                      <v:path arrowok="t"/>
                    </v:shape>
                    <v:shape id="_x0000_s2139" style="position:absolute;left:3081;top:4534;width:128;height:295" coordsize="128,295" path="m,l5,9r4,9l13,23r5,9l22,41r4,8l31,58r9,9l44,76r4,9l53,99r4,9l62,116r4,9l70,134r5,14l79,157r5,9l88,179r4,9l97,197r4,9l106,215r4,13l110,237r4,9l119,255r,9l123,273r,9l123,286r5,9e" filled="f" strokecolor="#0c7e0c" strokeweight=".25pt">
                      <v:path arrowok="t"/>
                    </v:shape>
                    <v:shape id="_x0000_s2140" style="position:absolute;left:3143;top:4615;width:136;height:366" coordsize="136,366" path="m,l30,53r27,58l101,232r22,67l136,366e" filled="f" strokecolor="#0c7e0c" strokeweight=".25pt">
                      <v:path arrowok="t"/>
                    </v:shape>
                    <v:shape id="_x0000_s2141" style="position:absolute;left:3103;top:4744;width:286;height:804" coordsize="286,804" path="m,l66,250r75,246l176,599r44,107l246,759r18,27l286,804e" filled="f" strokecolor="#0c7e0c" strokeweight=".25pt">
                      <v:path arrowok="t"/>
                    </v:shape>
                    <v:shape id="_x0000_s2142" style="position:absolute;left:3121;top:4744;width:325;height:800" coordsize="325,800" path="m,l79,304r57,179l167,572r35,89l246,733r22,31l298,791r14,9l325,800e" filled="f" strokecolor="#0c7e0c" strokeweight=".25pt">
                      <v:path arrowok="t"/>
                    </v:shape>
                    <v:shape id="_x0000_s2143" style="position:absolute;left:3147;top:4771;width:290;height:737" coordsize="290,737" path="m,l84,286r43,138l180,567r18,45l220,652r13,36l255,710r17,18l290,737e" filled="f" strokecolor="#0c7e0c" strokeweight=".25pt">
                      <v:path arrowok="t"/>
                    </v:shape>
                    <v:shape id="_x0000_s2144" style="position:absolute;left:3178;top:4802;width:237;height:652" coordsize="237,652" path="m,l79,255r92,250l198,576r35,67l237,652e" filled="f" strokecolor="#0c7e0c" strokeweight=".25pt">
                      <v:path arrowok="t"/>
                    </v:shape>
                    <v:shape id="_x0000_s2145" style="position:absolute;left:3050;top:4709;width:40;height:107" coordsize="40,107" path="m40,4l31,,22,4,5,31,,62r,45e" filled="f" strokecolor="#0c7e0c" strokeweight=".25pt">
                      <v:path arrowok="t"/>
                    </v:shape>
                    <v:shape id="_x0000_s2146" style="position:absolute;left:3055;top:4731;width:35;height:111" coordsize="35,111" path="m35,4l31,,22,,13,13,,58r,53e" filled="f" strokecolor="#0c7e0c" strokeweight=".25pt">
                      <v:path arrowok="t"/>
                    </v:shape>
                    <v:shape id="_x0000_s2147" style="position:absolute;left:3064;top:4767;width:35;height:111" coordsize="35,111" path="m35,4l26,,17,,8,17,,62r,49e" filled="f" strokecolor="#0c7e0c" strokeweight=".25pt">
                      <v:path arrowok="t"/>
                    </v:shape>
                    <v:shape id="_x0000_s2148" style="position:absolute;left:3072;top:4780;width:27;height:138" coordsize="27,138" path="m27,l18,9,9,27,5,54,,94r5,44e" filled="f" strokecolor="#0c7e0c" strokeweight=".25pt">
                      <v:path arrowok="t"/>
                    </v:shape>
                    <v:shape id="_x0000_s2149" style="position:absolute;left:3086;top:4784;width:17;height:197" coordsize="17,197" path="m,157r4,40l17,72,17,5,13,,,54r,71l,157xe" fillcolor="#404040" strokecolor="#0c7e0c" strokeweight=".25pt">
                      <v:path arrowok="t"/>
                    </v:shape>
                    <v:shape id="_x0000_s2150" style="position:absolute;left:3402;top:5352;width:70;height:254" coordsize="70,254" path="m,31r26,94l53,214r4,13l70,254,39,156,22,67,13,,,31xe" fillcolor="#ffff4f" strokecolor="#0c7e0c" strokeweight=".25pt">
                      <v:path arrowok="t"/>
                    </v:shape>
                    <v:shape id="_x0000_s2151" style="position:absolute;left:3283;top:4851;width:101;height:451" coordsize="101,451" path="m,l13,58r18,54l49,170r13,54l75,282r9,53l93,393r8,58e" filled="f" strokecolor="#0c7e0c" strokeweight=".25pt">
                      <v:path arrowok="t"/>
                    </v:shape>
                    <v:shape id="_x0000_s2152" style="position:absolute;left:3630;top:4557;width:27;height:71" coordsize="27,71" path="m,71l22,40,27,e" filled="f" strokecolor="#0c7e0c" strokeweight=".25pt">
                      <v:path arrowok="t"/>
                    </v:shape>
                    <v:shape id="_x0000_s2153" style="position:absolute;left:3622;top:4494;width:26;height:98" coordsize="26,98" path="m,98l13,81,22,40,26,e" filled="f" strokecolor="#0c7e0c" strokeweight=".25pt">
                      <v:path arrowok="t"/>
                    </v:shape>
                    <v:shape id="_x0000_s2154" style="position:absolute;left:3608;top:4427;width:27;height:130" coordsize="27,130" path="m,130l14,107,18,81,22,49,27,e" filled="f" strokecolor="#0c7e0c" strokeweight=".25pt">
                      <v:path arrowok="t"/>
                    </v:shape>
                    <v:shape id="_x0000_s2155" style="position:absolute;left:3503;top:4450;width:110;height:120" coordsize="110,120" path="m,l17,26,44,49,83,80,97,98r13,22e" filled="f" strokecolor="#0c7e0c" strokeweight=".25pt">
                      <v:path arrowok="t"/>
                    </v:shape>
                    <v:shape id="_x0000_s2156" style="position:absolute;left:3520;top:4499;width:106;height:120" coordsize="106,120" path="m,l14,22,36,40,75,76,97,93r9,27e" filled="f" strokecolor="#0c7e0c" strokeweight=".25pt">
                      <v:path arrowok="t"/>
                    </v:shape>
                    <v:shape id="_x0000_s2157" style="position:absolute;left:3538;top:4548;width:101;height:120" coordsize="101,120" path="m,l18,27,40,44,79,80,92,98r9,22e" filled="f" strokecolor="#0c7e0c" strokeweight=".25pt">
                      <v:path arrowok="t"/>
                    </v:shape>
                    <v:shape id="_x0000_s2158" style="position:absolute;left:3556;top:4606;width:88;height:111" coordsize="88,111" path="m,l13,22,30,44,66,71,79,89r9,22e" filled="f" strokecolor="#0c7e0c" strokeweight=".25pt">
                      <v:path arrowok="t"/>
                    </v:shape>
                    <v:shape id="_x0000_s2159" style="position:absolute;left:3560;top:4713;width:66;height:112" coordsize="66,112" path="m,l9,22,22,40,53,71r9,23l66,112e" filled="f" strokecolor="#0c7e0c" strokeweight=".25pt">
                      <v:path arrowok="t"/>
                    </v:shape>
                    <v:shape id="_x0000_s2160" style="position:absolute;left:3573;top:4789;width:40;height:67" coordsize="40,67" path="m,l9,22,27,45,40,67e" filled="f" strokecolor="#0c7e0c" strokeweight=".25pt">
                      <v:path arrowok="t"/>
                    </v:shape>
                    <v:shape id="_x0000_s2161" style="position:absolute;left:3560;top:4659;width:79;height:116" coordsize="79,116" path="m,l4,14r9,13l40,50,66,76r9,18l79,116e" filled="f" strokecolor="#0c7e0c" strokeweight=".25pt">
                      <v:path arrowok="t"/>
                    </v:shape>
                    <v:shape id="_x0000_s2162" style="position:absolute;left:3296;top:4838;width:66;height:63" coordsize="66,63" path="m,63l14,45,31,31,66,e" filled="f" strokecolor="#0c7e0c" strokeweight=".25pt">
                      <v:path arrowok="t"/>
                    </v:shape>
                    <v:shape id="_x0000_s2163" style="position:absolute;left:3310;top:4887;width:48;height:63" coordsize="48,63" path="m,63l22,40,35,31,44,18,48,e" filled="f" strokecolor="#0c7e0c" strokeweight=".25pt">
                      <v:path arrowok="t"/>
                    </v:shape>
                    <v:shape id="_x0000_s2164" style="position:absolute;left:3288;top:4775;width:66;height:72" coordsize="66,72" path="m,72l4,54,17,41,44,18,66,e" filled="f" strokecolor="#0c7e0c" strokeweight=".25pt">
                      <v:path arrowok="t"/>
                    </v:shape>
                    <v:shape id="_x0000_s2165" style="position:absolute;left:3296;top:4722;width:49;height:40" coordsize="49,40" path="m,40l36,13,49,e" filled="f" strokecolor="#0c7e0c" strokeweight=".25pt">
                      <v:path arrowok="t"/>
                    </v:shape>
                    <v:shape id="_x0000_s2166" style="position:absolute;left:3310;top:4691;width:22;height:18" coordsize="22,18" path="m,18r4,l4,13r4,l13,9r,l17,4,17,r5,e" filled="f" strokecolor="#0c7e0c" strokeweight=".25pt">
                      <v:path arrowok="t"/>
                    </v:shape>
                    <v:shape id="_x0000_s2167" style="position:absolute;left:3323;top:4963;width:31;height:36" coordsize="31,36" path="m,36l17,22,31,e" filled="f" strokecolor="#0c7e0c" strokeweight=".25pt">
                      <v:path arrowok="t"/>
                    </v:shape>
                    <v:shape id="_x0000_s2168" style="position:absolute;left:3362;top:4914;width:207;height:31" coordsize="207,31" path="m,4l5,,22,4,35,18r27,4l71,18r17,4l97,31r22,l128,22r22,5l163,31r17,-4l185,22r4,5l207,22e" filled="f" strokecolor="#0c7e0c" strokeweight=".25pt">
                      <v:path arrowok="t"/>
                    </v:shape>
                    <v:shape id="_x0000_s2169" style="position:absolute;left:3358;top:4941;width:193;height:35" coordsize="193,35" path="m,l4,9r22,4l35,9r31,4l70,27r22,l101,27r22,l132,35r22,l162,31r22,-4l193,31e" filled="f" strokecolor="#0c7e0c" strokeweight=".25pt">
                      <v:path arrowok="t"/>
                    </v:shape>
                    <v:shape id="_x0000_s2170" style="position:absolute;left:3358;top:4976;width:176;height:32" coordsize="176,32" path="m,l22,5r9,9l57,18,70,14r22,4l97,27r26,l123,23r4,9l154,32r4,-5l162,32r14,e" filled="f" strokecolor="#0c7e0c" strokeweight=".25pt">
                      <v:path arrowok="t"/>
                    </v:shape>
                    <v:shape id="_x0000_s2171" style="position:absolute;left:3358;top:5008;width:158;height:27" coordsize="158,27" path="m,l18,4,26,,61,9r5,4l88,18r4,-5l123,18r4,9l154,27r4,-5e" filled="f" strokecolor="#0c7e0c" strokeweight=".25pt">
                      <v:path arrowok="t"/>
                    </v:shape>
                    <v:shape id="_x0000_s2172" style="position:absolute;left:3358;top:5035;width:149;height:26" coordsize="149,26" path="m,l18,r4,8l57,13,61,8r27,5l92,22r27,4l123,22r26,4e" filled="f" strokecolor="#0c7e0c" strokeweight=".25pt">
                      <v:path arrowok="t"/>
                    </v:shape>
                    <v:shape id="_x0000_s2173" style="position:absolute;left:3358;top:5061;width:141;height:27" coordsize="141,27" path="m,l18,r,l53,5r4,9l83,18r5,-4l114,18r9,5l141,27e" filled="f" strokecolor="#0c7e0c" strokeweight=".25pt">
                      <v:path arrowok="t"/>
                    </v:shape>
                    <v:shape id="_x0000_s2174" style="position:absolute;left:3362;top:5084;width:123;height:26" coordsize="123,26" path="m,l9,r5,9l49,13,53,9r26,4l84,22r26,4l119,26r4,e" filled="f" strokecolor="#0c7e0c" strokeweight=".25pt">
                      <v:path arrowok="t"/>
                    </v:shape>
                    <v:shape id="_x0000_s2175" style="position:absolute;left:3362;top:5106;width:110;height:27" coordsize="110,27" path="m,l14,4r,5l44,18r5,-5l53,18r18,4l79,18r5,9l110,27r,-5e" filled="f" strokecolor="#0c7e0c" strokeweight=".25pt">
                      <v:path arrowok="t"/>
                    </v:shape>
                    <v:shape id="_x0000_s2176" style="position:absolute;left:3362;top:5133;width:79;height:27" coordsize="79,27" path="m,l5,4r9,l40,9r4,9l49,13r22,5l79,27e" filled="f" strokecolor="#0c7e0c" strokeweight=".25pt">
                      <v:path arrowok="t"/>
                    </v:shape>
                    <v:shape id="_x0000_s2177" style="position:absolute;left:3441;top:5151;width:27;height:9" coordsize="27,9" path="m,l5,9r22,e" filled="f" strokecolor="#0c7e0c" strokeweight=".25pt">
                      <v:path arrowok="t"/>
                    </v:shape>
                    <v:shape id="_x0000_s2178" style="position:absolute;left:3367;top:5155;width:92;height:31" coordsize="92,31" path="m,l4,9r31,9l39,13r,5l66,27r4,-5l74,27r18,4e" filled="f" strokecolor="#0c7e0c" strokeweight=".25pt">
                      <v:path arrowok="t"/>
                    </v:shape>
                    <v:shape id="_x0000_s2179" style="position:absolute;left:3367;top:5191;width:88;height:22" coordsize="88,22" path="m,l9,,30,4r5,5l39,9r27,9l66,22r8,-4l88,22e" filled="f" strokecolor="#0c7e0c" strokeweight=".25pt">
                      <v:path arrowok="t"/>
                    </v:shape>
                    <v:shape id="_x0000_s2180" style="position:absolute;left:3371;top:5218;width:75;height:26" coordsize="75,26" path="m,l5,9r17,4l26,9r5,8l57,22r5,-5l66,26r9,e" filled="f" strokecolor="#0c7e0c" strokeweight=".25pt">
                      <v:path arrowok="t"/>
                    </v:shape>
                    <v:shape id="_x0000_s2181" style="position:absolute;left:3376;top:5253;width:61;height:41" coordsize="61,41" path="m,l13,5r4,4l21,5,48,9r4,9l57,14r4,l57,36,43,41,21,36,13,32,8,36e" filled="f" strokecolor="#0c7e0c" strokeweight=".25pt">
                      <v:path arrowok="t"/>
                    </v:shape>
                    <v:shape id="_x0000_s2182" style="position:absolute;left:3389;top:5316;width:35;height:9" coordsize="35,9" path="m,4l4,,30,4r5,5e" filled="f" strokecolor="#0c7e0c" strokeweight=".25pt">
                      <v:path arrowok="t"/>
                    </v:shape>
                    <v:shape id="_x0000_s2183" style="position:absolute;left:3393;top:5347;width:26;height:5" coordsize="26,5" path="m26,l22,5,,e" filled="f" strokecolor="#0c7e0c" strokeweight=".25pt">
                      <v:path arrowok="t"/>
                    </v:shape>
                    <v:line id="_x0000_s2184" style="position:absolute;flip:x" from="3402,5374" to="3415,5375" strokecolor="#0c7e0c" strokeweight=".25pt"/>
                    <v:shape id="_x0000_s2185" style="position:absolute;left:3529;top:4516;width:53;height:393" coordsize="53,393" path="m,l18,54r9,45l44,282r9,49l53,367r-4,26l44,380r5,-9l49,358r-5,-5l49,349r,-18l44,313r-4,l44,304r,-18l35,277r-4,-9l35,259r-4,-4l35,246,22,219r5,-4l27,206,22,193r5,-9l22,175r-4,l22,166r-9,-9l9,148r4,-9l,112r5,-9l9,94r,-4l,81r5,l5,76,,72,9,67,5,59,,54,9,50,9,36r4,-4l,xe" fillcolor="#ff9e00" strokecolor="#0c7e0c" strokeweight=".25pt">
                      <v:path arrowok="t"/>
                    </v:shape>
                  </v:group>
                  <v:group id="_x0000_s2186" style="position:absolute;left:9561;top:2857;width:122;height:182" coordorigin="1246,1632" coordsize="222,292">
                    <v:line id="_x0000_s2187" style="position:absolute;flip:y;v-text-anchor:middle" from="1248,1632" to="1296,1824" strokecolor="#f30" strokeweight=".25pt"/>
                    <v:line id="_x0000_s2188" style="position:absolute;rotation:-1329986fd;flip:y;v-text-anchor:middle" from="1282,1644" to="1330,1836" strokecolor="#f30" strokeweight=".25pt"/>
                    <v:line id="_x0000_s2189" style="position:absolute;rotation:-2503599fd;flip:y;v-text-anchor:middle" from="1304,1662" to="1352,1854" strokecolor="#f30" strokeweight=".25pt"/>
                    <v:line id="_x0000_s2190" style="position:absolute;rotation:-3198400fd;flip:y;v-text-anchor:middle" from="1318,1680" to="1366,1872" strokecolor="#f30" strokeweight=".25pt"/>
                    <v:group id="_x0000_s2191" style="position:absolute;left:1276;top:1702;width:192;height:222;rotation:2626019fd" coordorigin="1342,1728" coordsize="192,222">
                      <v:line id="_x0000_s2192" style="position:absolute;flip:y;v-text-anchor:middle" from="1344,1728" to="1392,1920" strokecolor="#f30" strokeweight=".25pt"/>
                      <v:line id="_x0000_s2193" style="position:absolute;rotation:-1329986fd;flip:y;v-text-anchor:middle" from="1378,1740" to="1426,1932" strokecolor="#f30" strokeweight=".25pt"/>
                      <v:line id="_x0000_s2194" style="position:absolute;rotation:-2503599fd;flip:y;v-text-anchor:middle" from="1400,1758" to="1448,1950" strokecolor="#f30" strokeweight=".25pt"/>
                      <v:line id="_x0000_s2195" style="position:absolute;rotation:-3198400fd;flip:y;v-text-anchor:middle" from="1414,1776" to="1462,1968" strokecolor="#f30" strokeweight=".25pt"/>
                    </v:group>
                  </v:group>
                </v:group>
                <v:group id="_x0000_s2196" style="position:absolute;left:4729;top:1328;width:45;height:145;rotation:-455297fd" coordorigin="8361,2660" coordsize="370,790">
                  <v:group id="_x0000_s2197" style="position:absolute;left:8361;top:2677;width:370;height:773;rotation:54793fd" coordorigin="3024,4324" coordsize="699,1421">
                    <v:shape id="_x0000_s2198" style="position:absolute;left:3257;top:4481;width:325;height:1013" coordsize="325,1013" path="m101,1013l,576,114,111,158,31,228,r53,53l325,420,171,879r-70,134xe" fillcolor="#ffff4f" strokecolor="#0c7e0c" strokeweight=".25pt">
                      <v:path arrowok="t"/>
                    </v:shape>
                    <v:shape id="_x0000_s2199" style="position:absolute;left:3376;top:4543;width:87;height:898" coordsize="87,898" path="m,898l43,460r5,-31l65,282,74,134,83,72,87,e" filled="f" strokecolor="#0c7e0c" strokeweight=".25pt">
                      <v:path arrowok="t"/>
                    </v:shape>
                    <v:line id="_x0000_s2200" style="position:absolute;flip:x" from="3340,4534" to="3437,5383" strokecolor="#0c7e0c" strokeweight=".25pt"/>
                    <v:shape id="_x0000_s2201" style="position:absolute;left:3314;top:4525;width:97;height:777" coordsize="97,777" path="m97,l75,112,62,259,,777e" filled="f" strokecolor="#0c7e0c" strokeweight=".25pt">
                      <v:path arrowok="t"/>
                    </v:shape>
                    <v:line id="_x0000_s2202" style="position:absolute;flip:x" from="3419,4516" to="3490,5360" strokecolor="#0c7e0c" strokeweight=".25pt"/>
                    <v:line id="_x0000_s2203" style="position:absolute;flip:x" from="3468,4503" to="3512,5235" strokecolor="#0c7e0c" strokeweight=".25pt"/>
                    <v:shape id="_x0000_s2204" style="position:absolute;left:3296;top:4557;width:97;height:643" coordsize="97,643" path="m97,l75,80,53,192,,643e" filled="f" strokecolor="#0c7e0c" strokeweight=".25pt">
                      <v:path arrowok="t"/>
                    </v:shape>
                    <v:line id="_x0000_s2205" style="position:absolute;flip:x" from="3516,4521" to="3525,5101" strokecolor="#0c7e0c" strokeweight=".25pt"/>
                    <v:shape id="_x0000_s2206" style="position:absolute;left:3411;top:4503;width:30;height:31" coordsize="30,31" path="m30,9l26,5,22,,17,,8,,4,5r,4l,18r,4l4,27r4,l8,27r5,4l17,31r5,l22,31r4,-4l26,22r4,-9l30,9xe" fillcolor="#ffff4f" strokecolor="#0c7e0c" strokeweight=".25pt">
                      <v:path arrowok="t"/>
                    </v:shape>
                    <v:shape id="_x0000_s2207" style="position:absolute;left:3437;top:4516;width:26;height:32" coordsize="26,32" path="m26,9l26,,18,,13,,9,,4,5,,9r,5l,23r,4l4,27r5,l13,27r,5l18,32r4,l22,27r4,-4l26,14r,-5xe" fillcolor="#ffff4f" strokecolor="#0c7e0c" strokeweight=".25pt">
                      <v:path arrowok="t"/>
                    </v:shape>
                    <v:shape id="_x0000_s2208" style="position:absolute;left:3441;top:4490;width:27;height:31" coordsize="27,31" path="m27,9l22,4,18,,14,,9,,5,4,,9r,9l,22r,4l5,26r4,5l9,31r5,l18,31r,l22,26r5,-4l27,13r,-4xe" fillcolor="#ffff4f" strokecolor="#0c7e0c" strokeweight=".25pt">
                      <v:path arrowok="t"/>
                    </v:shape>
                    <v:shape id="_x0000_s2209" style="position:absolute;left:3468;top:4467;width:22;height:27" coordsize="22,27" path="m22,9r,-4l17,,13,,9,,4,5,,9r,5l,23r4,l4,27r5,l13,27r,l17,27r,l22,27r,-9l22,14r,-5xe" fillcolor="#ffff4f" strokecolor="#0c7e0c" strokeweight=".25pt">
                      <v:path arrowok="t"/>
                    </v:shape>
                    <v:line id="_x0000_s2210" style="position:absolute" from="3542,4588" to="3547,5003" strokecolor="#0c7e0c" strokeweight=".25pt"/>
                    <v:shape id="_x0000_s2211" style="position:absolute;left:3485;top:4485;width:22;height:27" coordsize="22,27" path="m22,9l18,5,14,r,l9,,5,5r,4l,18r,5l5,23r,4l9,27r,l14,27r,l18,27r,l18,18r4,-4l22,9xe" fillcolor="#ffff4f" strokecolor="#0c7e0c" strokeweight=".25pt">
                      <v:path arrowok="t"/>
                    </v:shape>
                    <v:shape id="_x0000_s2212" style="position:absolute;left:3503;top:4503;width:22;height:27" coordsize="22,27" path="m22,5l17,r,l13,,9,,4,5r,4l,13r,5l4,22r,l9,27r,l13,27r,l17,27r,-5l22,18r,-5l22,5xe" fillcolor="#ffff4f" strokecolor="#0c7e0c" strokeweight=".25pt">
                      <v:path arrowok="t"/>
                    </v:shape>
                    <v:shape id="_x0000_s2213" style="position:absolute;left:3463;top:4521;width:22;height:27" coordsize="22,27" path="m22,4l18,r,l9,,5,r,4l,9r,4l,22r,l5,27r,l9,27r5,l14,27r4,l18,22r4,-4l22,13r,-9xe" fillcolor="#ffff4f" strokecolor="#0c7e0c" strokeweight=".25pt">
                      <v:path arrowok="t"/>
                    </v:shape>
                    <v:shape id="_x0000_s2214" style="position:absolute;left:3503;top:4530;width:22;height:27" coordsize="22,27" path="m22,9l22,,17,,13,,9,,4,4,,9r,4l,22r,l4,27r5,l9,27r4,l13,27r4,l22,22r,-4l22,13r,-4xe" fillcolor="#ffff4f" strokecolor="#0c7e0c" strokeweight=".25pt">
                      <v:path arrowok="t"/>
                    </v:shape>
                    <v:shape id="_x0000_s2215" style="position:absolute;left:3485;top:4512;width:22;height:27" coordsize="22,27" path="m22,9l18,4,14,,9,r,l5,4,,9r,4l,18r,4l5,22r4,5l9,27r5,l14,27r,l18,22r,-4l22,13r,-4xe" fillcolor="#ffff4f" strokecolor="#0c7e0c" strokeweight=".25pt">
                      <v:path arrowok="t"/>
                    </v:shape>
                    <v:shape id="_x0000_s2216" style="position:absolute;left:3520;top:4521;width:18;height:27" coordsize="18,27" path="m18,4l18,,14,r,l9,,5,4r,5l,13r,5l5,22r,l9,22r,5l14,27r,l18,27r,-5l18,18r,-5l18,4xe" fillcolor="#ffff4f" strokecolor="#0c7e0c" strokeweight=".25pt">
                      <v:path arrowok="t"/>
                    </v:shape>
                    <v:shape id="_x0000_s2217" style="position:absolute;left:3525;top:4543;width:17;height:27" coordsize="17,27" path="m17,9r,-4l13,,9,,4,r,5l,9r,5l,23r,l4,27r,l9,27r,l13,27r,l17,23r,-5l17,14r,-5xe" fillcolor="#ffff4f" strokecolor="#0c7e0c" strokeweight=".25pt">
                      <v:path arrowok="t"/>
                    </v:shape>
                    <v:shape id="_x0000_s2218" style="position:absolute;left:3463;top:4494;width:22;height:27" coordsize="22,27" path="m22,9l22,,18,,14,,9,,5,5r,4l,14r,8l5,22r,5l9,27r5,l14,27r4,l18,27r4,-5l22,18r,-4l22,9xe" fillcolor="#ffff4f" strokecolor="#0c7e0c" strokeweight=".25pt">
                      <v:path arrowok="t"/>
                    </v:shape>
                    <v:shape id="_x0000_s2219" style="position:absolute;left:3371;top:4543;width:180;height:90" coordsize="180,90" path="m31,r4,l40,r4,l57,5r9,l70,,88,5r4,4l101,5r9,l119,14r4,l132,14r4,l149,14r5,9l154,27r9,l167,27r9,5l176,45r-9,4l154,45r,-5l154,32r-13,l136,32r-8,l119,27r-5,l106,32,97,27r-5,l88,27r-13,l70,27,62,23r-5,4l40,23,35,18r-9,5l18,18r-5,5l9,32r13,8l31,40r17,l53,40r4,5l62,49r4,-4l75,45r9,4l88,54r9,-5l106,54r4,l110,54r4,l128,58r8,l136,58r9,l154,54r4,9l167,67r4,l176,63r4,22l176,90r-5,-5l163,85r-9,-4l145,85,132,81r-4,9l114,85r-4,-4l106,85,97,81r-5,l88,76r-4,l66,76,57,67r-9,5l31,67,22,63r-4,4l13,63,9,58r-4,l,54e" filled="f" strokecolor="#0c7e0c" strokeweight=".25pt">
                      <v:path arrowok="t"/>
                    </v:shape>
                    <v:shape id="_x0000_s2220" style="position:absolute;left:3354;top:4615;width:210;height:120" coordsize="210,120" path="m8,4l17,r5,4l22,9,26,4r9,l39,13r9,l61,18r13,9l79,22r17,5l101,31r4,-4l118,31r5,9l136,44r9,5l149,40r9,-5l166,40r5,9l180,53r8,l193,44r4,5l202,44r4,32l202,71r-9,5l184,71r-9,l166,76r,l153,76,149,62r-9,-4l131,58r-8,4l114,62r-9,l96,53r-4,5l79,58,70,49r-9,4l39,44,35,35r-5,l17,31r,-4l13,27r-5,l8,18,,44r4,5l8,49r,4l17,53r9,l30,62r9,-4l61,67r4,9l74,80r13,5l96,80r9,l114,80r9,9l127,94r13,4l145,94r8,4l166,98r5,-4l175,102r13,l193,98r9,l206,98r4,22e" filled="f" strokecolor="#0c7e0c" strokeweight=".25pt">
                      <v:path arrowok="t"/>
                    </v:shape>
                    <v:shape id="_x0000_s2221" style="position:absolute;left:3345;top:4695;width:219;height:45" coordsize="219,45" path="m219,40r-13,5l202,40r-5,5l184,45r-4,-5l171,36r-13,l154,45r-9,-9l136,36r-9,4l123,45,105,40r-4,-4l96,27,74,22r-4,9l61,31,39,22r,-4l31,18,17,14r,-9l13,5,,e" filled="f" strokecolor="#0c7e0c" strokeweight=".25pt">
                      <v:path arrowok="t"/>
                    </v:shape>
                    <v:shape id="_x0000_s2222" style="position:absolute;left:3305;top:4726;width:277;height:188" coordsize="277,188" path="m31,l44,5r5,9l53,9r18,5l75,23r4,-9l97,23r9,9l114,36r22,5l141,36r9,-4l163,36r9,9l189,45r5,-4l198,45r13,l215,41r9,-5l237,36r5,5l246,45r18,l264,67r-22,5l237,76r-17,l215,72r-8,-5l198,67r-9,5l185,67r-13,l163,72r-9,l141,72r,-5l132,58r-18,l101,63r-9,l79,54,71,45r,4l49,41r,-5l40,41,27,32,18,58r17,5l40,72r9,-5l66,72r5,9l75,76r22,5l101,90r5,9l128,99r8,l141,94r17,5l158,103r5,5l185,108r4,l198,108r13,4l215,103r5,-4l237,99r5,9l273,103r,27l251,130r-9,l237,134r-17,-4l211,121r,9l189,130r,-9l163,121r-5,4l154,130r-18,-5l128,116r-27,-4l92,121,71,112,66,99,44,94,31,99,13,90,5,112r26,9l35,130r27,4l71,134r21,5l97,148r31,4l136,148r18,4l163,157r17,4l189,152r22,5l215,161r27,l246,152r27,-4l277,170r-35,9l211,183r-4,5l185,188r-5,-9l158,179r-8,4l132,183r-9,-8l97,170r-13,5l66,166r-9,-5l35,157r-8,l,148e" filled="f" strokecolor="#0c7e0c" strokeweight=".25pt">
                      <v:path arrowok="t"/>
                    </v:shape>
                    <v:shape id="_x0000_s2223" style="position:absolute;left:3406;top:4324;width:317;height:1407" coordsize="317,1407" path="m167,r5,9l176,18r-4,32l158,76r-4,27l154,126r4,31l167,184r35,89l224,344r,67l211,483r-22,67l163,617r-31,67l97,746,71,809,31,943r-18,71l5,1086,,1112r5,32l22,1269r13,67l53,1398r,9l62,1398r39,-13l141,1380r9,-9l145,1362r-4,-13l136,1313r5,-31l154,1255r13,-26l238,1139r13,-27l264,1072r13,-40l299,903,317,773r,-36l312,599,295,460,259,277,238,161,211,45,167,xe" fillcolor="#00e500" strokecolor="#0c7e0c" strokeweight=".25pt">
                      <v:path arrowok="t"/>
                    </v:shape>
                    <v:shape id="_x0000_s2224" style="position:absolute;left:3024;top:4481;width:479;height:1264" coordsize="479,1264" path="m426,1264r-26,-81l369,1103r-9,-14l308,1031r-9,-9l272,951,246,875,158,571,75,281r4,22l79,330r-4,85l66,509,53,437,31,366,22,254r4,-40l31,205r9,-9l48,201r31,22l110,254r35,49l145,277,92,156,62,98,26,44,9,27,,,31,31,66,71r44,49l154,174r39,58l228,286r22,53l259,379r,-22l264,335r,-18l294,183r27,58l338,344r-8,129l334,594r9,129l365,848r30,125l435,1103r40,76l479,1192r,18l479,1223r-9,9l439,1246r-13,18xe" fillcolor="#00e500" strokecolor="#0c7e0c" strokeweight=".25pt">
                      <v:path arrowok="t"/>
                    </v:shape>
                    <v:shape id="_x0000_s2225" style="position:absolute;left:3494;top:4333;width:150;height:608" coordsize="150,608" path="m35,l18,32,5,63,,94r9,36l35,183r13,50l62,286r4,54l66,384r9,45l79,474r9,40l88,541r,22l84,590r-9,18l92,581r22,-45l132,492r9,-32l150,376,136,295,110,219,79,134,70,117,62,94,53,72,48,54,44,41,40,27,35,9,35,xe" fillcolor="#00e500" strokecolor="#0c7e0c" strokeweight=".25pt">
                      <v:path arrowok="t"/>
                    </v:shape>
                    <v:shape id="_x0000_s2226" style="position:absolute;left:3173;top:4789;width:216;height:558" coordsize="216,558" path="m,l18,18,36,45,49,76r17,31l79,138r18,36l115,210r13,36l141,286r13,40l167,366r14,40l189,446r14,41l207,522r9,36e" filled="f" strokecolor="#0c7e0c" strokeweight=".25pt">
                      <v:path arrowok="t"/>
                    </v:shape>
                    <v:shape id="_x0000_s2227" style="position:absolute;left:3428;top:4695;width:259;height:764" coordsize="259,764" path="m259,r,31l255,63r-9,35l233,134r-17,40l194,214r-22,41l145,304r-26,44l97,398,75,451,53,509,31,567,18,630,9,697,,764e" filled="f" strokecolor="#0c7e0c" strokeweight=".25pt">
                      <v:path arrowok="t"/>
                    </v:shape>
                    <v:shape id="_x0000_s2228" style="position:absolute;left:3441;top:4784;width:264;height:742" coordsize="264,742" path="m,742l9,666,22,594,36,532,53,469,75,411,97,358r26,-49l145,264r22,-40l194,184r17,-36l229,112,246,81r9,-31l260,23,264,e" filled="f" strokecolor="#0c7e0c" strokeweight=".25pt">
                      <v:path arrowok="t"/>
                    </v:shape>
                    <v:shape id="_x0000_s2229" style="position:absolute;left:3455;top:4838;width:254;height:706" coordsize="254,706" path="m,706l52,518,114,339r22,-49l153,250,228,125r9,-27l246,67r8,-31l254,e" filled="f" strokecolor="#0c7e0c" strokeweight=".25pt">
                      <v:path arrowok="t"/>
                    </v:shape>
                    <v:shape id="_x0000_s2230" style="position:absolute;left:3477;top:4905;width:237;height:683" coordsize="237,683" path="m,683l22,639,39,585,57,527,74,469,92,406r13,-53l123,304r17,-36l162,237r18,-32l193,179r13,-32l219,121r9,-36l237,45,237,e" filled="f" strokecolor="#0c7e0c" strokeweight=".25pt">
                      <v:path arrowok="t"/>
                    </v:shape>
                    <v:shape id="_x0000_s2231" style="position:absolute;left:3499;top:4959;width:224;height:625" coordsize="224,625" path="m,625l17,598,39,558,131,303r18,-35l166,236r14,-31l193,178r9,-31l210,116r5,-36l219,44,224,e" filled="f" strokecolor="#0c7e0c" strokeweight=".25pt">
                      <v:path arrowok="t"/>
                    </v:shape>
                    <v:shape id="_x0000_s2232" style="position:absolute;left:3534;top:5106;width:189;height:473" coordsize="189,473" path="m,473l17,455,35,433,48,402,66,366,83,326,96,295r14,-36l123,237r13,-27l145,183r13,-27l167,129r8,-31l180,67r4,-36l189,e" filled="f" strokecolor="#0c7e0c" strokeweight=".25pt">
                      <v:path arrowok="t"/>
                    </v:shape>
                    <v:shape id="_x0000_s2233" style="position:absolute;left:3582;top:4646;width:92;height:277" coordsize="92,277" path="m,277l22,237,40,192,66,103,92,e" filled="f" strokecolor="#0c7e0c" strokeweight=".25pt">
                      <v:path arrowok="t"/>
                    </v:shape>
                    <v:shape id="_x0000_s2234" style="position:absolute;left:3639;top:4597;width:26;height:76" coordsize="26,76" path="m,76l18,49,26,18,26,e" filled="f" strokecolor="#0c7e0c" strokeweight=".25pt">
                      <v:path arrowok="t"/>
                    </v:shape>
                    <v:shape id="_x0000_s2235" style="position:absolute;left:3595;top:4387;width:31;height:134" coordsize="31,134" path="m,134r5,l5,129r,-4l9,121r,-5l13,116r,-4l18,107r,-9l18,94r4,-5l22,85r,-5l27,76r,-5l27,67r,-9l27,54r4,-5l31,45r,-5l31,36r,-5l31,27r,-5l31,18r,-5l31,13r,-4l31,4r,l27,e" filled="f" strokecolor="#0c7e0c" strokeweight=".25pt">
                      <v:path arrowok="t"/>
                    </v:shape>
                    <v:shape id="_x0000_s2236" style="position:absolute;left:3564;top:4409;width:40;height:99" coordsize="40,99" path="m40,99r,-5l36,90r,l31,85r,-4l27,81r,-5l27,72r-5,l22,67,18,63r,-5l18,58,14,54r,-5l14,49,9,45r,-4l9,36r,l5,32r,-5l5,27r,-4l,18r,l,14r,l,9,,5r,l,e" filled="f" strokecolor="#0c7e0c" strokeweight=".25pt">
                      <v:path arrowok="t"/>
                    </v:shape>
                    <v:shape id="_x0000_s2237" style="position:absolute;left:3573;top:4378;width:44;height:94" coordsize="44,94" path="m44,94l18,49,,e" filled="f" strokecolor="#0c7e0c" strokeweight=".25pt">
                      <v:path arrowok="t"/>
                    </v:shape>
                    <v:shape id="_x0000_s2238" style="position:absolute;left:3582;top:4342;width:44;height:99" coordsize="44,99" path="m44,99l22,67,9,36,,e" filled="f" strokecolor="#0c7e0c" strokeweight=".25pt">
                      <v:path arrowok="t"/>
                    </v:shape>
                    <v:shape id="_x0000_s2239" style="position:absolute;left:3499;top:4396;width:92;height:125" coordsize="92,125" path="m,l,13,8,27,30,54,65,85r27,40e" filled="f" strokecolor="#0c7e0c" strokeweight=".25pt">
                      <v:path arrowok="t"/>
                    </v:shape>
                    <v:shape id="_x0000_s2240" style="position:absolute;left:3081;top:4534;width:128;height:295" coordsize="128,295" path="m,l5,9r4,9l13,23r5,9l22,41r4,8l31,58r9,9l44,76r4,9l53,99r4,9l62,116r4,9l70,134r5,14l79,157r5,9l88,179r4,9l97,197r4,9l106,215r4,13l110,237r4,9l119,255r,9l123,273r,9l123,286r5,9e" filled="f" strokecolor="#0c7e0c" strokeweight=".25pt">
                      <v:path arrowok="t"/>
                    </v:shape>
                    <v:shape id="_x0000_s2241" style="position:absolute;left:3143;top:4615;width:136;height:366" coordsize="136,366" path="m,l30,53r27,58l101,232r22,67l136,366e" filled="f" strokecolor="#0c7e0c" strokeweight=".25pt">
                      <v:path arrowok="t"/>
                    </v:shape>
                    <v:shape id="_x0000_s2242" style="position:absolute;left:3103;top:4744;width:286;height:804" coordsize="286,804" path="m,l66,250r75,246l176,599r44,107l246,759r18,27l286,804e" filled="f" strokecolor="#0c7e0c" strokeweight=".25pt">
                      <v:path arrowok="t"/>
                    </v:shape>
                    <v:shape id="_x0000_s2243" style="position:absolute;left:3121;top:4744;width:325;height:800" coordsize="325,800" path="m,l79,304r57,179l167,572r35,89l246,733r22,31l298,791r14,9l325,800e" filled="f" strokecolor="#0c7e0c" strokeweight=".25pt">
                      <v:path arrowok="t"/>
                    </v:shape>
                    <v:shape id="_x0000_s2244" style="position:absolute;left:3147;top:4771;width:290;height:737" coordsize="290,737" path="m,l84,286r43,138l180,567r18,45l220,652r13,36l255,710r17,18l290,737e" filled="f" strokecolor="#0c7e0c" strokeweight=".25pt">
                      <v:path arrowok="t"/>
                    </v:shape>
                    <v:shape id="_x0000_s2245" style="position:absolute;left:3178;top:4802;width:237;height:652" coordsize="237,652" path="m,l79,255r92,250l198,576r35,67l237,652e" filled="f" strokecolor="#0c7e0c" strokeweight=".25pt">
                      <v:path arrowok="t"/>
                    </v:shape>
                    <v:shape id="_x0000_s2246" style="position:absolute;left:3050;top:4709;width:40;height:107" coordsize="40,107" path="m40,4l31,,22,4,5,31,,62r,45e" filled="f" strokecolor="#0c7e0c" strokeweight=".25pt">
                      <v:path arrowok="t"/>
                    </v:shape>
                    <v:shape id="_x0000_s2247" style="position:absolute;left:3055;top:4731;width:35;height:111" coordsize="35,111" path="m35,4l31,,22,,13,13,,58r,53e" filled="f" strokecolor="#0c7e0c" strokeweight=".25pt">
                      <v:path arrowok="t"/>
                    </v:shape>
                    <v:shape id="_x0000_s2248" style="position:absolute;left:3064;top:4767;width:35;height:111" coordsize="35,111" path="m35,4l26,,17,,8,17,,62r,49e" filled="f" strokecolor="#0c7e0c" strokeweight=".25pt">
                      <v:path arrowok="t"/>
                    </v:shape>
                    <v:shape id="_x0000_s2249" style="position:absolute;left:3072;top:4780;width:27;height:138" coordsize="27,138" path="m27,l18,9,9,27,5,54,,94r5,44e" filled="f" strokecolor="#0c7e0c" strokeweight=".25pt">
                      <v:path arrowok="t"/>
                    </v:shape>
                    <v:shape id="_x0000_s2250" style="position:absolute;left:3086;top:4784;width:17;height:197" coordsize="17,197" path="m,157r4,40l17,72,17,5,13,,,54r,71l,157xe" fillcolor="#404040" strokecolor="#0c7e0c" strokeweight=".25pt">
                      <v:path arrowok="t"/>
                    </v:shape>
                    <v:shape id="_x0000_s2251" style="position:absolute;left:3402;top:5352;width:70;height:254" coordsize="70,254" path="m,31r26,94l53,214r4,13l70,254,39,156,22,67,13,,,31xe" fillcolor="#ffff4f" strokecolor="#0c7e0c" strokeweight=".25pt">
                      <v:path arrowok="t"/>
                    </v:shape>
                    <v:shape id="_x0000_s2252" style="position:absolute;left:3283;top:4851;width:101;height:451" coordsize="101,451" path="m,l13,58r18,54l49,170r13,54l75,282r9,53l93,393r8,58e" filled="f" strokecolor="#0c7e0c" strokeweight=".25pt">
                      <v:path arrowok="t"/>
                    </v:shape>
                    <v:shape id="_x0000_s2253" style="position:absolute;left:3630;top:4557;width:27;height:71" coordsize="27,71" path="m,71l22,40,27,e" filled="f" strokecolor="#0c7e0c" strokeweight=".25pt">
                      <v:path arrowok="t"/>
                    </v:shape>
                    <v:shape id="_x0000_s2254" style="position:absolute;left:3622;top:4494;width:26;height:98" coordsize="26,98" path="m,98l13,81,22,40,26,e" filled="f" strokecolor="#0c7e0c" strokeweight=".25pt">
                      <v:path arrowok="t"/>
                    </v:shape>
                    <v:shape id="_x0000_s2255" style="position:absolute;left:3608;top:4427;width:27;height:130" coordsize="27,130" path="m,130l14,107,18,81,22,49,27,e" filled="f" strokecolor="#0c7e0c" strokeweight=".25pt">
                      <v:path arrowok="t"/>
                    </v:shape>
                    <v:shape id="_x0000_s2256" style="position:absolute;left:3503;top:4450;width:110;height:120" coordsize="110,120" path="m,l17,26,44,49,83,80,97,98r13,22e" filled="f" strokecolor="#0c7e0c" strokeweight=".25pt">
                      <v:path arrowok="t"/>
                    </v:shape>
                    <v:shape id="_x0000_s2257" style="position:absolute;left:3520;top:4499;width:106;height:120" coordsize="106,120" path="m,l14,22,36,40,75,76,97,93r9,27e" filled="f" strokecolor="#0c7e0c" strokeweight=".25pt">
                      <v:path arrowok="t"/>
                    </v:shape>
                    <v:shape id="_x0000_s2258" style="position:absolute;left:3538;top:4548;width:101;height:120" coordsize="101,120" path="m,l18,27,40,44,79,80,92,98r9,22e" filled="f" strokecolor="#0c7e0c" strokeweight=".25pt">
                      <v:path arrowok="t"/>
                    </v:shape>
                    <v:shape id="_x0000_s2259" style="position:absolute;left:3556;top:4606;width:88;height:111" coordsize="88,111" path="m,l13,22,30,44,66,71,79,89r9,22e" filled="f" strokecolor="#0c7e0c" strokeweight=".25pt">
                      <v:path arrowok="t"/>
                    </v:shape>
                    <v:shape id="_x0000_s2260" style="position:absolute;left:3560;top:4713;width:66;height:112" coordsize="66,112" path="m,l9,22,22,40,53,71r9,23l66,112e" filled="f" strokecolor="#0c7e0c" strokeweight=".25pt">
                      <v:path arrowok="t"/>
                    </v:shape>
                    <v:shape id="_x0000_s2261" style="position:absolute;left:3573;top:4789;width:40;height:67" coordsize="40,67" path="m,l9,22,27,45,40,67e" filled="f" strokecolor="#0c7e0c" strokeweight=".25pt">
                      <v:path arrowok="t"/>
                    </v:shape>
                    <v:shape id="_x0000_s2262" style="position:absolute;left:3560;top:4659;width:79;height:116" coordsize="79,116" path="m,l4,14r9,13l40,50,66,76r9,18l79,116e" filled="f" strokecolor="#0c7e0c" strokeweight=".25pt">
                      <v:path arrowok="t"/>
                    </v:shape>
                    <v:shape id="_x0000_s2263" style="position:absolute;left:3296;top:4838;width:66;height:63" coordsize="66,63" path="m,63l14,45,31,31,66,e" filled="f" strokecolor="#0c7e0c" strokeweight=".25pt">
                      <v:path arrowok="t"/>
                    </v:shape>
                    <v:shape id="_x0000_s2264" style="position:absolute;left:3310;top:4887;width:48;height:63" coordsize="48,63" path="m,63l22,40,35,31,44,18,48,e" filled="f" strokecolor="#0c7e0c" strokeweight=".25pt">
                      <v:path arrowok="t"/>
                    </v:shape>
                    <v:shape id="_x0000_s2265" style="position:absolute;left:3288;top:4775;width:66;height:72" coordsize="66,72" path="m,72l4,54,17,41,44,18,66,e" filled="f" strokecolor="#0c7e0c" strokeweight=".25pt">
                      <v:path arrowok="t"/>
                    </v:shape>
                    <v:shape id="_x0000_s2266" style="position:absolute;left:3296;top:4722;width:49;height:40" coordsize="49,40" path="m,40l36,13,49,e" filled="f" strokecolor="#0c7e0c" strokeweight=".25pt">
                      <v:path arrowok="t"/>
                    </v:shape>
                    <v:shape id="_x0000_s2267" style="position:absolute;left:3310;top:4691;width:22;height:18" coordsize="22,18" path="m,18r4,l4,13r4,l13,9r,l17,4,17,r5,e" filled="f" strokecolor="#0c7e0c" strokeweight=".25pt">
                      <v:path arrowok="t"/>
                    </v:shape>
                    <v:shape id="_x0000_s2268" style="position:absolute;left:3323;top:4963;width:31;height:36" coordsize="31,36" path="m,36l17,22,31,e" filled="f" strokecolor="#0c7e0c" strokeweight=".25pt">
                      <v:path arrowok="t"/>
                    </v:shape>
                    <v:shape id="_x0000_s2269" style="position:absolute;left:3362;top:4914;width:207;height:31" coordsize="207,31" path="m,4l5,,22,4,35,18r27,4l71,18r17,4l97,31r22,l128,22r22,5l163,31r17,-4l185,22r4,5l207,22e" filled="f" strokecolor="#0c7e0c" strokeweight=".25pt">
                      <v:path arrowok="t"/>
                    </v:shape>
                    <v:shape id="_x0000_s2270" style="position:absolute;left:3358;top:4941;width:193;height:35" coordsize="193,35" path="m,l4,9r22,4l35,9r31,4l70,27r22,l101,27r22,l132,35r22,l162,31r22,-4l193,31e" filled="f" strokecolor="#0c7e0c" strokeweight=".25pt">
                      <v:path arrowok="t"/>
                    </v:shape>
                    <v:shape id="_x0000_s2271" style="position:absolute;left:3358;top:4976;width:176;height:32" coordsize="176,32" path="m,l22,5r9,9l57,18,70,14r22,4l97,27r26,l123,23r4,9l154,32r4,-5l162,32r14,e" filled="f" strokecolor="#0c7e0c" strokeweight=".25pt">
                      <v:path arrowok="t"/>
                    </v:shape>
                    <v:shape id="_x0000_s2272" style="position:absolute;left:3358;top:5008;width:158;height:27" coordsize="158,27" path="m,l18,4,26,,61,9r5,4l88,18r4,-5l123,18r4,9l154,27r4,-5e" filled="f" strokecolor="#0c7e0c" strokeweight=".25pt">
                      <v:path arrowok="t"/>
                    </v:shape>
                    <v:shape id="_x0000_s2273" style="position:absolute;left:3358;top:5035;width:149;height:26" coordsize="149,26" path="m,l18,r4,8l57,13,61,8r27,5l92,22r27,4l123,22r26,4e" filled="f" strokecolor="#0c7e0c" strokeweight=".25pt">
                      <v:path arrowok="t"/>
                    </v:shape>
                    <v:shape id="_x0000_s2274" style="position:absolute;left:3358;top:5061;width:141;height:27" coordsize="141,27" path="m,l18,r,l53,5r4,9l83,18r5,-4l114,18r9,5l141,27e" filled="f" strokecolor="#0c7e0c" strokeweight=".25pt">
                      <v:path arrowok="t"/>
                    </v:shape>
                    <v:shape id="_x0000_s2275" style="position:absolute;left:3362;top:5084;width:123;height:26" coordsize="123,26" path="m,l9,r5,9l49,13,53,9r26,4l84,22r26,4l119,26r4,e" filled="f" strokecolor="#0c7e0c" strokeweight=".25pt">
                      <v:path arrowok="t"/>
                    </v:shape>
                    <v:shape id="_x0000_s2276" style="position:absolute;left:3362;top:5106;width:110;height:27" coordsize="110,27" path="m,l14,4r,5l44,18r5,-5l53,18r18,4l79,18r5,9l110,27r,-5e" filled="f" strokecolor="#0c7e0c" strokeweight=".25pt">
                      <v:path arrowok="t"/>
                    </v:shape>
                    <v:shape id="_x0000_s2277" style="position:absolute;left:3362;top:5133;width:79;height:27" coordsize="79,27" path="m,l5,4r9,l40,9r4,9l49,13r22,5l79,27e" filled="f" strokecolor="#0c7e0c" strokeweight=".25pt">
                      <v:path arrowok="t"/>
                    </v:shape>
                    <v:shape id="_x0000_s2278" style="position:absolute;left:3441;top:5151;width:27;height:9" coordsize="27,9" path="m,l5,9r22,e" filled="f" strokecolor="#0c7e0c" strokeweight=".25pt">
                      <v:path arrowok="t"/>
                    </v:shape>
                    <v:shape id="_x0000_s2279" style="position:absolute;left:3367;top:5155;width:92;height:31" coordsize="92,31" path="m,l4,9r31,9l39,13r,5l66,27r4,-5l74,27r18,4e" filled="f" strokecolor="#0c7e0c" strokeweight=".25pt">
                      <v:path arrowok="t"/>
                    </v:shape>
                    <v:shape id="_x0000_s2280" style="position:absolute;left:3367;top:5191;width:88;height:22" coordsize="88,22" path="m,l9,,30,4r5,5l39,9r27,9l66,22r8,-4l88,22e" filled="f" strokecolor="#0c7e0c" strokeweight=".25pt">
                      <v:path arrowok="t"/>
                    </v:shape>
                    <v:shape id="_x0000_s2281" style="position:absolute;left:3371;top:5218;width:75;height:26" coordsize="75,26" path="m,l5,9r17,4l26,9r5,8l57,22r5,-5l66,26r9,e" filled="f" strokecolor="#0c7e0c" strokeweight=".25pt">
                      <v:path arrowok="t"/>
                    </v:shape>
                    <v:shape id="_x0000_s2282" style="position:absolute;left:3376;top:5253;width:61;height:41" coordsize="61,41" path="m,l13,5r4,4l21,5,48,9r4,9l57,14r4,l57,36,43,41,21,36,13,32,8,36e" filled="f" strokecolor="#0c7e0c" strokeweight=".25pt">
                      <v:path arrowok="t"/>
                    </v:shape>
                    <v:shape id="_x0000_s2283" style="position:absolute;left:3389;top:5316;width:35;height:9" coordsize="35,9" path="m,4l4,,30,4r5,5e" filled="f" strokecolor="#0c7e0c" strokeweight=".25pt">
                      <v:path arrowok="t"/>
                    </v:shape>
                    <v:shape id="_x0000_s2284" style="position:absolute;left:3393;top:5347;width:26;height:5" coordsize="26,5" path="m26,l22,5,,e" filled="f" strokecolor="#0c7e0c" strokeweight=".25pt">
                      <v:path arrowok="t"/>
                    </v:shape>
                    <v:line id="_x0000_s2285" style="position:absolute;flip:x" from="3402,5374" to="3415,5375" strokecolor="#0c7e0c" strokeweight=".25pt"/>
                    <v:shape id="_x0000_s2286" style="position:absolute;left:3529;top:4516;width:53;height:393" coordsize="53,393" path="m,l18,54r9,45l44,282r9,49l53,367r-4,26l44,380r5,-9l49,358r-5,-5l49,349r,-18l44,313r-4,l44,304r,-18l35,277r-4,-9l35,259r-4,-4l35,246,22,219r5,-4l27,206,22,193r5,-9l22,175r-4,l22,166r-9,-9l9,148r4,-9l,112r5,-9l9,94r,-4l,81r5,l5,76,,72,9,67,5,59,,54,9,50,9,36r4,-4l,xe" fillcolor="#ff9e00" strokecolor="#0c7e0c" strokeweight=".25pt">
                      <v:path arrowok="t"/>
                    </v:shape>
                  </v:group>
                  <v:group id="_x0000_s2287" style="position:absolute;left:8541;top:2630;width:122;height:182;rotation:-75" coordorigin="1246,1632" coordsize="222,292">
                    <v:line id="_x0000_s2288" style="position:absolute;flip:y;v-text-anchor:middle" from="1248,1632" to="1296,1824" strokecolor="#f30" strokeweight=".25pt"/>
                    <v:line id="_x0000_s2289" style="position:absolute;rotation:-1329986fd;flip:y;v-text-anchor:middle" from="1282,1644" to="1330,1836" strokecolor="#f30" strokeweight=".25pt"/>
                    <v:line id="_x0000_s2290" style="position:absolute;rotation:-2503599fd;flip:y;v-text-anchor:middle" from="1304,1662" to="1352,1854" strokecolor="#f30" strokeweight=".25pt"/>
                    <v:line id="_x0000_s2291" style="position:absolute;rotation:-3198400fd;flip:y;v-text-anchor:middle" from="1318,1680" to="1366,1872" strokecolor="#f30" strokeweight=".25pt"/>
                    <v:group id="_x0000_s2292" style="position:absolute;left:1276;top:1702;width:192;height:222;rotation:2626019fd" coordorigin="1342,1728" coordsize="192,222">
                      <v:line id="_x0000_s2293" style="position:absolute;flip:y;v-text-anchor:middle" from="1344,1728" to="1392,1920" strokecolor="#f30" strokeweight=".25pt"/>
                      <v:line id="_x0000_s2294" style="position:absolute;rotation:-1329986fd;flip:y;v-text-anchor:middle" from="1378,1740" to="1426,1932" strokecolor="#f30" strokeweight=".25pt"/>
                      <v:line id="_x0000_s2295" style="position:absolute;rotation:-2503599fd;flip:y;v-text-anchor:middle" from="1400,1758" to="1448,1950" strokecolor="#f30" strokeweight=".25pt"/>
                      <v:line id="_x0000_s2296" style="position:absolute;rotation:-3198400fd;flip:y;v-text-anchor:middle" from="1414,1776" to="1462,1968" strokecolor="#f30" strokeweight=".25pt"/>
                    </v:group>
                  </v:group>
                </v:group>
              </v:group>
              <v:group id="_x0000_s2297" style="position:absolute;left:4962;top:1839;width:133;height:224" coordorigin="4974,1818" coordsize="133,224">
                <v:group id="_x0000_s2298" style="position:absolute;left:5048;top:1858;width:59;height:184;rotation:1837051fd" coordorigin="9598,4383" coordsize="479,1002">
                  <v:group id="_x0000_s2299" style="position:absolute;left:9598;top:4387;width:479;height:998;rotation:-1365060fd;flip:x" coordorigin="3024,4324" coordsize="699,1421">
                    <v:shape id="_x0000_s2300" style="position:absolute;left:3257;top:4481;width:325;height:1013" coordsize="325,1013" path="m101,1013l,576,114,111,158,31,228,r53,53l325,420,171,879r-70,134xe" fillcolor="#ffff4f" strokecolor="#0c7e0c" strokeweight=".25pt">
                      <v:path arrowok="t"/>
                    </v:shape>
                    <v:shape id="_x0000_s2301" style="position:absolute;left:3376;top:4543;width:87;height:898" coordsize="87,898" path="m,898l43,460r5,-31l65,282,74,134,83,72,87,e" filled="f" strokecolor="#0c7e0c" strokeweight=".25pt">
                      <v:path arrowok="t"/>
                    </v:shape>
                    <v:line id="_x0000_s2302" style="position:absolute;flip:x" from="3340,4534" to="3437,5383" strokecolor="#0c7e0c" strokeweight=".25pt"/>
                    <v:shape id="_x0000_s2303" style="position:absolute;left:3314;top:4525;width:97;height:777" coordsize="97,777" path="m97,l75,112,62,259,,777e" filled="f" strokecolor="#0c7e0c" strokeweight=".25pt">
                      <v:path arrowok="t"/>
                    </v:shape>
                    <v:line id="_x0000_s2304" style="position:absolute;flip:x" from="3419,4516" to="3490,5360" strokecolor="#0c7e0c" strokeweight=".25pt"/>
                    <v:line id="_x0000_s2305" style="position:absolute;flip:x" from="3468,4503" to="3512,5235" strokecolor="#0c7e0c" strokeweight=".25pt"/>
                    <v:shape id="_x0000_s2306" style="position:absolute;left:3296;top:4557;width:97;height:643" coordsize="97,643" path="m97,l75,80,53,192,,643e" filled="f" strokecolor="#0c7e0c" strokeweight=".25pt">
                      <v:path arrowok="t"/>
                    </v:shape>
                    <v:line id="_x0000_s2307" style="position:absolute;flip:x" from="3516,4521" to="3525,5101" strokecolor="#0c7e0c" strokeweight=".25pt"/>
                    <v:shape id="_x0000_s2308" style="position:absolute;left:3411;top:4503;width:30;height:31" coordsize="30,31" path="m30,9l26,5,22,,17,,8,,4,5r,4l,18r,4l4,27r4,l8,27r5,4l17,31r5,l22,31r4,-4l26,22r4,-9l30,9xe" fillcolor="#ffff4f" strokecolor="#0c7e0c" strokeweight=".25pt">
                      <v:path arrowok="t"/>
                    </v:shape>
                    <v:shape id="_x0000_s2309" style="position:absolute;left:3437;top:4516;width:26;height:32" coordsize="26,32" path="m26,9l26,,18,,13,,9,,4,5,,9r,5l,23r,4l4,27r5,l13,27r,5l18,32r4,l22,27r4,-4l26,14r,-5xe" fillcolor="#ffff4f" strokecolor="#0c7e0c" strokeweight=".25pt">
                      <v:path arrowok="t"/>
                    </v:shape>
                    <v:shape id="_x0000_s2310" style="position:absolute;left:3441;top:4490;width:27;height:31" coordsize="27,31" path="m27,9l22,4,18,,14,,9,,5,4,,9r,9l,22r,4l5,26r4,5l9,31r5,l18,31r,l22,26r5,-4l27,13r,-4xe" fillcolor="#ffff4f" strokecolor="#0c7e0c" strokeweight=".25pt">
                      <v:path arrowok="t"/>
                    </v:shape>
                    <v:shape id="_x0000_s2311" style="position:absolute;left:3468;top:4467;width:22;height:27" coordsize="22,27" path="m22,9r,-4l17,,13,,9,,4,5,,9r,5l,23r4,l4,27r5,l13,27r,l17,27r,l22,27r,-9l22,14r,-5xe" fillcolor="#ffff4f" strokecolor="#0c7e0c" strokeweight=".25pt">
                      <v:path arrowok="t"/>
                    </v:shape>
                    <v:line id="_x0000_s2312" style="position:absolute" from="3542,4588" to="3547,5003" strokecolor="#0c7e0c" strokeweight=".25pt"/>
                    <v:shape id="_x0000_s2313" style="position:absolute;left:3485;top:4485;width:22;height:27" coordsize="22,27" path="m22,9l18,5,14,r,l9,,5,5r,4l,18r,5l5,23r,4l9,27r,l14,27r,l18,27r,l18,18r4,-4l22,9xe" fillcolor="#ffff4f" strokecolor="#0c7e0c" strokeweight=".25pt">
                      <v:path arrowok="t"/>
                    </v:shape>
                    <v:shape id="_x0000_s2314" style="position:absolute;left:3503;top:4503;width:22;height:27" coordsize="22,27" path="m22,5l17,r,l13,,9,,4,5r,4l,13r,5l4,22r,l9,27r,l13,27r,l17,27r,-5l22,18r,-5l22,5xe" fillcolor="#ffff4f" strokecolor="#0c7e0c" strokeweight=".25pt">
                      <v:path arrowok="t"/>
                    </v:shape>
                    <v:shape id="_x0000_s2315" style="position:absolute;left:3463;top:4521;width:22;height:27" coordsize="22,27" path="m22,4l18,r,l9,,5,r,4l,9r,4l,22r,l5,27r,l9,27r5,l14,27r4,l18,22r4,-4l22,13r,-9xe" fillcolor="#ffff4f" strokecolor="#0c7e0c" strokeweight=".25pt">
                      <v:path arrowok="t"/>
                    </v:shape>
                    <v:shape id="_x0000_s2316" style="position:absolute;left:3503;top:4530;width:22;height:27" coordsize="22,27" path="m22,9l22,,17,,13,,9,,4,4,,9r,4l,22r,l4,27r5,l9,27r4,l13,27r4,l22,22r,-4l22,13r,-4xe" fillcolor="#ffff4f" strokecolor="#0c7e0c" strokeweight=".25pt">
                      <v:path arrowok="t"/>
                    </v:shape>
                    <v:shape id="_x0000_s2317" style="position:absolute;left:3485;top:4512;width:22;height:27" coordsize="22,27" path="m22,9l18,4,14,,9,r,l5,4,,9r,4l,18r,4l5,22r4,5l9,27r5,l14,27r,l18,22r,-4l22,13r,-4xe" fillcolor="#ffff4f" strokecolor="#0c7e0c" strokeweight=".25pt">
                      <v:path arrowok="t"/>
                    </v:shape>
                    <v:shape id="_x0000_s2318" style="position:absolute;left:3520;top:4521;width:18;height:27" coordsize="18,27" path="m18,4l18,,14,r,l9,,5,4r,5l,13r,5l5,22r,l9,22r,5l14,27r,l18,27r,-5l18,18r,-5l18,4xe" fillcolor="#ffff4f" strokecolor="#0c7e0c" strokeweight=".25pt">
                      <v:path arrowok="t"/>
                    </v:shape>
                    <v:shape id="_x0000_s2319" style="position:absolute;left:3525;top:4543;width:17;height:27" coordsize="17,27" path="m17,9r,-4l13,,9,,4,r,5l,9r,5l,23r,l4,27r,l9,27r,l13,27r,l17,23r,-5l17,14r,-5xe" fillcolor="#ffff4f" strokecolor="#0c7e0c" strokeweight=".25pt">
                      <v:path arrowok="t"/>
                    </v:shape>
                    <v:shape id="_x0000_s2320" style="position:absolute;left:3463;top:4494;width:22;height:27" coordsize="22,27" path="m22,9l22,,18,,14,,9,,5,5r,4l,14r,8l5,22r,5l9,27r5,l14,27r4,l18,27r4,-5l22,18r,-4l22,9xe" fillcolor="#ffff4f" strokecolor="#0c7e0c" strokeweight=".25pt">
                      <v:path arrowok="t"/>
                    </v:shape>
                    <v:shape id="_x0000_s2321" style="position:absolute;left:3371;top:4543;width:180;height:90" coordsize="180,90" path="m31,r4,l40,r4,l57,5r9,l70,,88,5r4,4l101,5r9,l119,14r4,l132,14r4,l149,14r5,9l154,27r9,l167,27r9,5l176,45r-9,4l154,45r,-5l154,32r-13,l136,32r-8,l119,27r-5,l106,32,97,27r-5,l88,27r-13,l70,27,62,23r-5,4l40,23,35,18r-9,5l18,18r-5,5l9,32r13,8l31,40r17,l53,40r4,5l62,49r4,-4l75,45r9,4l88,54r9,-5l106,54r4,l110,54r4,l128,58r8,l136,58r9,l154,54r4,9l167,67r4,l176,63r4,22l176,90r-5,-5l163,85r-9,-4l145,85,132,81r-4,9l114,85r-4,-4l106,85,97,81r-5,l88,76r-4,l66,76,57,67r-9,5l31,67,22,63r-4,4l13,63,9,58r-4,l,54e" filled="f" strokecolor="#0c7e0c" strokeweight=".25pt">
                      <v:path arrowok="t"/>
                    </v:shape>
                    <v:shape id="_x0000_s2322" style="position:absolute;left:3354;top:4615;width:210;height:120" coordsize="210,120" path="m8,4l17,r5,4l22,9,26,4r9,l39,13r9,l61,18r13,9l79,22r17,5l101,31r4,-4l118,31r5,9l136,44r9,5l149,40r9,-5l166,40r5,9l180,53r8,l193,44r4,5l202,44r4,32l202,71r-9,5l184,71r-9,l166,76r,l153,76,149,62r-9,-4l131,58r-8,4l114,62r-9,l96,53r-4,5l79,58,70,49r-9,4l39,44,35,35r-5,l17,31r,-4l13,27r-5,l8,18,,44r4,5l8,49r,4l17,53r9,l30,62r9,-4l61,67r4,9l74,80r13,5l96,80r9,l114,80r9,9l127,94r13,4l145,94r8,4l166,98r5,-4l175,102r13,l193,98r9,l206,98r4,22e" filled="f" strokecolor="#0c7e0c" strokeweight=".25pt">
                      <v:path arrowok="t"/>
                    </v:shape>
                    <v:shape id="_x0000_s2323" style="position:absolute;left:3345;top:4695;width:219;height:45" coordsize="219,45" path="m219,40r-13,5l202,40r-5,5l184,45r-4,-5l171,36r-13,l154,45r-9,-9l136,36r-9,4l123,45,105,40r-4,-4l96,27,74,22r-4,9l61,31,39,22r,-4l31,18,17,14r,-9l13,5,,e" filled="f" strokecolor="#0c7e0c" strokeweight=".25pt">
                      <v:path arrowok="t"/>
                    </v:shape>
                    <v:shape id="_x0000_s2324" style="position:absolute;left:3305;top:4726;width:277;height:188" coordsize="277,188" path="m31,l44,5r5,9l53,9r18,5l75,23r4,-9l97,23r9,9l114,36r22,5l141,36r9,-4l163,36r9,9l189,45r5,-4l198,45r13,l215,41r9,-5l237,36r5,5l246,45r18,l264,67r-22,5l237,76r-17,l215,72r-8,-5l198,67r-9,5l185,67r-13,l163,72r-9,l141,72r,-5l132,58r-18,l101,63r-9,l79,54,71,45r,4l49,41r,-5l40,41,27,32,18,58r17,5l40,72r9,-5l66,72r5,9l75,76r22,5l101,90r5,9l128,99r8,l141,94r17,5l158,103r5,5l185,108r4,l198,108r13,4l215,103r5,-4l237,99r5,9l273,103r,27l251,130r-9,l237,134r-17,-4l211,121r,9l189,130r,-9l163,121r-5,4l154,130r-18,-5l128,116r-27,-4l92,121,71,112,66,99,44,94,31,99,13,90,5,112r26,9l35,130r27,4l71,134r21,5l97,148r31,4l136,148r18,4l163,157r17,4l189,152r22,5l215,161r27,l246,152r27,-4l277,170r-35,9l211,183r-4,5l185,188r-5,-9l158,179r-8,4l132,183r-9,-8l97,170r-13,5l66,166r-9,-5l35,157r-8,l,148e" filled="f" strokecolor="#0c7e0c" strokeweight=".25pt">
                      <v:path arrowok="t"/>
                    </v:shape>
                    <v:shape id="_x0000_s2325" style="position:absolute;left:3406;top:4324;width:317;height:1407" coordsize="317,1407" path="m167,r5,9l176,18r-4,32l158,76r-4,27l154,126r4,31l167,184r35,89l224,344r,67l211,483r-22,67l163,617r-31,67l97,746,71,809,31,943r-18,71l5,1086,,1112r5,32l22,1269r13,67l53,1398r,9l62,1398r39,-13l141,1380r9,-9l145,1362r-4,-13l136,1313r5,-31l154,1255r13,-26l238,1139r13,-27l264,1072r13,-40l299,903,317,773r,-36l312,599,295,460,259,277,238,161,211,45,167,xe" fillcolor="#00e500" strokecolor="#0c7e0c" strokeweight=".25pt">
                      <v:path arrowok="t"/>
                    </v:shape>
                    <v:shape id="_x0000_s2326" style="position:absolute;left:3024;top:4481;width:479;height:1264" coordsize="479,1264" path="m426,1264r-26,-81l369,1103r-9,-14l308,1031r-9,-9l272,951,246,875,158,571,75,281r4,22l79,330r-4,85l66,509,53,437,31,366,22,254r4,-40l31,205r9,-9l48,201r31,22l110,254r35,49l145,277,92,156,62,98,26,44,9,27,,,31,31,66,71r44,49l154,174r39,58l228,286r22,53l259,379r,-22l264,335r,-18l294,183r27,58l338,344r-8,129l334,594r9,129l365,848r30,125l435,1103r40,76l479,1192r,18l479,1223r-9,9l439,1246r-13,18xe" fillcolor="#00e500" strokecolor="#0c7e0c" strokeweight=".25pt">
                      <v:path arrowok="t"/>
                    </v:shape>
                    <v:shape id="_x0000_s2327" style="position:absolute;left:3494;top:4333;width:150;height:608" coordsize="150,608" path="m35,l18,32,5,63,,94r9,36l35,183r13,50l62,286r4,54l66,384r9,45l79,474r9,40l88,541r,22l84,590r-9,18l92,581r22,-45l132,492r9,-32l150,376,136,295,110,219,79,134,70,117,62,94,53,72,48,54,44,41,40,27,35,9,35,xe" fillcolor="#00e500" strokecolor="#0c7e0c" strokeweight=".25pt">
                      <v:path arrowok="t"/>
                    </v:shape>
                    <v:shape id="_x0000_s2328" style="position:absolute;left:3173;top:4789;width:216;height:558" coordsize="216,558" path="m,l18,18,36,45,49,76r17,31l79,138r18,36l115,210r13,36l141,286r13,40l167,366r14,40l189,446r14,41l207,522r9,36e" filled="f" strokecolor="#0c7e0c" strokeweight=".25pt">
                      <v:path arrowok="t"/>
                    </v:shape>
                    <v:shape id="_x0000_s2329" style="position:absolute;left:3428;top:4695;width:259;height:764" coordsize="259,764" path="m259,r,31l255,63r-9,35l233,134r-17,40l194,214r-22,41l145,304r-26,44l97,398,75,451,53,509,31,567,18,630,9,697,,764e" filled="f" strokecolor="#0c7e0c" strokeweight=".25pt">
                      <v:path arrowok="t"/>
                    </v:shape>
                    <v:shape id="_x0000_s2330" style="position:absolute;left:3441;top:4784;width:264;height:742" coordsize="264,742" path="m,742l9,666,22,594,36,532,53,469,75,411,97,358r26,-49l145,264r22,-40l194,184r17,-36l229,112,246,81r9,-31l260,23,264,e" filled="f" strokecolor="#0c7e0c" strokeweight=".25pt">
                      <v:path arrowok="t"/>
                    </v:shape>
                    <v:shape id="_x0000_s2331" style="position:absolute;left:3455;top:4838;width:254;height:706" coordsize="254,706" path="m,706l52,518,114,339r22,-49l153,250,228,125r9,-27l246,67r8,-31l254,e" filled="f" strokecolor="#0c7e0c" strokeweight=".25pt">
                      <v:path arrowok="t"/>
                    </v:shape>
                    <v:shape id="_x0000_s2332" style="position:absolute;left:3477;top:4905;width:237;height:683" coordsize="237,683" path="m,683l22,639,39,585,57,527,74,469,92,406r13,-53l123,304r17,-36l162,237r18,-32l193,179r13,-32l219,121r9,-36l237,45,237,e" filled="f" strokecolor="#0c7e0c" strokeweight=".25pt">
                      <v:path arrowok="t"/>
                    </v:shape>
                    <v:shape id="_x0000_s2333" style="position:absolute;left:3499;top:4959;width:224;height:625" coordsize="224,625" path="m,625l17,598,39,558,131,303r18,-35l166,236r14,-31l193,178r9,-31l210,116r5,-36l219,44,224,e" filled="f" strokecolor="#0c7e0c" strokeweight=".25pt">
                      <v:path arrowok="t"/>
                    </v:shape>
                    <v:shape id="_x0000_s2334" style="position:absolute;left:3534;top:5106;width:189;height:473" coordsize="189,473" path="m,473l17,455,35,433,48,402,66,366,83,326,96,295r14,-36l123,237r13,-27l145,183r13,-27l167,129r8,-31l180,67r4,-36l189,e" filled="f" strokecolor="#0c7e0c" strokeweight=".25pt">
                      <v:path arrowok="t"/>
                    </v:shape>
                    <v:shape id="_x0000_s2335" style="position:absolute;left:3582;top:4646;width:92;height:277" coordsize="92,277" path="m,277l22,237,40,192,66,103,92,e" filled="f" strokecolor="#0c7e0c" strokeweight=".25pt">
                      <v:path arrowok="t"/>
                    </v:shape>
                    <v:shape id="_x0000_s2336" style="position:absolute;left:3639;top:4597;width:26;height:76" coordsize="26,76" path="m,76l18,49,26,18,26,e" filled="f" strokecolor="#0c7e0c" strokeweight=".25pt">
                      <v:path arrowok="t"/>
                    </v:shape>
                    <v:shape id="_x0000_s2337" style="position:absolute;left:3595;top:4387;width:31;height:134" coordsize="31,134" path="m,134r5,l5,129r,-4l9,121r,-5l13,116r,-4l18,107r,-9l18,94r4,-5l22,85r,-5l27,76r,-5l27,67r,-9l27,54r4,-5l31,45r,-5l31,36r,-5l31,27r,-5l31,18r,-5l31,13r,-4l31,4r,l27,e" filled="f" strokecolor="#0c7e0c" strokeweight=".25pt">
                      <v:path arrowok="t"/>
                    </v:shape>
                    <v:shape id="_x0000_s2338" style="position:absolute;left:3564;top:4409;width:40;height:99" coordsize="40,99" path="m40,99r,-5l36,90r,l31,85r,-4l27,81r,-5l27,72r-5,l22,67,18,63r,-5l18,58,14,54r,-5l14,49,9,45r,-4l9,36r,l5,32r,-5l5,27r,-4l,18r,l,14r,l,9,,5r,l,e" filled="f" strokecolor="#0c7e0c" strokeweight=".25pt">
                      <v:path arrowok="t"/>
                    </v:shape>
                    <v:shape id="_x0000_s2339" style="position:absolute;left:3573;top:4378;width:44;height:94" coordsize="44,94" path="m44,94l18,49,,e" filled="f" strokecolor="#0c7e0c" strokeweight=".25pt">
                      <v:path arrowok="t"/>
                    </v:shape>
                    <v:shape id="_x0000_s2340" style="position:absolute;left:3582;top:4342;width:44;height:99" coordsize="44,99" path="m44,99l22,67,9,36,,e" filled="f" strokecolor="#0c7e0c" strokeweight=".25pt">
                      <v:path arrowok="t"/>
                    </v:shape>
                    <v:shape id="_x0000_s2341" style="position:absolute;left:3499;top:4396;width:92;height:125" coordsize="92,125" path="m,l,13,8,27,30,54,65,85r27,40e" filled="f" strokecolor="#0c7e0c" strokeweight=".25pt">
                      <v:path arrowok="t"/>
                    </v:shape>
                    <v:shape id="_x0000_s2342" style="position:absolute;left:3081;top:4534;width:128;height:295" coordsize="128,295" path="m,l5,9r4,9l13,23r5,9l22,41r4,8l31,58r9,9l44,76r4,9l53,99r4,9l62,116r4,9l70,134r5,14l79,157r5,9l88,179r4,9l97,197r4,9l106,215r4,13l110,237r4,9l119,255r,9l123,273r,9l123,286r5,9e" filled="f" strokecolor="#0c7e0c" strokeweight=".25pt">
                      <v:path arrowok="t"/>
                    </v:shape>
                    <v:shape id="_x0000_s2343" style="position:absolute;left:3143;top:4615;width:136;height:366" coordsize="136,366" path="m,l30,53r27,58l101,232r22,67l136,366e" filled="f" strokecolor="#0c7e0c" strokeweight=".25pt">
                      <v:path arrowok="t"/>
                    </v:shape>
                    <v:shape id="_x0000_s2344" style="position:absolute;left:3103;top:4744;width:286;height:804" coordsize="286,804" path="m,l66,250r75,246l176,599r44,107l246,759r18,27l286,804e" filled="f" strokecolor="#0c7e0c" strokeweight=".25pt">
                      <v:path arrowok="t"/>
                    </v:shape>
                    <v:shape id="_x0000_s2345" style="position:absolute;left:3121;top:4744;width:325;height:800" coordsize="325,800" path="m,l79,304r57,179l167,572r35,89l246,733r22,31l298,791r14,9l325,800e" filled="f" strokecolor="#0c7e0c" strokeweight=".25pt">
                      <v:path arrowok="t"/>
                    </v:shape>
                    <v:shape id="_x0000_s2346" style="position:absolute;left:3147;top:4771;width:290;height:737" coordsize="290,737" path="m,l84,286r43,138l180,567r18,45l220,652r13,36l255,710r17,18l290,737e" filled="f" strokecolor="#0c7e0c" strokeweight=".25pt">
                      <v:path arrowok="t"/>
                    </v:shape>
                    <v:shape id="_x0000_s2347" style="position:absolute;left:3178;top:4802;width:237;height:652" coordsize="237,652" path="m,l79,255r92,250l198,576r35,67l237,652e" filled="f" strokecolor="#0c7e0c" strokeweight=".25pt">
                      <v:path arrowok="t"/>
                    </v:shape>
                    <v:shape id="_x0000_s2348" style="position:absolute;left:3050;top:4709;width:40;height:107" coordsize="40,107" path="m40,4l31,,22,4,5,31,,62r,45e" filled="f" strokecolor="#0c7e0c" strokeweight=".25pt">
                      <v:path arrowok="t"/>
                    </v:shape>
                    <v:shape id="_x0000_s2349" style="position:absolute;left:3055;top:4731;width:35;height:111" coordsize="35,111" path="m35,4l31,,22,,13,13,,58r,53e" filled="f" strokecolor="#0c7e0c" strokeweight=".25pt">
                      <v:path arrowok="t"/>
                    </v:shape>
                    <v:shape id="_x0000_s2350" style="position:absolute;left:3064;top:4767;width:35;height:111" coordsize="35,111" path="m35,4l26,,17,,8,17,,62r,49e" filled="f" strokecolor="#0c7e0c" strokeweight=".25pt">
                      <v:path arrowok="t"/>
                    </v:shape>
                    <v:shape id="_x0000_s2351" style="position:absolute;left:3072;top:4780;width:27;height:138" coordsize="27,138" path="m27,l18,9,9,27,5,54,,94r5,44e" filled="f" strokecolor="#0c7e0c" strokeweight=".25pt">
                      <v:path arrowok="t"/>
                    </v:shape>
                    <v:shape id="_x0000_s2352" style="position:absolute;left:3086;top:4784;width:17;height:197" coordsize="17,197" path="m,157r4,40l17,72,17,5,13,,,54r,71l,157xe" fillcolor="#404040" strokecolor="#0c7e0c" strokeweight=".25pt">
                      <v:path arrowok="t"/>
                    </v:shape>
                    <v:shape id="_x0000_s2353" style="position:absolute;left:3402;top:5352;width:70;height:254" coordsize="70,254" path="m,31r26,94l53,214r4,13l70,254,39,156,22,67,13,,,31xe" fillcolor="#ffff4f" strokecolor="#0c7e0c" strokeweight=".25pt">
                      <v:path arrowok="t"/>
                    </v:shape>
                    <v:shape id="_x0000_s2354" style="position:absolute;left:3283;top:4851;width:101;height:451" coordsize="101,451" path="m,l13,58r18,54l49,170r13,54l75,282r9,53l93,393r8,58e" filled="f" strokecolor="#0c7e0c" strokeweight=".25pt">
                      <v:path arrowok="t"/>
                    </v:shape>
                    <v:shape id="_x0000_s2355" style="position:absolute;left:3630;top:4557;width:27;height:71" coordsize="27,71" path="m,71l22,40,27,e" filled="f" strokecolor="#0c7e0c" strokeweight=".25pt">
                      <v:path arrowok="t"/>
                    </v:shape>
                    <v:shape id="_x0000_s2356" style="position:absolute;left:3622;top:4494;width:26;height:98" coordsize="26,98" path="m,98l13,81,22,40,26,e" filled="f" strokecolor="#0c7e0c" strokeweight=".25pt">
                      <v:path arrowok="t"/>
                    </v:shape>
                    <v:shape id="_x0000_s2357" style="position:absolute;left:3608;top:4427;width:27;height:130" coordsize="27,130" path="m,130l14,107,18,81,22,49,27,e" filled="f" strokecolor="#0c7e0c" strokeweight=".25pt">
                      <v:path arrowok="t"/>
                    </v:shape>
                    <v:shape id="_x0000_s2358" style="position:absolute;left:3503;top:4450;width:110;height:120" coordsize="110,120" path="m,l17,26,44,49,83,80,97,98r13,22e" filled="f" strokecolor="#0c7e0c" strokeweight=".25pt">
                      <v:path arrowok="t"/>
                    </v:shape>
                    <v:shape id="_x0000_s2359" style="position:absolute;left:3520;top:4499;width:106;height:120" coordsize="106,120" path="m,l14,22,36,40,75,76,97,93r9,27e" filled="f" strokecolor="#0c7e0c" strokeweight=".25pt">
                      <v:path arrowok="t"/>
                    </v:shape>
                    <v:shape id="_x0000_s2360" style="position:absolute;left:3538;top:4548;width:101;height:120" coordsize="101,120" path="m,l18,27,40,44,79,80,92,98r9,22e" filled="f" strokecolor="#0c7e0c" strokeweight=".25pt">
                      <v:path arrowok="t"/>
                    </v:shape>
                    <v:shape id="_x0000_s2361" style="position:absolute;left:3556;top:4606;width:88;height:111" coordsize="88,111" path="m,l13,22,30,44,66,71,79,89r9,22e" filled="f" strokecolor="#0c7e0c" strokeweight=".25pt">
                      <v:path arrowok="t"/>
                    </v:shape>
                    <v:shape id="_x0000_s2362" style="position:absolute;left:3560;top:4713;width:66;height:112" coordsize="66,112" path="m,l9,22,22,40,53,71r9,23l66,112e" filled="f" strokecolor="#0c7e0c" strokeweight=".25pt">
                      <v:path arrowok="t"/>
                    </v:shape>
                    <v:shape id="_x0000_s2363" style="position:absolute;left:3573;top:4789;width:40;height:67" coordsize="40,67" path="m,l9,22,27,45,40,67e" filled="f" strokecolor="#0c7e0c" strokeweight=".25pt">
                      <v:path arrowok="t"/>
                    </v:shape>
                    <v:shape id="_x0000_s2364" style="position:absolute;left:3560;top:4659;width:79;height:116" coordsize="79,116" path="m,l4,14r9,13l40,50,66,76r9,18l79,116e" filled="f" strokecolor="#0c7e0c" strokeweight=".25pt">
                      <v:path arrowok="t"/>
                    </v:shape>
                    <v:shape id="_x0000_s2365" style="position:absolute;left:3296;top:4838;width:66;height:63" coordsize="66,63" path="m,63l14,45,31,31,66,e" filled="f" strokecolor="#0c7e0c" strokeweight=".25pt">
                      <v:path arrowok="t"/>
                    </v:shape>
                    <v:shape id="_x0000_s2366" style="position:absolute;left:3310;top:4887;width:48;height:63" coordsize="48,63" path="m,63l22,40,35,31,44,18,48,e" filled="f" strokecolor="#0c7e0c" strokeweight=".25pt">
                      <v:path arrowok="t"/>
                    </v:shape>
                    <v:shape id="_x0000_s2367" style="position:absolute;left:3288;top:4775;width:66;height:72" coordsize="66,72" path="m,72l4,54,17,41,44,18,66,e" filled="f" strokecolor="#0c7e0c" strokeweight=".25pt">
                      <v:path arrowok="t"/>
                    </v:shape>
                    <v:shape id="_x0000_s2368" style="position:absolute;left:3296;top:4722;width:49;height:40" coordsize="49,40" path="m,40l36,13,49,e" filled="f" strokecolor="#0c7e0c" strokeweight=".25pt">
                      <v:path arrowok="t"/>
                    </v:shape>
                    <v:shape id="_x0000_s2369" style="position:absolute;left:3310;top:4691;width:22;height:18" coordsize="22,18" path="m,18r4,l4,13r4,l13,9r,l17,4,17,r5,e" filled="f" strokecolor="#0c7e0c" strokeweight=".25pt">
                      <v:path arrowok="t"/>
                    </v:shape>
                    <v:shape id="_x0000_s2370" style="position:absolute;left:3323;top:4963;width:31;height:36" coordsize="31,36" path="m,36l17,22,31,e" filled="f" strokecolor="#0c7e0c" strokeweight=".25pt">
                      <v:path arrowok="t"/>
                    </v:shape>
                    <v:shape id="_x0000_s2371" style="position:absolute;left:3362;top:4914;width:207;height:31" coordsize="207,31" path="m,4l5,,22,4,35,18r27,4l71,18r17,4l97,31r22,l128,22r22,5l163,31r17,-4l185,22r4,5l207,22e" filled="f" strokecolor="#0c7e0c" strokeweight=".25pt">
                      <v:path arrowok="t"/>
                    </v:shape>
                    <v:shape id="_x0000_s2372" style="position:absolute;left:3358;top:4941;width:193;height:35" coordsize="193,35" path="m,l4,9r22,4l35,9r31,4l70,27r22,l101,27r22,l132,35r22,l162,31r22,-4l193,31e" filled="f" strokecolor="#0c7e0c" strokeweight=".25pt">
                      <v:path arrowok="t"/>
                    </v:shape>
                    <v:shape id="_x0000_s2373" style="position:absolute;left:3358;top:4976;width:176;height:32" coordsize="176,32" path="m,l22,5r9,9l57,18,70,14r22,4l97,27r26,l123,23r4,9l154,32r4,-5l162,32r14,e" filled="f" strokecolor="#0c7e0c" strokeweight=".25pt">
                      <v:path arrowok="t"/>
                    </v:shape>
                    <v:shape id="_x0000_s2374" style="position:absolute;left:3358;top:5008;width:158;height:27" coordsize="158,27" path="m,l18,4,26,,61,9r5,4l88,18r4,-5l123,18r4,9l154,27r4,-5e" filled="f" strokecolor="#0c7e0c" strokeweight=".25pt">
                      <v:path arrowok="t"/>
                    </v:shape>
                    <v:shape id="_x0000_s2375" style="position:absolute;left:3358;top:5035;width:149;height:26" coordsize="149,26" path="m,l18,r4,8l57,13,61,8r27,5l92,22r27,4l123,22r26,4e" filled="f" strokecolor="#0c7e0c" strokeweight=".25pt">
                      <v:path arrowok="t"/>
                    </v:shape>
                    <v:shape id="_x0000_s2376" style="position:absolute;left:3358;top:5061;width:141;height:27" coordsize="141,27" path="m,l18,r,l53,5r4,9l83,18r5,-4l114,18r9,5l141,27e" filled="f" strokecolor="#0c7e0c" strokeweight=".25pt">
                      <v:path arrowok="t"/>
                    </v:shape>
                    <v:shape id="_x0000_s2377" style="position:absolute;left:3362;top:5084;width:123;height:26" coordsize="123,26" path="m,l9,r5,9l49,13,53,9r26,4l84,22r26,4l119,26r4,e" filled="f" strokecolor="#0c7e0c" strokeweight=".25pt">
                      <v:path arrowok="t"/>
                    </v:shape>
                    <v:shape id="_x0000_s2378" style="position:absolute;left:3362;top:5106;width:110;height:27" coordsize="110,27" path="m,l14,4r,5l44,18r5,-5l53,18r18,4l79,18r5,9l110,27r,-5e" filled="f" strokecolor="#0c7e0c" strokeweight=".25pt">
                      <v:path arrowok="t"/>
                    </v:shape>
                    <v:shape id="_x0000_s2379" style="position:absolute;left:3362;top:5133;width:79;height:27" coordsize="79,27" path="m,l5,4r9,l40,9r4,9l49,13r22,5l79,27e" filled="f" strokecolor="#0c7e0c" strokeweight=".25pt">
                      <v:path arrowok="t"/>
                    </v:shape>
                    <v:shape id="_x0000_s2380" style="position:absolute;left:3441;top:5151;width:27;height:9" coordsize="27,9" path="m,l5,9r22,e" filled="f" strokecolor="#0c7e0c" strokeweight=".25pt">
                      <v:path arrowok="t"/>
                    </v:shape>
                    <v:shape id="_x0000_s2381" style="position:absolute;left:3367;top:5155;width:92;height:31" coordsize="92,31" path="m,l4,9r31,9l39,13r,5l66,27r4,-5l74,27r18,4e" filled="f" strokecolor="#0c7e0c" strokeweight=".25pt">
                      <v:path arrowok="t"/>
                    </v:shape>
                    <v:shape id="_x0000_s2382" style="position:absolute;left:3367;top:5191;width:88;height:22" coordsize="88,22" path="m,l9,,30,4r5,5l39,9r27,9l66,22r8,-4l88,22e" filled="f" strokecolor="#0c7e0c" strokeweight=".25pt">
                      <v:path arrowok="t"/>
                    </v:shape>
                    <v:shape id="_x0000_s2383" style="position:absolute;left:3371;top:5218;width:75;height:26" coordsize="75,26" path="m,l5,9r17,4l26,9r5,8l57,22r5,-5l66,26r9,e" filled="f" strokecolor="#0c7e0c" strokeweight=".25pt">
                      <v:path arrowok="t"/>
                    </v:shape>
                    <v:shape id="_x0000_s2384" style="position:absolute;left:3376;top:5253;width:61;height:41" coordsize="61,41" path="m,l13,5r4,4l21,5,48,9r4,9l57,14r4,l57,36,43,41,21,36,13,32,8,36e" filled="f" strokecolor="#0c7e0c" strokeweight=".25pt">
                      <v:path arrowok="t"/>
                    </v:shape>
                    <v:shape id="_x0000_s2385" style="position:absolute;left:3389;top:5316;width:35;height:9" coordsize="35,9" path="m,4l4,,30,4r5,5e" filled="f" strokecolor="#0c7e0c" strokeweight=".25pt">
                      <v:path arrowok="t"/>
                    </v:shape>
                    <v:shape id="_x0000_s2386" style="position:absolute;left:3393;top:5347;width:26;height:5" coordsize="26,5" path="m26,l22,5,,e" filled="f" strokecolor="#0c7e0c" strokeweight=".25pt">
                      <v:path arrowok="t"/>
                    </v:shape>
                    <v:line id="_x0000_s2387" style="position:absolute;flip:x" from="3402,5374" to="3415,5375" strokecolor="#0c7e0c" strokeweight=".25pt"/>
                    <v:shape id="_x0000_s2388" style="position:absolute;left:3529;top:4516;width:53;height:393" coordsize="53,393" path="m,l18,54r9,45l44,282r9,49l53,367r-4,26l44,380r5,-9l49,358r-5,-5l49,349r,-18l44,313r-4,l44,304r,-18l35,277r-4,-9l35,259r-4,-4l35,246,22,219r5,-4l27,206,22,193r5,-9l22,175r-4,l22,166r-9,-9l9,148r4,-9l,112r5,-9l9,94r,-4l,81r5,l5,76,,72,9,67,5,59,,54,9,50,9,36r4,-4l,xe" fillcolor="#ff9e00" strokecolor="#0c7e0c" strokeweight=".25pt">
                      <v:path arrowok="t"/>
                    </v:shape>
                  </v:group>
                  <v:group id="_x0000_s2389" style="position:absolute;left:9889;top:4383;width:122;height:182" coordorigin="1246,1632" coordsize="222,292">
                    <v:line id="_x0000_s2390" style="position:absolute;flip:y;v-text-anchor:middle" from="1248,1632" to="1296,1824" strokecolor="#f30" strokeweight=".25pt"/>
                    <v:line id="_x0000_s2391" style="position:absolute;rotation:-1329986fd;flip:y;v-text-anchor:middle" from="1282,1644" to="1330,1836" strokecolor="#f30" strokeweight=".25pt"/>
                    <v:line id="_x0000_s2392" style="position:absolute;rotation:-2503599fd;flip:y;v-text-anchor:middle" from="1304,1662" to="1352,1854" strokecolor="#f30" strokeweight=".25pt"/>
                    <v:line id="_x0000_s2393" style="position:absolute;rotation:-3198400fd;flip:y;v-text-anchor:middle" from="1318,1680" to="1366,1872" strokecolor="#f30" strokeweight=".25pt"/>
                    <v:group id="_x0000_s2394" style="position:absolute;left:1276;top:1702;width:192;height:222;rotation:2626019fd" coordorigin="1342,1728" coordsize="192,222">
                      <v:line id="_x0000_s2395" style="position:absolute;flip:y;v-text-anchor:middle" from="1344,1728" to="1392,1920" strokecolor="#f30" strokeweight=".25pt"/>
                      <v:line id="_x0000_s2396" style="position:absolute;rotation:-1329986fd;flip:y;v-text-anchor:middle" from="1378,1740" to="1426,1932" strokecolor="#f30" strokeweight=".25pt"/>
                      <v:line id="_x0000_s2397" style="position:absolute;rotation:-2503599fd;flip:y;v-text-anchor:middle" from="1400,1758" to="1448,1950" strokecolor="#f30" strokeweight=".25pt"/>
                      <v:line id="_x0000_s2398" style="position:absolute;rotation:-3198400fd;flip:y;v-text-anchor:middle" from="1414,1776" to="1462,1968" strokecolor="#f30" strokeweight=".25pt"/>
                    </v:group>
                  </v:group>
                </v:group>
                <v:group id="_x0000_s2399" style="position:absolute;left:4974;top:1818;width:60;height:185;rotation:198528fd" coordorigin="9004,4327" coordsize="479,1007">
                  <v:group id="_x0000_s2400" style="position:absolute;left:9004;top:4336;width:479;height:998;rotation:-768424fd" coordorigin="3024,4324" coordsize="699,1421">
                    <v:shape id="_x0000_s2401" style="position:absolute;left:3257;top:4481;width:325;height:1013" coordsize="325,1013" path="m101,1013l,576,114,111,158,31,228,r53,53l325,420,171,879r-70,134xe" fillcolor="#ffff4f" strokecolor="#0c7e0c" strokeweight=".25pt">
                      <v:path arrowok="t"/>
                    </v:shape>
                    <v:shape id="_x0000_s2402" style="position:absolute;left:3376;top:4543;width:87;height:898" coordsize="87,898" path="m,898l43,460r5,-31l65,282,74,134,83,72,87,e" filled="f" strokecolor="#0c7e0c" strokeweight=".25pt">
                      <v:path arrowok="t"/>
                    </v:shape>
                    <v:line id="_x0000_s2403" style="position:absolute;flip:x" from="3340,4534" to="3437,5383" strokecolor="#0c7e0c" strokeweight=".25pt"/>
                    <v:shape id="_x0000_s2404" style="position:absolute;left:3314;top:4525;width:97;height:777" coordsize="97,777" path="m97,l75,112,62,259,,777e" filled="f" strokecolor="#0c7e0c" strokeweight=".25pt">
                      <v:path arrowok="t"/>
                    </v:shape>
                    <v:line id="_x0000_s2405" style="position:absolute;flip:x" from="3419,4516" to="3490,5360" strokecolor="#0c7e0c" strokeweight=".25pt"/>
                    <v:line id="_x0000_s2406" style="position:absolute;flip:x" from="3468,4503" to="3512,5235" strokecolor="#0c7e0c" strokeweight=".25pt"/>
                    <v:shape id="_x0000_s2407" style="position:absolute;left:3296;top:4557;width:97;height:643" coordsize="97,643" path="m97,l75,80,53,192,,643e" filled="f" strokecolor="#0c7e0c" strokeweight=".25pt">
                      <v:path arrowok="t"/>
                    </v:shape>
                    <v:line id="_x0000_s2408" style="position:absolute;flip:x" from="3516,4521" to="3525,5101" strokecolor="#0c7e0c" strokeweight=".25pt"/>
                    <v:shape id="_x0000_s2409" style="position:absolute;left:3411;top:4503;width:30;height:31" coordsize="30,31" path="m30,9l26,5,22,,17,,8,,4,5r,4l,18r,4l4,27r4,l8,27r5,4l17,31r5,l22,31r4,-4l26,22r4,-9l30,9xe" fillcolor="#ffff4f" strokecolor="#0c7e0c" strokeweight=".25pt">
                      <v:path arrowok="t"/>
                    </v:shape>
                    <v:shape id="_x0000_s2410" style="position:absolute;left:3437;top:4516;width:26;height:32" coordsize="26,32" path="m26,9l26,,18,,13,,9,,4,5,,9r,5l,23r,4l4,27r5,l13,27r,5l18,32r4,l22,27r4,-4l26,14r,-5xe" fillcolor="#ffff4f" strokecolor="#0c7e0c" strokeweight=".25pt">
                      <v:path arrowok="t"/>
                    </v:shape>
                    <v:shape id="_x0000_s2411" style="position:absolute;left:3441;top:4490;width:27;height:31" coordsize="27,31" path="m27,9l22,4,18,,14,,9,,5,4,,9r,9l,22r,4l5,26r4,5l9,31r5,l18,31r,l22,26r5,-4l27,13r,-4xe" fillcolor="#ffff4f" strokecolor="#0c7e0c" strokeweight=".25pt">
                      <v:path arrowok="t"/>
                    </v:shape>
                    <v:shape id="_x0000_s2412" style="position:absolute;left:3468;top:4467;width:22;height:27" coordsize="22,27" path="m22,9r,-4l17,,13,,9,,4,5,,9r,5l,23r4,l4,27r5,l13,27r,l17,27r,l22,27r,-9l22,14r,-5xe" fillcolor="#ffff4f" strokecolor="#0c7e0c" strokeweight=".25pt">
                      <v:path arrowok="t"/>
                    </v:shape>
                    <v:line id="_x0000_s2413" style="position:absolute" from="3542,4588" to="3547,5003" strokecolor="#0c7e0c" strokeweight=".25pt"/>
                    <v:shape id="_x0000_s2414" style="position:absolute;left:3485;top:4485;width:22;height:27" coordsize="22,27" path="m22,9l18,5,14,r,l9,,5,5r,4l,18r,5l5,23r,4l9,27r,l14,27r,l18,27r,l18,18r4,-4l22,9xe" fillcolor="#ffff4f" strokecolor="#0c7e0c" strokeweight=".25pt">
                      <v:path arrowok="t"/>
                    </v:shape>
                    <v:shape id="_x0000_s2415" style="position:absolute;left:3503;top:4503;width:22;height:27" coordsize="22,27" path="m22,5l17,r,l13,,9,,4,5r,4l,13r,5l4,22r,l9,27r,l13,27r,l17,27r,-5l22,18r,-5l22,5xe" fillcolor="#ffff4f" strokecolor="#0c7e0c" strokeweight=".25pt">
                      <v:path arrowok="t"/>
                    </v:shape>
                    <v:shape id="_x0000_s2416" style="position:absolute;left:3463;top:4521;width:22;height:27" coordsize="22,27" path="m22,4l18,r,l9,,5,r,4l,9r,4l,22r,l5,27r,l9,27r5,l14,27r4,l18,22r4,-4l22,13r,-9xe" fillcolor="#ffff4f" strokecolor="#0c7e0c" strokeweight=".25pt">
                      <v:path arrowok="t"/>
                    </v:shape>
                    <v:shape id="_x0000_s2417" style="position:absolute;left:3503;top:4530;width:22;height:27" coordsize="22,27" path="m22,9l22,,17,,13,,9,,4,4,,9r,4l,22r,l4,27r5,l9,27r4,l13,27r4,l22,22r,-4l22,13r,-4xe" fillcolor="#ffff4f" strokecolor="#0c7e0c" strokeweight=".25pt">
                      <v:path arrowok="t"/>
                    </v:shape>
                    <v:shape id="_x0000_s2418" style="position:absolute;left:3485;top:4512;width:22;height:27" coordsize="22,27" path="m22,9l18,4,14,,9,r,l5,4,,9r,4l,18r,4l5,22r4,5l9,27r5,l14,27r,l18,22r,-4l22,13r,-4xe" fillcolor="#ffff4f" strokecolor="#0c7e0c" strokeweight=".25pt">
                      <v:path arrowok="t"/>
                    </v:shape>
                    <v:shape id="_x0000_s2419" style="position:absolute;left:3520;top:4521;width:18;height:27" coordsize="18,27" path="m18,4l18,,14,r,l9,,5,4r,5l,13r,5l5,22r,l9,22r,5l14,27r,l18,27r,-5l18,18r,-5l18,4xe" fillcolor="#ffff4f" strokecolor="#0c7e0c" strokeweight=".25pt">
                      <v:path arrowok="t"/>
                    </v:shape>
                    <v:shape id="_x0000_s2420" style="position:absolute;left:3525;top:4543;width:17;height:27" coordsize="17,27" path="m17,9r,-4l13,,9,,4,r,5l,9r,5l,23r,l4,27r,l9,27r,l13,27r,l17,23r,-5l17,14r,-5xe" fillcolor="#ffff4f" strokecolor="#0c7e0c" strokeweight=".25pt">
                      <v:path arrowok="t"/>
                    </v:shape>
                    <v:shape id="_x0000_s2421" style="position:absolute;left:3463;top:4494;width:22;height:27" coordsize="22,27" path="m22,9l22,,18,,14,,9,,5,5r,4l,14r,8l5,22r,5l9,27r5,l14,27r4,l18,27r4,-5l22,18r,-4l22,9xe" fillcolor="#ffff4f" strokecolor="#0c7e0c" strokeweight=".25pt">
                      <v:path arrowok="t"/>
                    </v:shape>
                    <v:shape id="_x0000_s2422" style="position:absolute;left:3371;top:4543;width:180;height:90" coordsize="180,90" path="m31,r4,l40,r4,l57,5r9,l70,,88,5r4,4l101,5r9,l119,14r4,l132,14r4,l149,14r5,9l154,27r9,l167,27r9,5l176,45r-9,4l154,45r,-5l154,32r-13,l136,32r-8,l119,27r-5,l106,32,97,27r-5,l88,27r-13,l70,27,62,23r-5,4l40,23,35,18r-9,5l18,18r-5,5l9,32r13,8l31,40r17,l53,40r4,5l62,49r4,-4l75,45r9,4l88,54r9,-5l106,54r4,l110,54r4,l128,58r8,l136,58r9,l154,54r4,9l167,67r4,l176,63r4,22l176,90r-5,-5l163,85r-9,-4l145,85,132,81r-4,9l114,85r-4,-4l106,85,97,81r-5,l88,76r-4,l66,76,57,67r-9,5l31,67,22,63r-4,4l13,63,9,58r-4,l,54e" filled="f" strokecolor="#0c7e0c" strokeweight=".25pt">
                      <v:path arrowok="t"/>
                    </v:shape>
                    <v:shape id="_x0000_s2423" style="position:absolute;left:3354;top:4615;width:210;height:120" coordsize="210,120" path="m8,4l17,r5,4l22,9,26,4r9,l39,13r9,l61,18r13,9l79,22r17,5l101,31r4,-4l118,31r5,9l136,44r9,5l149,40r9,-5l166,40r5,9l180,53r8,l193,44r4,5l202,44r4,32l202,71r-9,5l184,71r-9,l166,76r,l153,76,149,62r-9,-4l131,58r-8,4l114,62r-9,l96,53r-4,5l79,58,70,49r-9,4l39,44,35,35r-5,l17,31r,-4l13,27r-5,l8,18,,44r4,5l8,49r,4l17,53r9,l30,62r9,-4l61,67r4,9l74,80r13,5l96,80r9,l114,80r9,9l127,94r13,4l145,94r8,4l166,98r5,-4l175,102r13,l193,98r9,l206,98r4,22e" filled="f" strokecolor="#0c7e0c" strokeweight=".25pt">
                      <v:path arrowok="t"/>
                    </v:shape>
                    <v:shape id="_x0000_s2424" style="position:absolute;left:3345;top:4695;width:219;height:45" coordsize="219,45" path="m219,40r-13,5l202,40r-5,5l184,45r-4,-5l171,36r-13,l154,45r-9,-9l136,36r-9,4l123,45,105,40r-4,-4l96,27,74,22r-4,9l61,31,39,22r,-4l31,18,17,14r,-9l13,5,,e" filled="f" strokecolor="#0c7e0c" strokeweight=".25pt">
                      <v:path arrowok="t"/>
                    </v:shape>
                    <v:shape id="_x0000_s2425" style="position:absolute;left:3305;top:4726;width:277;height:188" coordsize="277,188" path="m31,l44,5r5,9l53,9r18,5l75,23r4,-9l97,23r9,9l114,36r22,5l141,36r9,-4l163,36r9,9l189,45r5,-4l198,45r13,l215,41r9,-5l237,36r5,5l246,45r18,l264,67r-22,5l237,76r-17,l215,72r-8,-5l198,67r-9,5l185,67r-13,l163,72r-9,l141,72r,-5l132,58r-18,l101,63r-9,l79,54,71,45r,4l49,41r,-5l40,41,27,32,18,58r17,5l40,72r9,-5l66,72r5,9l75,76r22,5l101,90r5,9l128,99r8,l141,94r17,5l158,103r5,5l185,108r4,l198,108r13,4l215,103r5,-4l237,99r5,9l273,103r,27l251,130r-9,l237,134r-17,-4l211,121r,9l189,130r,-9l163,121r-5,4l154,130r-18,-5l128,116r-27,-4l92,121,71,112,66,99,44,94,31,99,13,90,5,112r26,9l35,130r27,4l71,134r21,5l97,148r31,4l136,148r18,4l163,157r17,4l189,152r22,5l215,161r27,l246,152r27,-4l277,170r-35,9l211,183r-4,5l185,188r-5,-9l158,179r-8,4l132,183r-9,-8l97,170r-13,5l66,166r-9,-5l35,157r-8,l,148e" filled="f" strokecolor="#0c7e0c" strokeweight=".25pt">
                      <v:path arrowok="t"/>
                    </v:shape>
                    <v:shape id="_x0000_s2426" style="position:absolute;left:3406;top:4324;width:317;height:1407" coordsize="317,1407" path="m167,r5,9l176,18r-4,32l158,76r-4,27l154,126r4,31l167,184r35,89l224,344r,67l211,483r-22,67l163,617r-31,67l97,746,71,809,31,943r-18,71l5,1086,,1112r5,32l22,1269r13,67l53,1398r,9l62,1398r39,-13l141,1380r9,-9l145,1362r-4,-13l136,1313r5,-31l154,1255r13,-26l238,1139r13,-27l264,1072r13,-40l299,903,317,773r,-36l312,599,295,460,259,277,238,161,211,45,167,xe" fillcolor="#00e500" strokecolor="#0c7e0c" strokeweight=".25pt">
                      <v:path arrowok="t"/>
                    </v:shape>
                    <v:shape id="_x0000_s2427" style="position:absolute;left:3024;top:4481;width:479;height:1264" coordsize="479,1264" path="m426,1264r-26,-81l369,1103r-9,-14l308,1031r-9,-9l272,951,246,875,158,571,75,281r4,22l79,330r-4,85l66,509,53,437,31,366,22,254r4,-40l31,205r9,-9l48,201r31,22l110,254r35,49l145,277,92,156,62,98,26,44,9,27,,,31,31,66,71r44,49l154,174r39,58l228,286r22,53l259,379r,-22l264,335r,-18l294,183r27,58l338,344r-8,129l334,594r9,129l365,848r30,125l435,1103r40,76l479,1192r,18l479,1223r-9,9l439,1246r-13,18xe" fillcolor="#00e500" strokecolor="#0c7e0c" strokeweight=".25pt">
                      <v:path arrowok="t"/>
                    </v:shape>
                    <v:shape id="_x0000_s2428" style="position:absolute;left:3494;top:4333;width:150;height:608" coordsize="150,608" path="m35,l18,32,5,63,,94r9,36l35,183r13,50l62,286r4,54l66,384r9,45l79,474r9,40l88,541r,22l84,590r-9,18l92,581r22,-45l132,492r9,-32l150,376,136,295,110,219,79,134,70,117,62,94,53,72,48,54,44,41,40,27,35,9,35,xe" fillcolor="#00e500" strokecolor="#0c7e0c" strokeweight=".25pt">
                      <v:path arrowok="t"/>
                    </v:shape>
                    <v:shape id="_x0000_s2429" style="position:absolute;left:3173;top:4789;width:216;height:558" coordsize="216,558" path="m,l18,18,36,45,49,76r17,31l79,138r18,36l115,210r13,36l141,286r13,40l167,366r14,40l189,446r14,41l207,522r9,36e" filled="f" strokecolor="#0c7e0c" strokeweight=".25pt">
                      <v:path arrowok="t"/>
                    </v:shape>
                    <v:shape id="_x0000_s2430" style="position:absolute;left:3428;top:4695;width:259;height:764" coordsize="259,764" path="m259,r,31l255,63r-9,35l233,134r-17,40l194,214r-22,41l145,304r-26,44l97,398,75,451,53,509,31,567,18,630,9,697,,764e" filled="f" strokecolor="#0c7e0c" strokeweight=".25pt">
                      <v:path arrowok="t"/>
                    </v:shape>
                    <v:shape id="_x0000_s2431" style="position:absolute;left:3441;top:4784;width:264;height:742" coordsize="264,742" path="m,742l9,666,22,594,36,532,53,469,75,411,97,358r26,-49l145,264r22,-40l194,184r17,-36l229,112,246,81r9,-31l260,23,264,e" filled="f" strokecolor="#0c7e0c" strokeweight=".25pt">
                      <v:path arrowok="t"/>
                    </v:shape>
                    <v:shape id="_x0000_s2432" style="position:absolute;left:3455;top:4838;width:254;height:706" coordsize="254,706" path="m,706l52,518,114,339r22,-49l153,250,228,125r9,-27l246,67r8,-31l254,e" filled="f" strokecolor="#0c7e0c" strokeweight=".25pt">
                      <v:path arrowok="t"/>
                    </v:shape>
                    <v:shape id="_x0000_s2433" style="position:absolute;left:3477;top:4905;width:237;height:683" coordsize="237,683" path="m,683l22,639,39,585,57,527,74,469,92,406r13,-53l123,304r17,-36l162,237r18,-32l193,179r13,-32l219,121r9,-36l237,45,237,e" filled="f" strokecolor="#0c7e0c" strokeweight=".25pt">
                      <v:path arrowok="t"/>
                    </v:shape>
                    <v:shape id="_x0000_s2434" style="position:absolute;left:3499;top:4959;width:224;height:625" coordsize="224,625" path="m,625l17,598,39,558,131,303r18,-35l166,236r14,-31l193,178r9,-31l210,116r5,-36l219,44,224,e" filled="f" strokecolor="#0c7e0c" strokeweight=".25pt">
                      <v:path arrowok="t"/>
                    </v:shape>
                    <v:shape id="_x0000_s2435" style="position:absolute;left:3534;top:5106;width:189;height:473" coordsize="189,473" path="m,473l17,455,35,433,48,402,66,366,83,326,96,295r14,-36l123,237r13,-27l145,183r13,-27l167,129r8,-31l180,67r4,-36l189,e" filled="f" strokecolor="#0c7e0c" strokeweight=".25pt">
                      <v:path arrowok="t"/>
                    </v:shape>
                    <v:shape id="_x0000_s2436" style="position:absolute;left:3582;top:4646;width:92;height:277" coordsize="92,277" path="m,277l22,237,40,192,66,103,92,e" filled="f" strokecolor="#0c7e0c" strokeweight=".25pt">
                      <v:path arrowok="t"/>
                    </v:shape>
                    <v:shape id="_x0000_s2437" style="position:absolute;left:3639;top:4597;width:26;height:76" coordsize="26,76" path="m,76l18,49,26,18,26,e" filled="f" strokecolor="#0c7e0c" strokeweight=".25pt">
                      <v:path arrowok="t"/>
                    </v:shape>
                    <v:shape id="_x0000_s2438" style="position:absolute;left:3595;top:4387;width:31;height:134" coordsize="31,134" path="m,134r5,l5,129r,-4l9,121r,-5l13,116r,-4l18,107r,-9l18,94r4,-5l22,85r,-5l27,76r,-5l27,67r,-9l27,54r4,-5l31,45r,-5l31,36r,-5l31,27r,-5l31,18r,-5l31,13r,-4l31,4r,l27,e" filled="f" strokecolor="#0c7e0c" strokeweight=".25pt">
                      <v:path arrowok="t"/>
                    </v:shape>
                    <v:shape id="_x0000_s2439" style="position:absolute;left:3564;top:4409;width:40;height:99" coordsize="40,99" path="m40,99r,-5l36,90r,l31,85r,-4l27,81r,-5l27,72r-5,l22,67,18,63r,-5l18,58,14,54r,-5l14,49,9,45r,-4l9,36r,l5,32r,-5l5,27r,-4l,18r,l,14r,l,9,,5r,l,e" filled="f" strokecolor="#0c7e0c" strokeweight=".25pt">
                      <v:path arrowok="t"/>
                    </v:shape>
                    <v:shape id="_x0000_s2440" style="position:absolute;left:3573;top:4378;width:44;height:94" coordsize="44,94" path="m44,94l18,49,,e" filled="f" strokecolor="#0c7e0c" strokeweight=".25pt">
                      <v:path arrowok="t"/>
                    </v:shape>
                    <v:shape id="_x0000_s2441" style="position:absolute;left:3582;top:4342;width:44;height:99" coordsize="44,99" path="m44,99l22,67,9,36,,e" filled="f" strokecolor="#0c7e0c" strokeweight=".25pt">
                      <v:path arrowok="t"/>
                    </v:shape>
                    <v:shape id="_x0000_s2442" style="position:absolute;left:3499;top:4396;width:92;height:125" coordsize="92,125" path="m,l,13,8,27,30,54,65,85r27,40e" filled="f" strokecolor="#0c7e0c" strokeweight=".25pt">
                      <v:path arrowok="t"/>
                    </v:shape>
                    <v:shape id="_x0000_s2443" style="position:absolute;left:3081;top:4534;width:128;height:295" coordsize="128,295" path="m,l5,9r4,9l13,23r5,9l22,41r4,8l31,58r9,9l44,76r4,9l53,99r4,9l62,116r4,9l70,134r5,14l79,157r5,9l88,179r4,9l97,197r4,9l106,215r4,13l110,237r4,9l119,255r,9l123,273r,9l123,286r5,9e" filled="f" strokecolor="#0c7e0c" strokeweight=".25pt">
                      <v:path arrowok="t"/>
                    </v:shape>
                    <v:shape id="_x0000_s2444" style="position:absolute;left:3143;top:4615;width:136;height:366" coordsize="136,366" path="m,l30,53r27,58l101,232r22,67l136,366e" filled="f" strokecolor="#0c7e0c" strokeweight=".25pt">
                      <v:path arrowok="t"/>
                    </v:shape>
                    <v:shape id="_x0000_s2445" style="position:absolute;left:3103;top:4744;width:286;height:804" coordsize="286,804" path="m,l66,250r75,246l176,599r44,107l246,759r18,27l286,804e" filled="f" strokecolor="#0c7e0c" strokeweight=".25pt">
                      <v:path arrowok="t"/>
                    </v:shape>
                    <v:shape id="_x0000_s2446" style="position:absolute;left:3121;top:4744;width:325;height:800" coordsize="325,800" path="m,l79,304r57,179l167,572r35,89l246,733r22,31l298,791r14,9l325,800e" filled="f" strokecolor="#0c7e0c" strokeweight=".25pt">
                      <v:path arrowok="t"/>
                    </v:shape>
                    <v:shape id="_x0000_s2447" style="position:absolute;left:3147;top:4771;width:290;height:737" coordsize="290,737" path="m,l84,286r43,138l180,567r18,45l220,652r13,36l255,710r17,18l290,737e" filled="f" strokecolor="#0c7e0c" strokeweight=".25pt">
                      <v:path arrowok="t"/>
                    </v:shape>
                    <v:shape id="_x0000_s2448" style="position:absolute;left:3178;top:4802;width:237;height:652" coordsize="237,652" path="m,l79,255r92,250l198,576r35,67l237,652e" filled="f" strokecolor="#0c7e0c" strokeweight=".25pt">
                      <v:path arrowok="t"/>
                    </v:shape>
                    <v:shape id="_x0000_s2449" style="position:absolute;left:3050;top:4709;width:40;height:107" coordsize="40,107" path="m40,4l31,,22,4,5,31,,62r,45e" filled="f" strokecolor="#0c7e0c" strokeweight=".25pt">
                      <v:path arrowok="t"/>
                    </v:shape>
                    <v:shape id="_x0000_s2450" style="position:absolute;left:3055;top:4731;width:35;height:111" coordsize="35,111" path="m35,4l31,,22,,13,13,,58r,53e" filled="f" strokecolor="#0c7e0c" strokeweight=".25pt">
                      <v:path arrowok="t"/>
                    </v:shape>
                    <v:shape id="_x0000_s2451" style="position:absolute;left:3064;top:4767;width:35;height:111" coordsize="35,111" path="m35,4l26,,17,,8,17,,62r,49e" filled="f" strokecolor="#0c7e0c" strokeweight=".25pt">
                      <v:path arrowok="t"/>
                    </v:shape>
                    <v:shape id="_x0000_s2452" style="position:absolute;left:3072;top:4780;width:27;height:138" coordsize="27,138" path="m27,l18,9,9,27,5,54,,94r5,44e" filled="f" strokecolor="#0c7e0c" strokeweight=".25pt">
                      <v:path arrowok="t"/>
                    </v:shape>
                    <v:shape id="_x0000_s2453" style="position:absolute;left:3086;top:4784;width:17;height:197" coordsize="17,197" path="m,157r4,40l17,72,17,5,13,,,54r,71l,157xe" fillcolor="#404040" strokecolor="#0c7e0c" strokeweight=".25pt">
                      <v:path arrowok="t"/>
                    </v:shape>
                    <v:shape id="_x0000_s2454" style="position:absolute;left:3402;top:5352;width:70;height:254" coordsize="70,254" path="m,31r26,94l53,214r4,13l70,254,39,156,22,67,13,,,31xe" fillcolor="#ffff4f" strokecolor="#0c7e0c" strokeweight=".25pt">
                      <v:path arrowok="t"/>
                    </v:shape>
                    <v:shape id="_x0000_s2455" style="position:absolute;left:3283;top:4851;width:101;height:451" coordsize="101,451" path="m,l13,58r18,54l49,170r13,54l75,282r9,53l93,393r8,58e" filled="f" strokecolor="#0c7e0c" strokeweight=".25pt">
                      <v:path arrowok="t"/>
                    </v:shape>
                    <v:shape id="_x0000_s2456" style="position:absolute;left:3630;top:4557;width:27;height:71" coordsize="27,71" path="m,71l22,40,27,e" filled="f" strokecolor="#0c7e0c" strokeweight=".25pt">
                      <v:path arrowok="t"/>
                    </v:shape>
                    <v:shape id="_x0000_s2457" style="position:absolute;left:3622;top:4494;width:26;height:98" coordsize="26,98" path="m,98l13,81,22,40,26,e" filled="f" strokecolor="#0c7e0c" strokeweight=".25pt">
                      <v:path arrowok="t"/>
                    </v:shape>
                    <v:shape id="_x0000_s2458" style="position:absolute;left:3608;top:4427;width:27;height:130" coordsize="27,130" path="m,130l14,107,18,81,22,49,27,e" filled="f" strokecolor="#0c7e0c" strokeweight=".25pt">
                      <v:path arrowok="t"/>
                    </v:shape>
                    <v:shape id="_x0000_s2459" style="position:absolute;left:3503;top:4450;width:110;height:120" coordsize="110,120" path="m,l17,26,44,49,83,80,97,98r13,22e" filled="f" strokecolor="#0c7e0c" strokeweight=".25pt">
                      <v:path arrowok="t"/>
                    </v:shape>
                    <v:shape id="_x0000_s2460" style="position:absolute;left:3520;top:4499;width:106;height:120" coordsize="106,120" path="m,l14,22,36,40,75,76,97,93r9,27e" filled="f" strokecolor="#0c7e0c" strokeweight=".25pt">
                      <v:path arrowok="t"/>
                    </v:shape>
                    <v:shape id="_x0000_s2461" style="position:absolute;left:3538;top:4548;width:101;height:120" coordsize="101,120" path="m,l18,27,40,44,79,80,92,98r9,22e" filled="f" strokecolor="#0c7e0c" strokeweight=".25pt">
                      <v:path arrowok="t"/>
                    </v:shape>
                    <v:shape id="_x0000_s2462" style="position:absolute;left:3556;top:4606;width:88;height:111" coordsize="88,111" path="m,l13,22,30,44,66,71,79,89r9,22e" filled="f" strokecolor="#0c7e0c" strokeweight=".25pt">
                      <v:path arrowok="t"/>
                    </v:shape>
                    <v:shape id="_x0000_s2463" style="position:absolute;left:3560;top:4713;width:66;height:112" coordsize="66,112" path="m,l9,22,22,40,53,71r9,23l66,112e" filled="f" strokecolor="#0c7e0c" strokeweight=".25pt">
                      <v:path arrowok="t"/>
                    </v:shape>
                    <v:shape id="_x0000_s2464" style="position:absolute;left:3573;top:4789;width:40;height:67" coordsize="40,67" path="m,l9,22,27,45,40,67e" filled="f" strokecolor="#0c7e0c" strokeweight=".25pt">
                      <v:path arrowok="t"/>
                    </v:shape>
                    <v:shape id="_x0000_s2465" style="position:absolute;left:3560;top:4659;width:79;height:116" coordsize="79,116" path="m,l4,14r9,13l40,50,66,76r9,18l79,116e" filled="f" strokecolor="#0c7e0c" strokeweight=".25pt">
                      <v:path arrowok="t"/>
                    </v:shape>
                    <v:shape id="_x0000_s2466" style="position:absolute;left:3296;top:4838;width:66;height:63" coordsize="66,63" path="m,63l14,45,31,31,66,e" filled="f" strokecolor="#0c7e0c" strokeweight=".25pt">
                      <v:path arrowok="t"/>
                    </v:shape>
                    <v:shape id="_x0000_s2467" style="position:absolute;left:3310;top:4887;width:48;height:63" coordsize="48,63" path="m,63l22,40,35,31,44,18,48,e" filled="f" strokecolor="#0c7e0c" strokeweight=".25pt">
                      <v:path arrowok="t"/>
                    </v:shape>
                    <v:shape id="_x0000_s2468" style="position:absolute;left:3288;top:4775;width:66;height:72" coordsize="66,72" path="m,72l4,54,17,41,44,18,66,e" filled="f" strokecolor="#0c7e0c" strokeweight=".25pt">
                      <v:path arrowok="t"/>
                    </v:shape>
                    <v:shape id="_x0000_s2469" style="position:absolute;left:3296;top:4722;width:49;height:40" coordsize="49,40" path="m,40l36,13,49,e" filled="f" strokecolor="#0c7e0c" strokeweight=".25pt">
                      <v:path arrowok="t"/>
                    </v:shape>
                    <v:shape id="_x0000_s2470" style="position:absolute;left:3310;top:4691;width:22;height:18" coordsize="22,18" path="m,18r4,l4,13r4,l13,9r,l17,4,17,r5,e" filled="f" strokecolor="#0c7e0c" strokeweight=".25pt">
                      <v:path arrowok="t"/>
                    </v:shape>
                    <v:shape id="_x0000_s2471" style="position:absolute;left:3323;top:4963;width:31;height:36" coordsize="31,36" path="m,36l17,22,31,e" filled="f" strokecolor="#0c7e0c" strokeweight=".25pt">
                      <v:path arrowok="t"/>
                    </v:shape>
                    <v:shape id="_x0000_s2472" style="position:absolute;left:3362;top:4914;width:207;height:31" coordsize="207,31" path="m,4l5,,22,4,35,18r27,4l71,18r17,4l97,31r22,l128,22r22,5l163,31r17,-4l185,22r4,5l207,22e" filled="f" strokecolor="#0c7e0c" strokeweight=".25pt">
                      <v:path arrowok="t"/>
                    </v:shape>
                    <v:shape id="_x0000_s2473" style="position:absolute;left:3358;top:4941;width:193;height:35" coordsize="193,35" path="m,l4,9r22,4l35,9r31,4l70,27r22,l101,27r22,l132,35r22,l162,31r22,-4l193,31e" filled="f" strokecolor="#0c7e0c" strokeweight=".25pt">
                      <v:path arrowok="t"/>
                    </v:shape>
                    <v:shape id="_x0000_s2474" style="position:absolute;left:3358;top:4976;width:176;height:32" coordsize="176,32" path="m,l22,5r9,9l57,18,70,14r22,4l97,27r26,l123,23r4,9l154,32r4,-5l162,32r14,e" filled="f" strokecolor="#0c7e0c" strokeweight=".25pt">
                      <v:path arrowok="t"/>
                    </v:shape>
                    <v:shape id="_x0000_s2475" style="position:absolute;left:3358;top:5008;width:158;height:27" coordsize="158,27" path="m,l18,4,26,,61,9r5,4l88,18r4,-5l123,18r4,9l154,27r4,-5e" filled="f" strokecolor="#0c7e0c" strokeweight=".25pt">
                      <v:path arrowok="t"/>
                    </v:shape>
                    <v:shape id="_x0000_s2476" style="position:absolute;left:3358;top:5035;width:149;height:26" coordsize="149,26" path="m,l18,r4,8l57,13,61,8r27,5l92,22r27,4l123,22r26,4e" filled="f" strokecolor="#0c7e0c" strokeweight=".25pt">
                      <v:path arrowok="t"/>
                    </v:shape>
                    <v:shape id="_x0000_s2477" style="position:absolute;left:3358;top:5061;width:141;height:27" coordsize="141,27" path="m,l18,r,l53,5r4,9l83,18r5,-4l114,18r9,5l141,27e" filled="f" strokecolor="#0c7e0c" strokeweight=".25pt">
                      <v:path arrowok="t"/>
                    </v:shape>
                    <v:shape id="_x0000_s2478" style="position:absolute;left:3362;top:5084;width:123;height:26" coordsize="123,26" path="m,l9,r5,9l49,13,53,9r26,4l84,22r26,4l119,26r4,e" filled="f" strokecolor="#0c7e0c" strokeweight=".25pt">
                      <v:path arrowok="t"/>
                    </v:shape>
                    <v:shape id="_x0000_s2479" style="position:absolute;left:3362;top:5106;width:110;height:27" coordsize="110,27" path="m,l14,4r,5l44,18r5,-5l53,18r18,4l79,18r5,9l110,27r,-5e" filled="f" strokecolor="#0c7e0c" strokeweight=".25pt">
                      <v:path arrowok="t"/>
                    </v:shape>
                    <v:shape id="_x0000_s2480" style="position:absolute;left:3362;top:5133;width:79;height:27" coordsize="79,27" path="m,l5,4r9,l40,9r4,9l49,13r22,5l79,27e" filled="f" strokecolor="#0c7e0c" strokeweight=".25pt">
                      <v:path arrowok="t"/>
                    </v:shape>
                    <v:shape id="_x0000_s2481" style="position:absolute;left:3441;top:5151;width:27;height:9" coordsize="27,9" path="m,l5,9r22,e" filled="f" strokecolor="#0c7e0c" strokeweight=".25pt">
                      <v:path arrowok="t"/>
                    </v:shape>
                    <v:shape id="_x0000_s2482" style="position:absolute;left:3367;top:5155;width:92;height:31" coordsize="92,31" path="m,l4,9r31,9l39,13r,5l66,27r4,-5l74,27r18,4e" filled="f" strokecolor="#0c7e0c" strokeweight=".25pt">
                      <v:path arrowok="t"/>
                    </v:shape>
                    <v:shape id="_x0000_s2483" style="position:absolute;left:3367;top:5191;width:88;height:22" coordsize="88,22" path="m,l9,,30,4r5,5l39,9r27,9l66,22r8,-4l88,22e" filled="f" strokecolor="#0c7e0c" strokeweight=".25pt">
                      <v:path arrowok="t"/>
                    </v:shape>
                    <v:shape id="_x0000_s2484" style="position:absolute;left:3371;top:5218;width:75;height:26" coordsize="75,26" path="m,l5,9r17,4l26,9r5,8l57,22r5,-5l66,26r9,e" filled="f" strokecolor="#0c7e0c" strokeweight=".25pt">
                      <v:path arrowok="t"/>
                    </v:shape>
                    <v:shape id="_x0000_s2485" style="position:absolute;left:3376;top:5253;width:61;height:41" coordsize="61,41" path="m,l13,5r4,4l21,5,48,9r4,9l57,14r4,l57,36,43,41,21,36,13,32,8,36e" filled="f" strokecolor="#0c7e0c" strokeweight=".25pt">
                      <v:path arrowok="t"/>
                    </v:shape>
                    <v:shape id="_x0000_s2486" style="position:absolute;left:3389;top:5316;width:35;height:9" coordsize="35,9" path="m,4l4,,30,4r5,5e" filled="f" strokecolor="#0c7e0c" strokeweight=".25pt">
                      <v:path arrowok="t"/>
                    </v:shape>
                    <v:shape id="_x0000_s2487" style="position:absolute;left:3393;top:5347;width:26;height:5" coordsize="26,5" path="m26,l22,5,,e" filled="f" strokecolor="#0c7e0c" strokeweight=".25pt">
                      <v:path arrowok="t"/>
                    </v:shape>
                    <v:line id="_x0000_s2488" style="position:absolute;flip:x" from="3402,5374" to="3415,5375" strokecolor="#0c7e0c" strokeweight=".25pt"/>
                    <v:shape id="_x0000_s2489" style="position:absolute;left:3529;top:4516;width:53;height:393" coordsize="53,393" path="m,l18,54r9,45l44,282r9,49l53,367r-4,26l44,380r5,-9l49,358r-5,-5l49,349r,-18l44,313r-4,l44,304r,-18l35,277r-4,-9l35,259r-4,-4l35,246,22,219r5,-4l27,206,22,193r5,-9l22,175r-4,l22,166r-9,-9l9,148r4,-9l,112r5,-9l9,94r,-4l,81r5,l5,76,,72,9,67,5,59,,54,9,50,9,36r4,-4l,xe" fillcolor="#ff9e00" strokecolor="#0c7e0c" strokeweight=".25pt">
                      <v:path arrowok="t"/>
                    </v:shape>
                  </v:group>
                  <v:group id="_x0000_s2490" style="position:absolute;left:9171;top:4297;width:122;height:182;rotation:-75" coordorigin="1246,1632" coordsize="222,292">
                    <v:line id="_x0000_s2491" style="position:absolute;flip:y;v-text-anchor:middle" from="1248,1632" to="1296,1824" strokecolor="#f30" strokeweight=".25pt"/>
                    <v:line id="_x0000_s2492" style="position:absolute;rotation:-1329986fd;flip:y;v-text-anchor:middle" from="1282,1644" to="1330,1836" strokecolor="#f30" strokeweight=".25pt"/>
                    <v:line id="_x0000_s2493" style="position:absolute;rotation:-2503599fd;flip:y;v-text-anchor:middle" from="1304,1662" to="1352,1854" strokecolor="#f30" strokeweight=".25pt"/>
                    <v:line id="_x0000_s2494" style="position:absolute;rotation:-3198400fd;flip:y;v-text-anchor:middle" from="1318,1680" to="1366,1872" strokecolor="#f30" strokeweight=".25pt"/>
                    <v:group id="_x0000_s2495" style="position:absolute;left:1276;top:1702;width:192;height:222;rotation:2626019fd" coordorigin="1342,1728" coordsize="192,222">
                      <v:line id="_x0000_s2496" style="position:absolute;flip:y;v-text-anchor:middle" from="1344,1728" to="1392,1920" strokecolor="#f30" strokeweight=".25pt"/>
                      <v:line id="_x0000_s2497" style="position:absolute;rotation:-1329986fd;flip:y;v-text-anchor:middle" from="1378,1740" to="1426,1932" strokecolor="#f30" strokeweight=".25pt"/>
                      <v:line id="_x0000_s2498" style="position:absolute;rotation:-2503599fd;flip:y;v-text-anchor:middle" from="1400,1758" to="1448,1950" strokecolor="#f30" strokeweight=".25pt"/>
                      <v:line id="_x0000_s2499" style="position:absolute;rotation:-3198400fd;flip:y;v-text-anchor:middle" from="1414,1776" to="1462,1968" strokecolor="#f30" strokeweight=".25pt"/>
                    </v:group>
                  </v:group>
                </v:group>
              </v:group>
              <v:group id="_x0000_s2500" style="position:absolute;left:4115;top:2078;width:161;height:199;rotation:-992469fd" coordorigin="4012,1876" coordsize="161,199">
                <v:group id="_x0000_s2501" style="position:absolute;left:4029;top:1887;width:144;height:188;rotation:-888542fd" coordorigin="634,3246" coordsize="423,410">
                  <v:group id="_x0000_s2502" style="position:absolute;left:634;top:3272;width:189;height:384;rotation:-1522649fd" coordorigin="3024,4324" coordsize="699,1421">
                    <v:shape id="_x0000_s2503" style="position:absolute;left:3257;top:4481;width:325;height:1013" coordsize="325,1013" path="m101,1013l,576,114,111,158,31,228,r53,53l325,420,171,879r-70,134xe" fillcolor="#ffff4f" strokecolor="#0c7e0c" strokeweight=".25pt">
                      <v:path arrowok="t"/>
                    </v:shape>
                    <v:shape id="_x0000_s2504" style="position:absolute;left:3376;top:4543;width:87;height:898" coordsize="87,898" path="m,898l43,460r5,-31l65,282,74,134,83,72,87,e" filled="f" strokecolor="#0c7e0c" strokeweight=".25pt">
                      <v:path arrowok="t"/>
                    </v:shape>
                    <v:line id="_x0000_s2505" style="position:absolute;flip:x" from="3340,4534" to="3437,5383" strokecolor="#0c7e0c" strokeweight=".25pt"/>
                    <v:shape id="_x0000_s2506" style="position:absolute;left:3314;top:4525;width:97;height:777" coordsize="97,777" path="m97,l75,112,62,259,,777e" filled="f" strokecolor="#0c7e0c" strokeweight=".25pt">
                      <v:path arrowok="t"/>
                    </v:shape>
                    <v:line id="_x0000_s2507" style="position:absolute;flip:x" from="3419,4516" to="3490,5360" strokecolor="#0c7e0c" strokeweight=".25pt"/>
                    <v:line id="_x0000_s2508" style="position:absolute;flip:x" from="3468,4503" to="3512,5235" strokecolor="#0c7e0c" strokeweight=".25pt"/>
                    <v:shape id="_x0000_s2509" style="position:absolute;left:3296;top:4557;width:97;height:643" coordsize="97,643" path="m97,l75,80,53,192,,643e" filled="f" strokecolor="#0c7e0c" strokeweight=".25pt">
                      <v:path arrowok="t"/>
                    </v:shape>
                    <v:line id="_x0000_s2510" style="position:absolute;flip:x" from="3516,4521" to="3525,5101" strokecolor="#0c7e0c" strokeweight=".25pt"/>
                    <v:shape id="_x0000_s2511" style="position:absolute;left:3411;top:4503;width:30;height:31" coordsize="30,31" path="m30,9l26,5,22,,17,,8,,4,5r,4l,18r,4l4,27r4,l8,27r5,4l17,31r5,l22,31r4,-4l26,22r4,-9l30,9xe" fillcolor="#ffff4f" strokecolor="#0c7e0c" strokeweight=".25pt">
                      <v:path arrowok="t"/>
                    </v:shape>
                    <v:shape id="_x0000_s2512" style="position:absolute;left:3437;top:4516;width:26;height:32" coordsize="26,32" path="m26,9l26,,18,,13,,9,,4,5,,9r,5l,23r,4l4,27r5,l13,27r,5l18,32r4,l22,27r4,-4l26,14r,-5xe" fillcolor="#ffff4f" strokecolor="#0c7e0c" strokeweight=".25pt">
                      <v:path arrowok="t"/>
                    </v:shape>
                    <v:shape id="_x0000_s2513" style="position:absolute;left:3441;top:4490;width:27;height:31" coordsize="27,31" path="m27,9l22,4,18,,14,,9,,5,4,,9r,9l,22r,4l5,26r4,5l9,31r5,l18,31r,l22,26r5,-4l27,13r,-4xe" fillcolor="#ffff4f" strokecolor="#0c7e0c" strokeweight=".25pt">
                      <v:path arrowok="t"/>
                    </v:shape>
                    <v:shape id="_x0000_s2514" style="position:absolute;left:3468;top:4467;width:22;height:27" coordsize="22,27" path="m22,9r,-4l17,,13,,9,,4,5,,9r,5l,23r4,l4,27r5,l13,27r,l17,27r,l22,27r,-9l22,14r,-5xe" fillcolor="#ffff4f" strokecolor="#0c7e0c" strokeweight=".25pt">
                      <v:path arrowok="t"/>
                    </v:shape>
                    <v:line id="_x0000_s2515" style="position:absolute" from="3542,4588" to="3547,5003" strokecolor="#0c7e0c" strokeweight=".25pt"/>
                    <v:shape id="_x0000_s2516" style="position:absolute;left:3485;top:4485;width:22;height:27" coordsize="22,27" path="m22,9l18,5,14,r,l9,,5,5r,4l,18r,5l5,23r,4l9,27r,l14,27r,l18,27r,l18,18r4,-4l22,9xe" fillcolor="#ffff4f" strokecolor="#0c7e0c" strokeweight=".25pt">
                      <v:path arrowok="t"/>
                    </v:shape>
                    <v:shape id="_x0000_s2517" style="position:absolute;left:3503;top:4503;width:22;height:27" coordsize="22,27" path="m22,5l17,r,l13,,9,,4,5r,4l,13r,5l4,22r,l9,27r,l13,27r,l17,27r,-5l22,18r,-5l22,5xe" fillcolor="#ffff4f" strokecolor="#0c7e0c" strokeweight=".25pt">
                      <v:path arrowok="t"/>
                    </v:shape>
                    <v:shape id="_x0000_s2518" style="position:absolute;left:3463;top:4521;width:22;height:27" coordsize="22,27" path="m22,4l18,r,l9,,5,r,4l,9r,4l,22r,l5,27r,l9,27r5,l14,27r4,l18,22r4,-4l22,13r,-9xe" fillcolor="#ffff4f" strokecolor="#0c7e0c" strokeweight=".25pt">
                      <v:path arrowok="t"/>
                    </v:shape>
                    <v:shape id="_x0000_s2519" style="position:absolute;left:3503;top:4530;width:22;height:27" coordsize="22,27" path="m22,9l22,,17,,13,,9,,4,4,,9r,4l,22r,l4,27r5,l9,27r4,l13,27r4,l22,22r,-4l22,13r,-4xe" fillcolor="#ffff4f" strokecolor="#0c7e0c" strokeweight=".25pt">
                      <v:path arrowok="t"/>
                    </v:shape>
                    <v:shape id="_x0000_s2520" style="position:absolute;left:3485;top:4512;width:22;height:27" coordsize="22,27" path="m22,9l18,4,14,,9,r,l5,4,,9r,4l,18r,4l5,22r4,5l9,27r5,l14,27r,l18,22r,-4l22,13r,-4xe" fillcolor="#ffff4f" strokecolor="#0c7e0c" strokeweight=".25pt">
                      <v:path arrowok="t"/>
                    </v:shape>
                    <v:shape id="_x0000_s2521" style="position:absolute;left:3520;top:4521;width:18;height:27" coordsize="18,27" path="m18,4l18,,14,r,l9,,5,4r,5l,13r,5l5,22r,l9,22r,5l14,27r,l18,27r,-5l18,18r,-5l18,4xe" fillcolor="#ffff4f" strokecolor="#0c7e0c" strokeweight=".25pt">
                      <v:path arrowok="t"/>
                    </v:shape>
                    <v:shape id="_x0000_s2522" style="position:absolute;left:3525;top:4543;width:17;height:27" coordsize="17,27" path="m17,9r,-4l13,,9,,4,r,5l,9r,5l,23r,l4,27r,l9,27r,l13,27r,l17,23r,-5l17,14r,-5xe" fillcolor="#ffff4f" strokecolor="#0c7e0c" strokeweight=".25pt">
                      <v:path arrowok="t"/>
                    </v:shape>
                    <v:shape id="_x0000_s2523" style="position:absolute;left:3463;top:4494;width:22;height:27" coordsize="22,27" path="m22,9l22,,18,,14,,9,,5,5r,4l,14r,8l5,22r,5l9,27r5,l14,27r4,l18,27r4,-5l22,18r,-4l22,9xe" fillcolor="#ffff4f" strokecolor="#0c7e0c" strokeweight=".25pt">
                      <v:path arrowok="t"/>
                    </v:shape>
                    <v:shape id="_x0000_s2524" style="position:absolute;left:3371;top:4543;width:180;height:90" coordsize="180,90" path="m31,r4,l40,r4,l57,5r9,l70,,88,5r4,4l101,5r9,l119,14r4,l132,14r4,l149,14r5,9l154,27r9,l167,27r9,5l176,45r-9,4l154,45r,-5l154,32r-13,l136,32r-8,l119,27r-5,l106,32,97,27r-5,l88,27r-13,l70,27,62,23r-5,4l40,23,35,18r-9,5l18,18r-5,5l9,32r13,8l31,40r17,l53,40r4,5l62,49r4,-4l75,45r9,4l88,54r9,-5l106,54r4,l110,54r4,l128,58r8,l136,58r9,l154,54r4,9l167,67r4,l176,63r4,22l176,90r-5,-5l163,85r-9,-4l145,85,132,81r-4,9l114,85r-4,-4l106,85,97,81r-5,l88,76r-4,l66,76,57,67r-9,5l31,67,22,63r-4,4l13,63,9,58r-4,l,54e" filled="f" strokecolor="#0c7e0c" strokeweight=".25pt">
                      <v:path arrowok="t"/>
                    </v:shape>
                    <v:shape id="_x0000_s2525" style="position:absolute;left:3354;top:4615;width:210;height:120" coordsize="210,120" path="m8,4l17,r5,4l22,9,26,4r9,l39,13r9,l61,18r13,9l79,22r17,5l101,31r4,-4l118,31r5,9l136,44r9,5l149,40r9,-5l166,40r5,9l180,53r8,l193,44r4,5l202,44r4,32l202,71r-9,5l184,71r-9,l166,76r,l153,76,149,62r-9,-4l131,58r-8,4l114,62r-9,l96,53r-4,5l79,58,70,49r-9,4l39,44,35,35r-5,l17,31r,-4l13,27r-5,l8,18,,44r4,5l8,49r,4l17,53r9,l30,62r9,-4l61,67r4,9l74,80r13,5l96,80r9,l114,80r9,9l127,94r13,4l145,94r8,4l166,98r5,-4l175,102r13,l193,98r9,l206,98r4,22e" filled="f" strokecolor="#0c7e0c" strokeweight=".25pt">
                      <v:path arrowok="t"/>
                    </v:shape>
                    <v:shape id="_x0000_s2526" style="position:absolute;left:3345;top:4695;width:219;height:45" coordsize="219,45" path="m219,40r-13,5l202,40r-5,5l184,45r-4,-5l171,36r-13,l154,45r-9,-9l136,36r-9,4l123,45,105,40r-4,-4l96,27,74,22r-4,9l61,31,39,22r,-4l31,18,17,14r,-9l13,5,,e" filled="f" strokecolor="#0c7e0c" strokeweight=".25pt">
                      <v:path arrowok="t"/>
                    </v:shape>
                    <v:shape id="_x0000_s2527" style="position:absolute;left:3305;top:4726;width:277;height:188" coordsize="277,188" path="m31,l44,5r5,9l53,9r18,5l75,23r4,-9l97,23r9,9l114,36r22,5l141,36r9,-4l163,36r9,9l189,45r5,-4l198,45r13,l215,41r9,-5l237,36r5,5l246,45r18,l264,67r-22,5l237,76r-17,l215,72r-8,-5l198,67r-9,5l185,67r-13,l163,72r-9,l141,72r,-5l132,58r-18,l101,63r-9,l79,54,71,45r,4l49,41r,-5l40,41,27,32,18,58r17,5l40,72r9,-5l66,72r5,9l75,76r22,5l101,90r5,9l128,99r8,l141,94r17,5l158,103r5,5l185,108r4,l198,108r13,4l215,103r5,-4l237,99r5,9l273,103r,27l251,130r-9,l237,134r-17,-4l211,121r,9l189,130r,-9l163,121r-5,4l154,130r-18,-5l128,116r-27,-4l92,121,71,112,66,99,44,94,31,99,13,90,5,112r26,9l35,130r27,4l71,134r21,5l97,148r31,4l136,148r18,4l163,157r17,4l189,152r22,5l215,161r27,l246,152r27,-4l277,170r-35,9l211,183r-4,5l185,188r-5,-9l158,179r-8,4l132,183r-9,-8l97,170r-13,5l66,166r-9,-5l35,157r-8,l,148e" filled="f" strokecolor="#0c7e0c" strokeweight=".25pt">
                      <v:path arrowok="t"/>
                    </v:shape>
                    <v:shape id="_x0000_s2528" style="position:absolute;left:3406;top:4324;width:317;height:1407" coordsize="317,1407" path="m167,r5,9l176,18r-4,32l158,76r-4,27l154,126r4,31l167,184r35,89l224,344r,67l211,483r-22,67l163,617r-31,67l97,746,71,809,31,943r-18,71l5,1086,,1112r5,32l22,1269r13,67l53,1398r,9l62,1398r39,-13l141,1380r9,-9l145,1362r-4,-13l136,1313r5,-31l154,1255r13,-26l238,1139r13,-27l264,1072r13,-40l299,903,317,773r,-36l312,599,295,460,259,277,238,161,211,45,167,xe" fillcolor="#00e500" strokecolor="#0c7e0c" strokeweight=".25pt">
                      <v:path arrowok="t"/>
                    </v:shape>
                    <v:shape id="_x0000_s2529" style="position:absolute;left:3024;top:4481;width:479;height:1264" coordsize="479,1264" path="m426,1264r-26,-81l369,1103r-9,-14l308,1031r-9,-9l272,951,246,875,158,571,75,281r4,22l79,330r-4,85l66,509,53,437,31,366,22,254r4,-40l31,205r9,-9l48,201r31,22l110,254r35,49l145,277,92,156,62,98,26,44,9,27,,,31,31,66,71r44,49l154,174r39,58l228,286r22,53l259,379r,-22l264,335r,-18l294,183r27,58l338,344r-8,129l334,594r9,129l365,848r30,125l435,1103r40,76l479,1192r,18l479,1223r-9,9l439,1246r-13,18xe" fillcolor="#00e500" strokecolor="#0c7e0c" strokeweight=".25pt">
                      <v:path arrowok="t"/>
                    </v:shape>
                    <v:shape id="_x0000_s2530" style="position:absolute;left:3494;top:4333;width:150;height:608" coordsize="150,608" path="m35,l18,32,5,63,,94r9,36l35,183r13,50l62,286r4,54l66,384r9,45l79,474r9,40l88,541r,22l84,590r-9,18l92,581r22,-45l132,492r9,-32l150,376,136,295,110,219,79,134,70,117,62,94,53,72,48,54,44,41,40,27,35,9,35,xe" fillcolor="#00e500" strokecolor="#0c7e0c" strokeweight=".25pt">
                      <v:path arrowok="t"/>
                    </v:shape>
                    <v:shape id="_x0000_s2531" style="position:absolute;left:3173;top:4789;width:216;height:558" coordsize="216,558" path="m,l18,18,36,45,49,76r17,31l79,138r18,36l115,210r13,36l141,286r13,40l167,366r14,40l189,446r14,41l207,522r9,36e" filled="f" strokecolor="#0c7e0c" strokeweight=".25pt">
                      <v:path arrowok="t"/>
                    </v:shape>
                    <v:shape id="_x0000_s2532" style="position:absolute;left:3428;top:4695;width:259;height:764" coordsize="259,764" path="m259,r,31l255,63r-9,35l233,134r-17,40l194,214r-22,41l145,304r-26,44l97,398,75,451,53,509,31,567,18,630,9,697,,764e" filled="f" strokecolor="#0c7e0c" strokeweight=".25pt">
                      <v:path arrowok="t"/>
                    </v:shape>
                    <v:shape id="_x0000_s2533" style="position:absolute;left:3441;top:4784;width:264;height:742" coordsize="264,742" path="m,742l9,666,22,594,36,532,53,469,75,411,97,358r26,-49l145,264r22,-40l194,184r17,-36l229,112,246,81r9,-31l260,23,264,e" filled="f" strokecolor="#0c7e0c" strokeweight=".25pt">
                      <v:path arrowok="t"/>
                    </v:shape>
                    <v:shape id="_x0000_s2534" style="position:absolute;left:3455;top:4838;width:254;height:706" coordsize="254,706" path="m,706l52,518,114,339r22,-49l153,250,228,125r9,-27l246,67r8,-31l254,e" filled="f" strokecolor="#0c7e0c" strokeweight=".25pt">
                      <v:path arrowok="t"/>
                    </v:shape>
                    <v:shape id="_x0000_s2535" style="position:absolute;left:3477;top:4905;width:237;height:683" coordsize="237,683" path="m,683l22,639,39,585,57,527,74,469,92,406r13,-53l123,304r17,-36l162,237r18,-32l193,179r13,-32l219,121r9,-36l237,45,237,e" filled="f" strokecolor="#0c7e0c" strokeweight=".25pt">
                      <v:path arrowok="t"/>
                    </v:shape>
                    <v:shape id="_x0000_s2536" style="position:absolute;left:3499;top:4959;width:224;height:625" coordsize="224,625" path="m,625l17,598,39,558,131,303r18,-35l166,236r14,-31l193,178r9,-31l210,116r5,-36l219,44,224,e" filled="f" strokecolor="#0c7e0c" strokeweight=".25pt">
                      <v:path arrowok="t"/>
                    </v:shape>
                    <v:shape id="_x0000_s2537" style="position:absolute;left:3534;top:5106;width:189;height:473" coordsize="189,473" path="m,473l17,455,35,433,48,402,66,366,83,326,96,295r14,-36l123,237r13,-27l145,183r13,-27l167,129r8,-31l180,67r4,-36l189,e" filled="f" strokecolor="#0c7e0c" strokeweight=".25pt">
                      <v:path arrowok="t"/>
                    </v:shape>
                    <v:shape id="_x0000_s2538" style="position:absolute;left:3582;top:4646;width:92;height:277" coordsize="92,277" path="m,277l22,237,40,192,66,103,92,e" filled="f" strokecolor="#0c7e0c" strokeweight=".25pt">
                      <v:path arrowok="t"/>
                    </v:shape>
                    <v:shape id="_x0000_s2539" style="position:absolute;left:3639;top:4597;width:26;height:76" coordsize="26,76" path="m,76l18,49,26,18,26,e" filled="f" strokecolor="#0c7e0c" strokeweight=".25pt">
                      <v:path arrowok="t"/>
                    </v:shape>
                    <v:shape id="_x0000_s2540" style="position:absolute;left:3595;top:4387;width:31;height:134" coordsize="31,134" path="m,134r5,l5,129r,-4l9,121r,-5l13,116r,-4l18,107r,-9l18,94r4,-5l22,85r,-5l27,76r,-5l27,67r,-9l27,54r4,-5l31,45r,-5l31,36r,-5l31,27r,-5l31,18r,-5l31,13r,-4l31,4r,l27,e" filled="f" strokecolor="#0c7e0c" strokeweight=".25pt">
                      <v:path arrowok="t"/>
                    </v:shape>
                    <v:shape id="_x0000_s2541" style="position:absolute;left:3564;top:4409;width:40;height:99" coordsize="40,99" path="m40,99r,-5l36,90r,l31,85r,-4l27,81r,-5l27,72r-5,l22,67,18,63r,-5l18,58,14,54r,-5l14,49,9,45r,-4l9,36r,l5,32r,-5l5,27r,-4l,18r,l,14r,l,9,,5r,l,e" filled="f" strokecolor="#0c7e0c" strokeweight=".25pt">
                      <v:path arrowok="t"/>
                    </v:shape>
                    <v:shape id="_x0000_s2542" style="position:absolute;left:3573;top:4378;width:44;height:94" coordsize="44,94" path="m44,94l18,49,,e" filled="f" strokecolor="#0c7e0c" strokeweight=".25pt">
                      <v:path arrowok="t"/>
                    </v:shape>
                    <v:shape id="_x0000_s2543" style="position:absolute;left:3582;top:4342;width:44;height:99" coordsize="44,99" path="m44,99l22,67,9,36,,e" filled="f" strokecolor="#0c7e0c" strokeweight=".25pt">
                      <v:path arrowok="t"/>
                    </v:shape>
                    <v:shape id="_x0000_s2544" style="position:absolute;left:3499;top:4396;width:92;height:125" coordsize="92,125" path="m,l,13,8,27,30,54,65,85r27,40e" filled="f" strokecolor="#0c7e0c" strokeweight=".25pt">
                      <v:path arrowok="t"/>
                    </v:shape>
                    <v:shape id="_x0000_s2545" style="position:absolute;left:3081;top:4534;width:128;height:295" coordsize="128,295" path="m,l5,9r4,9l13,23r5,9l22,41r4,8l31,58r9,9l44,76r4,9l53,99r4,9l62,116r4,9l70,134r5,14l79,157r5,9l88,179r4,9l97,197r4,9l106,215r4,13l110,237r4,9l119,255r,9l123,273r,9l123,286r5,9e" filled="f" strokecolor="#0c7e0c" strokeweight=".25pt">
                      <v:path arrowok="t"/>
                    </v:shape>
                    <v:shape id="_x0000_s2546" style="position:absolute;left:3143;top:4615;width:136;height:366" coordsize="136,366" path="m,l30,53r27,58l101,232r22,67l136,366e" filled="f" strokecolor="#0c7e0c" strokeweight=".25pt">
                      <v:path arrowok="t"/>
                    </v:shape>
                    <v:shape id="_x0000_s2547" style="position:absolute;left:3103;top:4744;width:286;height:804" coordsize="286,804" path="m,l66,250r75,246l176,599r44,107l246,759r18,27l286,804e" filled="f" strokecolor="#0c7e0c" strokeweight=".25pt">
                      <v:path arrowok="t"/>
                    </v:shape>
                    <v:shape id="_x0000_s2548" style="position:absolute;left:3121;top:4744;width:325;height:800" coordsize="325,800" path="m,l79,304r57,179l167,572r35,89l246,733r22,31l298,791r14,9l325,800e" filled="f" strokecolor="#0c7e0c" strokeweight=".25pt">
                      <v:path arrowok="t"/>
                    </v:shape>
                    <v:shape id="_x0000_s2549" style="position:absolute;left:3147;top:4771;width:290;height:737" coordsize="290,737" path="m,l84,286r43,138l180,567r18,45l220,652r13,36l255,710r17,18l290,737e" filled="f" strokecolor="#0c7e0c" strokeweight=".25pt">
                      <v:path arrowok="t"/>
                    </v:shape>
                    <v:shape id="_x0000_s2550" style="position:absolute;left:3178;top:4802;width:237;height:652" coordsize="237,652" path="m,l79,255r92,250l198,576r35,67l237,652e" filled="f" strokecolor="#0c7e0c" strokeweight=".25pt">
                      <v:path arrowok="t"/>
                    </v:shape>
                    <v:shape id="_x0000_s2551" style="position:absolute;left:3050;top:4709;width:40;height:107" coordsize="40,107" path="m40,4l31,,22,4,5,31,,62r,45e" filled="f" strokecolor="#0c7e0c" strokeweight=".25pt">
                      <v:path arrowok="t"/>
                    </v:shape>
                    <v:shape id="_x0000_s2552" style="position:absolute;left:3055;top:4731;width:35;height:111" coordsize="35,111" path="m35,4l31,,22,,13,13,,58r,53e" filled="f" strokecolor="#0c7e0c" strokeweight=".25pt">
                      <v:path arrowok="t"/>
                    </v:shape>
                    <v:shape id="_x0000_s2553" style="position:absolute;left:3064;top:4767;width:35;height:111" coordsize="35,111" path="m35,4l26,,17,,8,17,,62r,49e" filled="f" strokecolor="#0c7e0c" strokeweight=".25pt">
                      <v:path arrowok="t"/>
                    </v:shape>
                    <v:shape id="_x0000_s2554" style="position:absolute;left:3072;top:4780;width:27;height:138" coordsize="27,138" path="m27,l18,9,9,27,5,54,,94r5,44e" filled="f" strokecolor="#0c7e0c" strokeweight=".25pt">
                      <v:path arrowok="t"/>
                    </v:shape>
                    <v:shape id="_x0000_s2555" style="position:absolute;left:3086;top:4784;width:17;height:197" coordsize="17,197" path="m,157r4,40l17,72,17,5,13,,,54r,71l,157xe" fillcolor="#404040" strokecolor="#0c7e0c" strokeweight=".25pt">
                      <v:path arrowok="t"/>
                    </v:shape>
                    <v:shape id="_x0000_s2556" style="position:absolute;left:3402;top:5352;width:70;height:254" coordsize="70,254" path="m,31r26,94l53,214r4,13l70,254,39,156,22,67,13,,,31xe" fillcolor="#ffff4f" strokecolor="#0c7e0c" strokeweight=".25pt">
                      <v:path arrowok="t"/>
                    </v:shape>
                    <v:shape id="_x0000_s2557" style="position:absolute;left:3283;top:4851;width:101;height:451" coordsize="101,451" path="m,l13,58r18,54l49,170r13,54l75,282r9,53l93,393r8,58e" filled="f" strokecolor="#0c7e0c" strokeweight=".25pt">
                      <v:path arrowok="t"/>
                    </v:shape>
                    <v:shape id="_x0000_s2558" style="position:absolute;left:3630;top:4557;width:27;height:71" coordsize="27,71" path="m,71l22,40,27,e" filled="f" strokecolor="#0c7e0c" strokeweight=".25pt">
                      <v:path arrowok="t"/>
                    </v:shape>
                    <v:shape id="_x0000_s2559" style="position:absolute;left:3622;top:4494;width:26;height:98" coordsize="26,98" path="m,98l13,81,22,40,26,e" filled="f" strokecolor="#0c7e0c" strokeweight=".25pt">
                      <v:path arrowok="t"/>
                    </v:shape>
                    <v:shape id="_x0000_s2560" style="position:absolute;left:3608;top:4427;width:27;height:130" coordsize="27,130" path="m,130l14,107,18,81,22,49,27,e" filled="f" strokecolor="#0c7e0c" strokeweight=".25pt">
                      <v:path arrowok="t"/>
                    </v:shape>
                    <v:shape id="_x0000_s2561" style="position:absolute;left:3503;top:4450;width:110;height:120" coordsize="110,120" path="m,l17,26,44,49,83,80,97,98r13,22e" filled="f" strokecolor="#0c7e0c" strokeweight=".25pt">
                      <v:path arrowok="t"/>
                    </v:shape>
                    <v:shape id="_x0000_s2562" style="position:absolute;left:3520;top:4499;width:106;height:120" coordsize="106,120" path="m,l14,22,36,40,75,76,97,93r9,27e" filled="f" strokecolor="#0c7e0c" strokeweight=".25pt">
                      <v:path arrowok="t"/>
                    </v:shape>
                    <v:shape id="_x0000_s2563" style="position:absolute;left:3538;top:4548;width:101;height:120" coordsize="101,120" path="m,l18,27,40,44,79,80,92,98r9,22e" filled="f" strokecolor="#0c7e0c" strokeweight=".25pt">
                      <v:path arrowok="t"/>
                    </v:shape>
                    <v:shape id="_x0000_s2564" style="position:absolute;left:3556;top:4606;width:88;height:111" coordsize="88,111" path="m,l13,22,30,44,66,71,79,89r9,22e" filled="f" strokecolor="#0c7e0c" strokeweight=".25pt">
                      <v:path arrowok="t"/>
                    </v:shape>
                    <v:shape id="_x0000_s2565" style="position:absolute;left:3560;top:4713;width:66;height:112" coordsize="66,112" path="m,l9,22,22,40,53,71r9,23l66,112e" filled="f" strokecolor="#0c7e0c" strokeweight=".25pt">
                      <v:path arrowok="t"/>
                    </v:shape>
                    <v:shape id="_x0000_s2566" style="position:absolute;left:3573;top:4789;width:40;height:67" coordsize="40,67" path="m,l9,22,27,45,40,67e" filled="f" strokecolor="#0c7e0c" strokeweight=".25pt">
                      <v:path arrowok="t"/>
                    </v:shape>
                    <v:shape id="_x0000_s2567" style="position:absolute;left:3560;top:4659;width:79;height:116" coordsize="79,116" path="m,l4,14r9,13l40,50,66,76r9,18l79,116e" filled="f" strokecolor="#0c7e0c" strokeweight=".25pt">
                      <v:path arrowok="t"/>
                    </v:shape>
                    <v:shape id="_x0000_s2568" style="position:absolute;left:3296;top:4838;width:66;height:63" coordsize="66,63" path="m,63l14,45,31,31,66,e" filled="f" strokecolor="#0c7e0c" strokeweight=".25pt">
                      <v:path arrowok="t"/>
                    </v:shape>
                    <v:shape id="_x0000_s2569" style="position:absolute;left:3310;top:4887;width:48;height:63" coordsize="48,63" path="m,63l22,40,35,31,44,18,48,e" filled="f" strokecolor="#0c7e0c" strokeweight=".25pt">
                      <v:path arrowok="t"/>
                    </v:shape>
                    <v:shape id="_x0000_s2570" style="position:absolute;left:3288;top:4775;width:66;height:72" coordsize="66,72" path="m,72l4,54,17,41,44,18,66,e" filled="f" strokecolor="#0c7e0c" strokeweight=".25pt">
                      <v:path arrowok="t"/>
                    </v:shape>
                    <v:shape id="_x0000_s2571" style="position:absolute;left:3296;top:4722;width:49;height:40" coordsize="49,40" path="m,40l36,13,49,e" filled="f" strokecolor="#0c7e0c" strokeweight=".25pt">
                      <v:path arrowok="t"/>
                    </v:shape>
                    <v:shape id="_x0000_s2572" style="position:absolute;left:3310;top:4691;width:22;height:18" coordsize="22,18" path="m,18r4,l4,13r4,l13,9r,l17,4,17,r5,e" filled="f" strokecolor="#0c7e0c" strokeweight=".25pt">
                      <v:path arrowok="t"/>
                    </v:shape>
                    <v:shape id="_x0000_s2573" style="position:absolute;left:3323;top:4963;width:31;height:36" coordsize="31,36" path="m,36l17,22,31,e" filled="f" strokecolor="#0c7e0c" strokeweight=".25pt">
                      <v:path arrowok="t"/>
                    </v:shape>
                    <v:shape id="_x0000_s2574" style="position:absolute;left:3362;top:4914;width:207;height:31" coordsize="207,31" path="m,4l5,,22,4,35,18r27,4l71,18r17,4l97,31r22,l128,22r22,5l163,31r17,-4l185,22r4,5l207,22e" filled="f" strokecolor="#0c7e0c" strokeweight=".25pt">
                      <v:path arrowok="t"/>
                    </v:shape>
                    <v:shape id="_x0000_s2575" style="position:absolute;left:3358;top:4941;width:193;height:35" coordsize="193,35" path="m,l4,9r22,4l35,9r31,4l70,27r22,l101,27r22,l132,35r22,l162,31r22,-4l193,31e" filled="f" strokecolor="#0c7e0c" strokeweight=".25pt">
                      <v:path arrowok="t"/>
                    </v:shape>
                    <v:shape id="_x0000_s2576" style="position:absolute;left:3358;top:4976;width:176;height:32" coordsize="176,32" path="m,l22,5r9,9l57,18,70,14r22,4l97,27r26,l123,23r4,9l154,32r4,-5l162,32r14,e" filled="f" strokecolor="#0c7e0c" strokeweight=".25pt">
                      <v:path arrowok="t"/>
                    </v:shape>
                    <v:shape id="_x0000_s2577" style="position:absolute;left:3358;top:5008;width:158;height:27" coordsize="158,27" path="m,l18,4,26,,61,9r5,4l88,18r4,-5l123,18r4,9l154,27r4,-5e" filled="f" strokecolor="#0c7e0c" strokeweight=".25pt">
                      <v:path arrowok="t"/>
                    </v:shape>
                    <v:shape id="_x0000_s2578" style="position:absolute;left:3358;top:5035;width:149;height:26" coordsize="149,26" path="m,l18,r4,8l57,13,61,8r27,5l92,22r27,4l123,22r26,4e" filled="f" strokecolor="#0c7e0c" strokeweight=".25pt">
                      <v:path arrowok="t"/>
                    </v:shape>
                    <v:shape id="_x0000_s2579" style="position:absolute;left:3358;top:5061;width:141;height:27" coordsize="141,27" path="m,l18,r,l53,5r4,9l83,18r5,-4l114,18r9,5l141,27e" filled="f" strokecolor="#0c7e0c" strokeweight=".25pt">
                      <v:path arrowok="t"/>
                    </v:shape>
                    <v:shape id="_x0000_s2580" style="position:absolute;left:3362;top:5084;width:123;height:26" coordsize="123,26" path="m,l9,r5,9l49,13,53,9r26,4l84,22r26,4l119,26r4,e" filled="f" strokecolor="#0c7e0c" strokeweight=".25pt">
                      <v:path arrowok="t"/>
                    </v:shape>
                    <v:shape id="_x0000_s2581" style="position:absolute;left:3362;top:5106;width:110;height:27" coordsize="110,27" path="m,l14,4r,5l44,18r5,-5l53,18r18,4l79,18r5,9l110,27r,-5e" filled="f" strokecolor="#0c7e0c" strokeweight=".25pt">
                      <v:path arrowok="t"/>
                    </v:shape>
                    <v:shape id="_x0000_s2582" style="position:absolute;left:3362;top:5133;width:79;height:27" coordsize="79,27" path="m,l5,4r9,l40,9r4,9l49,13r22,5l79,27e" filled="f" strokecolor="#0c7e0c" strokeweight=".25pt">
                      <v:path arrowok="t"/>
                    </v:shape>
                    <v:shape id="_x0000_s2583" style="position:absolute;left:3441;top:5151;width:27;height:9" coordsize="27,9" path="m,l5,9r22,e" filled="f" strokecolor="#0c7e0c" strokeweight=".25pt">
                      <v:path arrowok="t"/>
                    </v:shape>
                    <v:shape id="_x0000_s2584" style="position:absolute;left:3367;top:5155;width:92;height:31" coordsize="92,31" path="m,l4,9r31,9l39,13r,5l66,27r4,-5l74,27r18,4e" filled="f" strokecolor="#0c7e0c" strokeweight=".25pt">
                      <v:path arrowok="t"/>
                    </v:shape>
                    <v:shape id="_x0000_s2585" style="position:absolute;left:3367;top:5191;width:88;height:22" coordsize="88,22" path="m,l9,,30,4r5,5l39,9r27,9l66,22r8,-4l88,22e" filled="f" strokecolor="#0c7e0c" strokeweight=".25pt">
                      <v:path arrowok="t"/>
                    </v:shape>
                    <v:shape id="_x0000_s2586" style="position:absolute;left:3371;top:5218;width:75;height:26" coordsize="75,26" path="m,l5,9r17,4l26,9r5,8l57,22r5,-5l66,26r9,e" filled="f" strokecolor="#0c7e0c" strokeweight=".25pt">
                      <v:path arrowok="t"/>
                    </v:shape>
                    <v:shape id="_x0000_s2587" style="position:absolute;left:3376;top:5253;width:61;height:41" coordsize="61,41" path="m,l13,5r4,4l21,5,48,9r4,9l57,14r4,l57,36,43,41,21,36,13,32,8,36e" filled="f" strokecolor="#0c7e0c" strokeweight=".25pt">
                      <v:path arrowok="t"/>
                    </v:shape>
                    <v:shape id="_x0000_s2588" style="position:absolute;left:3389;top:5316;width:35;height:9" coordsize="35,9" path="m,4l4,,30,4r5,5e" filled="f" strokecolor="#0c7e0c" strokeweight=".25pt">
                      <v:path arrowok="t"/>
                    </v:shape>
                    <v:shape id="_x0000_s2589" style="position:absolute;left:3393;top:5347;width:26;height:5" coordsize="26,5" path="m26,l22,5,,e" filled="f" strokecolor="#0c7e0c" strokeweight=".25pt">
                      <v:path arrowok="t"/>
                    </v:shape>
                    <v:line id="_x0000_s2590" style="position:absolute;flip:x" from="3402,5374" to="3415,5375" strokecolor="#0c7e0c" strokeweight=".25pt"/>
                    <v:shape id="_x0000_s2591" style="position:absolute;left:3529;top:4516;width:53;height:393" coordsize="53,393" path="m,l18,54r9,45l44,282r9,49l53,367r-4,26l44,380r5,-9l49,358r-5,-5l49,349r,-18l44,313r-4,l44,304r,-18l35,277r-4,-9l35,259r-4,-4l35,246,22,219r5,-4l27,206,22,193r5,-9l22,175r-4,l22,166r-9,-9l9,148r4,-9l,112r5,-9l9,94r,-4l,81r5,l5,76,,72,9,67,5,59,,54,9,50,9,36r4,-4l,xe" fillcolor="#ff9e00" strokecolor="#0c7e0c" strokeweight=".25pt">
                      <v:path arrowok="t"/>
                    </v:shape>
                  </v:group>
                  <v:group id="_x0000_s2592" style="position:absolute;left:868;top:3246;width:189;height:384;rotation:-610835fd;flip:x" coordorigin="3024,4324" coordsize="699,1421">
                    <v:shape id="_x0000_s2593" style="position:absolute;left:3257;top:4481;width:325;height:1013" coordsize="325,1013" path="m101,1013l,576,114,111,158,31,228,r53,53l325,420,171,879r-70,134xe" fillcolor="#ffff4f" strokecolor="#0c7e0c" strokeweight=".25pt">
                      <v:path arrowok="t"/>
                    </v:shape>
                    <v:shape id="_x0000_s2594" style="position:absolute;left:3376;top:4543;width:87;height:898" coordsize="87,898" path="m,898l43,460r5,-31l65,282,74,134,83,72,87,e" filled="f" strokecolor="#0c7e0c" strokeweight=".25pt">
                      <v:path arrowok="t"/>
                    </v:shape>
                    <v:line id="_x0000_s2595" style="position:absolute;flip:x" from="3340,4534" to="3437,5383" strokecolor="#0c7e0c" strokeweight=".25pt"/>
                    <v:shape id="_x0000_s2596" style="position:absolute;left:3314;top:4525;width:97;height:777" coordsize="97,777" path="m97,l75,112,62,259,,777e" filled="f" strokecolor="#0c7e0c" strokeweight=".25pt">
                      <v:path arrowok="t"/>
                    </v:shape>
                    <v:line id="_x0000_s2597" style="position:absolute;flip:x" from="3419,4516" to="3490,5360" strokecolor="#0c7e0c" strokeweight=".25pt"/>
                    <v:line id="_x0000_s2598" style="position:absolute;flip:x" from="3468,4503" to="3512,5235" strokecolor="#0c7e0c" strokeweight=".25pt"/>
                    <v:shape id="_x0000_s2599" style="position:absolute;left:3296;top:4557;width:97;height:643" coordsize="97,643" path="m97,l75,80,53,192,,643e" filled="f" strokecolor="#0c7e0c" strokeweight=".25pt">
                      <v:path arrowok="t"/>
                    </v:shape>
                    <v:line id="_x0000_s2600" style="position:absolute;flip:x" from="3516,4521" to="3525,5101" strokecolor="#0c7e0c" strokeweight=".25pt"/>
                    <v:shape id="_x0000_s2601" style="position:absolute;left:3411;top:4503;width:30;height:31" coordsize="30,31" path="m30,9l26,5,22,,17,,8,,4,5r,4l,18r,4l4,27r4,l8,27r5,4l17,31r5,l22,31r4,-4l26,22r4,-9l30,9xe" fillcolor="#ffff4f" strokecolor="#0c7e0c" strokeweight=".25pt">
                      <v:path arrowok="t"/>
                    </v:shape>
                    <v:shape id="_x0000_s2602" style="position:absolute;left:3437;top:4516;width:26;height:32" coordsize="26,32" path="m26,9l26,,18,,13,,9,,4,5,,9r,5l,23r,4l4,27r5,l13,27r,5l18,32r4,l22,27r4,-4l26,14r,-5xe" fillcolor="#ffff4f" strokecolor="#0c7e0c" strokeweight=".25pt">
                      <v:path arrowok="t"/>
                    </v:shape>
                    <v:shape id="_x0000_s2603" style="position:absolute;left:3441;top:4490;width:27;height:31" coordsize="27,31" path="m27,9l22,4,18,,14,,9,,5,4,,9r,9l,22r,4l5,26r4,5l9,31r5,l18,31r,l22,26r5,-4l27,13r,-4xe" fillcolor="#ffff4f" strokecolor="#0c7e0c" strokeweight=".25pt">
                      <v:path arrowok="t"/>
                    </v:shape>
                    <v:shape id="_x0000_s2604" style="position:absolute;left:3468;top:4467;width:22;height:27" coordsize="22,27" path="m22,9r,-4l17,,13,,9,,4,5,,9r,5l,23r4,l4,27r5,l13,27r,l17,27r,l22,27r,-9l22,14r,-5xe" fillcolor="#ffff4f" strokecolor="#0c7e0c" strokeweight=".25pt">
                      <v:path arrowok="t"/>
                    </v:shape>
                    <v:line id="_x0000_s2605" style="position:absolute" from="3542,4588" to="3547,5003" strokecolor="#0c7e0c" strokeweight=".25pt"/>
                    <v:shape id="_x0000_s2606" style="position:absolute;left:3485;top:4485;width:22;height:27" coordsize="22,27" path="m22,9l18,5,14,r,l9,,5,5r,4l,18r,5l5,23r,4l9,27r,l14,27r,l18,27r,l18,18r4,-4l22,9xe" fillcolor="#ffff4f" strokecolor="#0c7e0c" strokeweight=".25pt">
                      <v:path arrowok="t"/>
                    </v:shape>
                    <v:shape id="_x0000_s2607" style="position:absolute;left:3503;top:4503;width:22;height:27" coordsize="22,27" path="m22,5l17,r,l13,,9,,4,5r,4l,13r,5l4,22r,l9,27r,l13,27r,l17,27r,-5l22,18r,-5l22,5xe" fillcolor="#ffff4f" strokecolor="#0c7e0c" strokeweight=".25pt">
                      <v:path arrowok="t"/>
                    </v:shape>
                    <v:shape id="_x0000_s2608" style="position:absolute;left:3463;top:4521;width:22;height:27" coordsize="22,27" path="m22,4l18,r,l9,,5,r,4l,9r,4l,22r,l5,27r,l9,27r5,l14,27r4,l18,22r4,-4l22,13r,-9xe" fillcolor="#ffff4f" strokecolor="#0c7e0c" strokeweight=".25pt">
                      <v:path arrowok="t"/>
                    </v:shape>
                    <v:shape id="_x0000_s2609" style="position:absolute;left:3503;top:4530;width:22;height:27" coordsize="22,27" path="m22,9l22,,17,,13,,9,,4,4,,9r,4l,22r,l4,27r5,l9,27r4,l13,27r4,l22,22r,-4l22,13r,-4xe" fillcolor="#ffff4f" strokecolor="#0c7e0c" strokeweight=".25pt">
                      <v:path arrowok="t"/>
                    </v:shape>
                    <v:shape id="_x0000_s2610" style="position:absolute;left:3485;top:4512;width:22;height:27" coordsize="22,27" path="m22,9l18,4,14,,9,r,l5,4,,9r,4l,18r,4l5,22r4,5l9,27r5,l14,27r,l18,22r,-4l22,13r,-4xe" fillcolor="#ffff4f" strokecolor="#0c7e0c" strokeweight=".25pt">
                      <v:path arrowok="t"/>
                    </v:shape>
                    <v:shape id="_x0000_s2611" style="position:absolute;left:3520;top:4521;width:18;height:27" coordsize="18,27" path="m18,4l18,,14,r,l9,,5,4r,5l,13r,5l5,22r,l9,22r,5l14,27r,l18,27r,-5l18,18r,-5l18,4xe" fillcolor="#ffff4f" strokecolor="#0c7e0c" strokeweight=".25pt">
                      <v:path arrowok="t"/>
                    </v:shape>
                    <v:shape id="_x0000_s2612" style="position:absolute;left:3525;top:4543;width:17;height:27" coordsize="17,27" path="m17,9r,-4l13,,9,,4,r,5l,9r,5l,23r,l4,27r,l9,27r,l13,27r,l17,23r,-5l17,14r,-5xe" fillcolor="#ffff4f" strokecolor="#0c7e0c" strokeweight=".25pt">
                      <v:path arrowok="t"/>
                    </v:shape>
                    <v:shape id="_x0000_s2613" style="position:absolute;left:3463;top:4494;width:22;height:27" coordsize="22,27" path="m22,9l22,,18,,14,,9,,5,5r,4l,14r,8l5,22r,5l9,27r5,l14,27r4,l18,27r4,-5l22,18r,-4l22,9xe" fillcolor="#ffff4f" strokecolor="#0c7e0c" strokeweight=".25pt">
                      <v:path arrowok="t"/>
                    </v:shape>
                    <v:shape id="_x0000_s2614" style="position:absolute;left:3371;top:4543;width:180;height:90" coordsize="180,90" path="m31,r4,l40,r4,l57,5r9,l70,,88,5r4,4l101,5r9,l119,14r4,l132,14r4,l149,14r5,9l154,27r9,l167,27r9,5l176,45r-9,4l154,45r,-5l154,32r-13,l136,32r-8,l119,27r-5,l106,32,97,27r-5,l88,27r-13,l70,27,62,23r-5,4l40,23,35,18r-9,5l18,18r-5,5l9,32r13,8l31,40r17,l53,40r4,5l62,49r4,-4l75,45r9,4l88,54r9,-5l106,54r4,l110,54r4,l128,58r8,l136,58r9,l154,54r4,9l167,67r4,l176,63r4,22l176,90r-5,-5l163,85r-9,-4l145,85,132,81r-4,9l114,85r-4,-4l106,85,97,81r-5,l88,76r-4,l66,76,57,67r-9,5l31,67,22,63r-4,4l13,63,9,58r-4,l,54e" filled="f" strokecolor="#0c7e0c" strokeweight=".25pt">
                      <v:path arrowok="t"/>
                    </v:shape>
                    <v:shape id="_x0000_s2615" style="position:absolute;left:3354;top:4615;width:210;height:120" coordsize="210,120" path="m8,4l17,r5,4l22,9,26,4r9,l39,13r9,l61,18r13,9l79,22r17,5l101,31r4,-4l118,31r5,9l136,44r9,5l149,40r9,-5l166,40r5,9l180,53r8,l193,44r4,5l202,44r4,32l202,71r-9,5l184,71r-9,l166,76r,l153,76,149,62r-9,-4l131,58r-8,4l114,62r-9,l96,53r-4,5l79,58,70,49r-9,4l39,44,35,35r-5,l17,31r,-4l13,27r-5,l8,18,,44r4,5l8,49r,4l17,53r9,l30,62r9,-4l61,67r4,9l74,80r13,5l96,80r9,l114,80r9,9l127,94r13,4l145,94r8,4l166,98r5,-4l175,102r13,l193,98r9,l206,98r4,22e" filled="f" strokecolor="#0c7e0c" strokeweight=".25pt">
                      <v:path arrowok="t"/>
                    </v:shape>
                    <v:shape id="_x0000_s2616" style="position:absolute;left:3345;top:4695;width:219;height:45" coordsize="219,45" path="m219,40r-13,5l202,40r-5,5l184,45r-4,-5l171,36r-13,l154,45r-9,-9l136,36r-9,4l123,45,105,40r-4,-4l96,27,74,22r-4,9l61,31,39,22r,-4l31,18,17,14r,-9l13,5,,e" filled="f" strokecolor="#0c7e0c" strokeweight=".25pt">
                      <v:path arrowok="t"/>
                    </v:shape>
                    <v:shape id="_x0000_s2617" style="position:absolute;left:3305;top:4726;width:277;height:188" coordsize="277,188" path="m31,l44,5r5,9l53,9r18,5l75,23r4,-9l97,23r9,9l114,36r22,5l141,36r9,-4l163,36r9,9l189,45r5,-4l198,45r13,l215,41r9,-5l237,36r5,5l246,45r18,l264,67r-22,5l237,76r-17,l215,72r-8,-5l198,67r-9,5l185,67r-13,l163,72r-9,l141,72r,-5l132,58r-18,l101,63r-9,l79,54,71,45r,4l49,41r,-5l40,41,27,32,18,58r17,5l40,72r9,-5l66,72r5,9l75,76r22,5l101,90r5,9l128,99r8,l141,94r17,5l158,103r5,5l185,108r4,l198,108r13,4l215,103r5,-4l237,99r5,9l273,103r,27l251,130r-9,l237,134r-17,-4l211,121r,9l189,130r,-9l163,121r-5,4l154,130r-18,-5l128,116r-27,-4l92,121,71,112,66,99,44,94,31,99,13,90,5,112r26,9l35,130r27,4l71,134r21,5l97,148r31,4l136,148r18,4l163,157r17,4l189,152r22,5l215,161r27,l246,152r27,-4l277,170r-35,9l211,183r-4,5l185,188r-5,-9l158,179r-8,4l132,183r-9,-8l97,170r-13,5l66,166r-9,-5l35,157r-8,l,148e" filled="f" strokecolor="#0c7e0c" strokeweight=".25pt">
                      <v:path arrowok="t"/>
                    </v:shape>
                    <v:shape id="_x0000_s2618" style="position:absolute;left:3406;top:4324;width:317;height:1407" coordsize="317,1407" path="m167,r5,9l176,18r-4,32l158,76r-4,27l154,126r4,31l167,184r35,89l224,344r,67l211,483r-22,67l163,617r-31,67l97,746,71,809,31,943r-18,71l5,1086,,1112r5,32l22,1269r13,67l53,1398r,9l62,1398r39,-13l141,1380r9,-9l145,1362r-4,-13l136,1313r5,-31l154,1255r13,-26l238,1139r13,-27l264,1072r13,-40l299,903,317,773r,-36l312,599,295,460,259,277,238,161,211,45,167,xe" fillcolor="#00e500" strokecolor="#0c7e0c" strokeweight=".25pt">
                      <v:path arrowok="t"/>
                    </v:shape>
                    <v:shape id="_x0000_s2619" style="position:absolute;left:3024;top:4481;width:479;height:1264" coordsize="479,1264" path="m426,1264r-26,-81l369,1103r-9,-14l308,1031r-9,-9l272,951,246,875,158,571,75,281r4,22l79,330r-4,85l66,509,53,437,31,366,22,254r4,-40l31,205r9,-9l48,201r31,22l110,254r35,49l145,277,92,156,62,98,26,44,9,27,,,31,31,66,71r44,49l154,174r39,58l228,286r22,53l259,379r,-22l264,335r,-18l294,183r27,58l338,344r-8,129l334,594r9,129l365,848r30,125l435,1103r40,76l479,1192r,18l479,1223r-9,9l439,1246r-13,18xe" fillcolor="#00e500" strokecolor="#0c7e0c" strokeweight=".25pt">
                      <v:path arrowok="t"/>
                    </v:shape>
                    <v:shape id="_x0000_s2620" style="position:absolute;left:3494;top:4333;width:150;height:608" coordsize="150,608" path="m35,l18,32,5,63,,94r9,36l35,183r13,50l62,286r4,54l66,384r9,45l79,474r9,40l88,541r,22l84,590r-9,18l92,581r22,-45l132,492r9,-32l150,376,136,295,110,219,79,134,70,117,62,94,53,72,48,54,44,41,40,27,35,9,35,xe" fillcolor="#00e500" strokecolor="#0c7e0c" strokeweight=".25pt">
                      <v:path arrowok="t"/>
                    </v:shape>
                    <v:shape id="_x0000_s2621" style="position:absolute;left:3173;top:4789;width:216;height:558" coordsize="216,558" path="m,l18,18,36,45,49,76r17,31l79,138r18,36l115,210r13,36l141,286r13,40l167,366r14,40l189,446r14,41l207,522r9,36e" filled="f" strokecolor="#0c7e0c" strokeweight=".25pt">
                      <v:path arrowok="t"/>
                    </v:shape>
                    <v:shape id="_x0000_s2622" style="position:absolute;left:3428;top:4695;width:259;height:764" coordsize="259,764" path="m259,r,31l255,63r-9,35l233,134r-17,40l194,214r-22,41l145,304r-26,44l97,398,75,451,53,509,31,567,18,630,9,697,,764e" filled="f" strokecolor="#0c7e0c" strokeweight=".25pt">
                      <v:path arrowok="t"/>
                    </v:shape>
                    <v:shape id="_x0000_s2623" style="position:absolute;left:3441;top:4784;width:264;height:742" coordsize="264,742" path="m,742l9,666,22,594,36,532,53,469,75,411,97,358r26,-49l145,264r22,-40l194,184r17,-36l229,112,246,81r9,-31l260,23,264,e" filled="f" strokecolor="#0c7e0c" strokeweight=".25pt">
                      <v:path arrowok="t"/>
                    </v:shape>
                    <v:shape id="_x0000_s2624" style="position:absolute;left:3455;top:4838;width:254;height:706" coordsize="254,706" path="m,706l52,518,114,339r22,-49l153,250,228,125r9,-27l246,67r8,-31l254,e" filled="f" strokecolor="#0c7e0c" strokeweight=".25pt">
                      <v:path arrowok="t"/>
                    </v:shape>
                    <v:shape id="_x0000_s2625" style="position:absolute;left:3477;top:4905;width:237;height:683" coordsize="237,683" path="m,683l22,639,39,585,57,527,74,469,92,406r13,-53l123,304r17,-36l162,237r18,-32l193,179r13,-32l219,121r9,-36l237,45,237,e" filled="f" strokecolor="#0c7e0c" strokeweight=".25pt">
                      <v:path arrowok="t"/>
                    </v:shape>
                    <v:shape id="_x0000_s2626" style="position:absolute;left:3499;top:4959;width:224;height:625" coordsize="224,625" path="m,625l17,598,39,558,131,303r18,-35l166,236r14,-31l193,178r9,-31l210,116r5,-36l219,44,224,e" filled="f" strokecolor="#0c7e0c" strokeweight=".25pt">
                      <v:path arrowok="t"/>
                    </v:shape>
                    <v:shape id="_x0000_s2627" style="position:absolute;left:3534;top:5106;width:189;height:473" coordsize="189,473" path="m,473l17,455,35,433,48,402,66,366,83,326,96,295r14,-36l123,237r13,-27l145,183r13,-27l167,129r8,-31l180,67r4,-36l189,e" filled="f" strokecolor="#0c7e0c" strokeweight=".25pt">
                      <v:path arrowok="t"/>
                    </v:shape>
                    <v:shape id="_x0000_s2628" style="position:absolute;left:3582;top:4646;width:92;height:277" coordsize="92,277" path="m,277l22,237,40,192,66,103,92,e" filled="f" strokecolor="#0c7e0c" strokeweight=".25pt">
                      <v:path arrowok="t"/>
                    </v:shape>
                    <v:shape id="_x0000_s2629" style="position:absolute;left:3639;top:4597;width:26;height:76" coordsize="26,76" path="m,76l18,49,26,18,26,e" filled="f" strokecolor="#0c7e0c" strokeweight=".25pt">
                      <v:path arrowok="t"/>
                    </v:shape>
                    <v:shape id="_x0000_s2630" style="position:absolute;left:3595;top:4387;width:31;height:134" coordsize="31,134" path="m,134r5,l5,129r,-4l9,121r,-5l13,116r,-4l18,107r,-9l18,94r4,-5l22,85r,-5l27,76r,-5l27,67r,-9l27,54r4,-5l31,45r,-5l31,36r,-5l31,27r,-5l31,18r,-5l31,13r,-4l31,4r,l27,e" filled="f" strokecolor="#0c7e0c" strokeweight=".25pt">
                      <v:path arrowok="t"/>
                    </v:shape>
                    <v:shape id="_x0000_s2631" style="position:absolute;left:3564;top:4409;width:40;height:99" coordsize="40,99" path="m40,99r,-5l36,90r,l31,85r,-4l27,81r,-5l27,72r-5,l22,67,18,63r,-5l18,58,14,54r,-5l14,49,9,45r,-4l9,36r,l5,32r,-5l5,27r,-4l,18r,l,14r,l,9,,5r,l,e" filled="f" strokecolor="#0c7e0c" strokeweight=".25pt">
                      <v:path arrowok="t"/>
                    </v:shape>
                    <v:shape id="_x0000_s2632" style="position:absolute;left:3573;top:4378;width:44;height:94" coordsize="44,94" path="m44,94l18,49,,e" filled="f" strokecolor="#0c7e0c" strokeweight=".25pt">
                      <v:path arrowok="t"/>
                    </v:shape>
                    <v:shape id="_x0000_s2633" style="position:absolute;left:3582;top:4342;width:44;height:99" coordsize="44,99" path="m44,99l22,67,9,36,,e" filled="f" strokecolor="#0c7e0c" strokeweight=".25pt">
                      <v:path arrowok="t"/>
                    </v:shape>
                    <v:shape id="_x0000_s2634" style="position:absolute;left:3499;top:4396;width:92;height:125" coordsize="92,125" path="m,l,13,8,27,30,54,65,85r27,40e" filled="f" strokecolor="#0c7e0c" strokeweight=".25pt">
                      <v:path arrowok="t"/>
                    </v:shape>
                    <v:shape id="_x0000_s2635" style="position:absolute;left:3081;top:4534;width:128;height:295" coordsize="128,295" path="m,l5,9r4,9l13,23r5,9l22,41r4,8l31,58r9,9l44,76r4,9l53,99r4,9l62,116r4,9l70,134r5,14l79,157r5,9l88,179r4,9l97,197r4,9l106,215r4,13l110,237r4,9l119,255r,9l123,273r,9l123,286r5,9e" filled="f" strokecolor="#0c7e0c" strokeweight=".25pt">
                      <v:path arrowok="t"/>
                    </v:shape>
                    <v:shape id="_x0000_s2636" style="position:absolute;left:3143;top:4615;width:136;height:366" coordsize="136,366" path="m,l30,53r27,58l101,232r22,67l136,366e" filled="f" strokecolor="#0c7e0c" strokeweight=".25pt">
                      <v:path arrowok="t"/>
                    </v:shape>
                    <v:shape id="_x0000_s2637" style="position:absolute;left:3103;top:4744;width:286;height:804" coordsize="286,804" path="m,l66,250r75,246l176,599r44,107l246,759r18,27l286,804e" filled="f" strokecolor="#0c7e0c" strokeweight=".25pt">
                      <v:path arrowok="t"/>
                    </v:shape>
                    <v:shape id="_x0000_s2638" style="position:absolute;left:3121;top:4744;width:325;height:800" coordsize="325,800" path="m,l79,304r57,179l167,572r35,89l246,733r22,31l298,791r14,9l325,800e" filled="f" strokecolor="#0c7e0c" strokeweight=".25pt">
                      <v:path arrowok="t"/>
                    </v:shape>
                    <v:shape id="_x0000_s2639" style="position:absolute;left:3147;top:4771;width:290;height:737" coordsize="290,737" path="m,l84,286r43,138l180,567r18,45l220,652r13,36l255,710r17,18l290,737e" filled="f" strokecolor="#0c7e0c" strokeweight=".25pt">
                      <v:path arrowok="t"/>
                    </v:shape>
                    <v:shape id="_x0000_s2640" style="position:absolute;left:3178;top:4802;width:237;height:652" coordsize="237,652" path="m,l79,255r92,250l198,576r35,67l237,652e" filled="f" strokecolor="#0c7e0c" strokeweight=".25pt">
                      <v:path arrowok="t"/>
                    </v:shape>
                    <v:shape id="_x0000_s2641" style="position:absolute;left:3050;top:4709;width:40;height:107" coordsize="40,107" path="m40,4l31,,22,4,5,31,,62r,45e" filled="f" strokecolor="#0c7e0c" strokeweight=".25pt">
                      <v:path arrowok="t"/>
                    </v:shape>
                    <v:shape id="_x0000_s2642" style="position:absolute;left:3055;top:4731;width:35;height:111" coordsize="35,111" path="m35,4l31,,22,,13,13,,58r,53e" filled="f" strokecolor="#0c7e0c" strokeweight=".25pt">
                      <v:path arrowok="t"/>
                    </v:shape>
                    <v:shape id="_x0000_s2643" style="position:absolute;left:3064;top:4767;width:35;height:111" coordsize="35,111" path="m35,4l26,,17,,8,17,,62r,49e" filled="f" strokecolor="#0c7e0c" strokeweight=".25pt">
                      <v:path arrowok="t"/>
                    </v:shape>
                    <v:shape id="_x0000_s2644" style="position:absolute;left:3072;top:4780;width:27;height:138" coordsize="27,138" path="m27,l18,9,9,27,5,54,,94r5,44e" filled="f" strokecolor="#0c7e0c" strokeweight=".25pt">
                      <v:path arrowok="t"/>
                    </v:shape>
                    <v:shape id="_x0000_s2645" style="position:absolute;left:3086;top:4784;width:17;height:197" coordsize="17,197" path="m,157r4,40l17,72,17,5,13,,,54r,71l,157xe" fillcolor="#404040" strokecolor="#0c7e0c" strokeweight=".25pt">
                      <v:path arrowok="t"/>
                    </v:shape>
                    <v:shape id="_x0000_s2646" style="position:absolute;left:3402;top:5352;width:70;height:254" coordsize="70,254" path="m,31r26,94l53,214r4,13l70,254,39,156,22,67,13,,,31xe" fillcolor="#ffff4f" strokecolor="#0c7e0c" strokeweight=".25pt">
                      <v:path arrowok="t"/>
                    </v:shape>
                    <v:shape id="_x0000_s2647" style="position:absolute;left:3283;top:4851;width:101;height:451" coordsize="101,451" path="m,l13,58r18,54l49,170r13,54l75,282r9,53l93,393r8,58e" filled="f" strokecolor="#0c7e0c" strokeweight=".25pt">
                      <v:path arrowok="t"/>
                    </v:shape>
                    <v:shape id="_x0000_s2648" style="position:absolute;left:3630;top:4557;width:27;height:71" coordsize="27,71" path="m,71l22,40,27,e" filled="f" strokecolor="#0c7e0c" strokeweight=".25pt">
                      <v:path arrowok="t"/>
                    </v:shape>
                    <v:shape id="_x0000_s2649" style="position:absolute;left:3622;top:4494;width:26;height:98" coordsize="26,98" path="m,98l13,81,22,40,26,e" filled="f" strokecolor="#0c7e0c" strokeweight=".25pt">
                      <v:path arrowok="t"/>
                    </v:shape>
                    <v:shape id="_x0000_s2650" style="position:absolute;left:3608;top:4427;width:27;height:130" coordsize="27,130" path="m,130l14,107,18,81,22,49,27,e" filled="f" strokecolor="#0c7e0c" strokeweight=".25pt">
                      <v:path arrowok="t"/>
                    </v:shape>
                    <v:shape id="_x0000_s2651" style="position:absolute;left:3503;top:4450;width:110;height:120" coordsize="110,120" path="m,l17,26,44,49,83,80,97,98r13,22e" filled="f" strokecolor="#0c7e0c" strokeweight=".25pt">
                      <v:path arrowok="t"/>
                    </v:shape>
                    <v:shape id="_x0000_s2652" style="position:absolute;left:3520;top:4499;width:106;height:120" coordsize="106,120" path="m,l14,22,36,40,75,76,97,93r9,27e" filled="f" strokecolor="#0c7e0c" strokeweight=".25pt">
                      <v:path arrowok="t"/>
                    </v:shape>
                    <v:shape id="_x0000_s2653" style="position:absolute;left:3538;top:4548;width:101;height:120" coordsize="101,120" path="m,l18,27,40,44,79,80,92,98r9,22e" filled="f" strokecolor="#0c7e0c" strokeweight=".25pt">
                      <v:path arrowok="t"/>
                    </v:shape>
                    <v:shape id="_x0000_s2654" style="position:absolute;left:3556;top:4606;width:88;height:111" coordsize="88,111" path="m,l13,22,30,44,66,71,79,89r9,22e" filled="f" strokecolor="#0c7e0c" strokeweight=".25pt">
                      <v:path arrowok="t"/>
                    </v:shape>
                    <v:shape id="_x0000_s2655" style="position:absolute;left:3560;top:4713;width:66;height:112" coordsize="66,112" path="m,l9,22,22,40,53,71r9,23l66,112e" filled="f" strokecolor="#0c7e0c" strokeweight=".25pt">
                      <v:path arrowok="t"/>
                    </v:shape>
                    <v:shape id="_x0000_s2656" style="position:absolute;left:3573;top:4789;width:40;height:67" coordsize="40,67" path="m,l9,22,27,45,40,67e" filled="f" strokecolor="#0c7e0c" strokeweight=".25pt">
                      <v:path arrowok="t"/>
                    </v:shape>
                    <v:shape id="_x0000_s2657" style="position:absolute;left:3560;top:4659;width:79;height:116" coordsize="79,116" path="m,l4,14r9,13l40,50,66,76r9,18l79,116e" filled="f" strokecolor="#0c7e0c" strokeweight=".25pt">
                      <v:path arrowok="t"/>
                    </v:shape>
                    <v:shape id="_x0000_s2658" style="position:absolute;left:3296;top:4838;width:66;height:63" coordsize="66,63" path="m,63l14,45,31,31,66,e" filled="f" strokecolor="#0c7e0c" strokeweight=".25pt">
                      <v:path arrowok="t"/>
                    </v:shape>
                    <v:shape id="_x0000_s2659" style="position:absolute;left:3310;top:4887;width:48;height:63" coordsize="48,63" path="m,63l22,40,35,31,44,18,48,e" filled="f" strokecolor="#0c7e0c" strokeweight=".25pt">
                      <v:path arrowok="t"/>
                    </v:shape>
                    <v:shape id="_x0000_s2660" style="position:absolute;left:3288;top:4775;width:66;height:72" coordsize="66,72" path="m,72l4,54,17,41,44,18,66,e" filled="f" strokecolor="#0c7e0c" strokeweight=".25pt">
                      <v:path arrowok="t"/>
                    </v:shape>
                    <v:shape id="_x0000_s2661" style="position:absolute;left:3296;top:4722;width:49;height:40" coordsize="49,40" path="m,40l36,13,49,e" filled="f" strokecolor="#0c7e0c" strokeweight=".25pt">
                      <v:path arrowok="t"/>
                    </v:shape>
                    <v:shape id="_x0000_s2662" style="position:absolute;left:3310;top:4691;width:22;height:18" coordsize="22,18" path="m,18r4,l4,13r4,l13,9r,l17,4,17,r5,e" filled="f" strokecolor="#0c7e0c" strokeweight=".25pt">
                      <v:path arrowok="t"/>
                    </v:shape>
                    <v:shape id="_x0000_s2663" style="position:absolute;left:3323;top:4963;width:31;height:36" coordsize="31,36" path="m,36l17,22,31,e" filled="f" strokecolor="#0c7e0c" strokeweight=".25pt">
                      <v:path arrowok="t"/>
                    </v:shape>
                    <v:shape id="_x0000_s2664" style="position:absolute;left:3362;top:4914;width:207;height:31" coordsize="207,31" path="m,4l5,,22,4,35,18r27,4l71,18r17,4l97,31r22,l128,22r22,5l163,31r17,-4l185,22r4,5l207,22e" filled="f" strokecolor="#0c7e0c" strokeweight=".25pt">
                      <v:path arrowok="t"/>
                    </v:shape>
                    <v:shape id="_x0000_s2665" style="position:absolute;left:3358;top:4941;width:193;height:35" coordsize="193,35" path="m,l4,9r22,4l35,9r31,4l70,27r22,l101,27r22,l132,35r22,l162,31r22,-4l193,31e" filled="f" strokecolor="#0c7e0c" strokeweight=".25pt">
                      <v:path arrowok="t"/>
                    </v:shape>
                    <v:shape id="_x0000_s2666" style="position:absolute;left:3358;top:4976;width:176;height:32" coordsize="176,32" path="m,l22,5r9,9l57,18,70,14r22,4l97,27r26,l123,23r4,9l154,32r4,-5l162,32r14,e" filled="f" strokecolor="#0c7e0c" strokeweight=".25pt">
                      <v:path arrowok="t"/>
                    </v:shape>
                    <v:shape id="_x0000_s2667" style="position:absolute;left:3358;top:5008;width:158;height:27" coordsize="158,27" path="m,l18,4,26,,61,9r5,4l88,18r4,-5l123,18r4,9l154,27r4,-5e" filled="f" strokecolor="#0c7e0c" strokeweight=".25pt">
                      <v:path arrowok="t"/>
                    </v:shape>
                    <v:shape id="_x0000_s2668" style="position:absolute;left:3358;top:5035;width:149;height:26" coordsize="149,26" path="m,l18,r4,8l57,13,61,8r27,5l92,22r27,4l123,22r26,4e" filled="f" strokecolor="#0c7e0c" strokeweight=".25pt">
                      <v:path arrowok="t"/>
                    </v:shape>
                    <v:shape id="_x0000_s2669" style="position:absolute;left:3358;top:5061;width:141;height:27" coordsize="141,27" path="m,l18,r,l53,5r4,9l83,18r5,-4l114,18r9,5l141,27e" filled="f" strokecolor="#0c7e0c" strokeweight=".25pt">
                      <v:path arrowok="t"/>
                    </v:shape>
                    <v:shape id="_x0000_s2670" style="position:absolute;left:3362;top:5084;width:123;height:26" coordsize="123,26" path="m,l9,r5,9l49,13,53,9r26,4l84,22r26,4l119,26r4,e" filled="f" strokecolor="#0c7e0c" strokeweight=".25pt">
                      <v:path arrowok="t"/>
                    </v:shape>
                    <v:shape id="_x0000_s2671" style="position:absolute;left:3362;top:5106;width:110;height:27" coordsize="110,27" path="m,l14,4r,5l44,18r5,-5l53,18r18,4l79,18r5,9l110,27r,-5e" filled="f" strokecolor="#0c7e0c" strokeweight=".25pt">
                      <v:path arrowok="t"/>
                    </v:shape>
                    <v:shape id="_x0000_s2672" style="position:absolute;left:3362;top:5133;width:79;height:27" coordsize="79,27" path="m,l5,4r9,l40,9r4,9l49,13r22,5l79,27e" filled="f" strokecolor="#0c7e0c" strokeweight=".25pt">
                      <v:path arrowok="t"/>
                    </v:shape>
                    <v:shape id="_x0000_s2673" style="position:absolute;left:3441;top:5151;width:27;height:9" coordsize="27,9" path="m,l5,9r22,e" filled="f" strokecolor="#0c7e0c" strokeweight=".25pt">
                      <v:path arrowok="t"/>
                    </v:shape>
                    <v:shape id="_x0000_s2674" style="position:absolute;left:3367;top:5155;width:92;height:31" coordsize="92,31" path="m,l4,9r31,9l39,13r,5l66,27r4,-5l74,27r18,4e" filled="f" strokecolor="#0c7e0c" strokeweight=".25pt">
                      <v:path arrowok="t"/>
                    </v:shape>
                    <v:shape id="_x0000_s2675" style="position:absolute;left:3367;top:5191;width:88;height:22" coordsize="88,22" path="m,l9,,30,4r5,5l39,9r27,9l66,22r8,-4l88,22e" filled="f" strokecolor="#0c7e0c" strokeweight=".25pt">
                      <v:path arrowok="t"/>
                    </v:shape>
                    <v:shape id="_x0000_s2676" style="position:absolute;left:3371;top:5218;width:75;height:26" coordsize="75,26" path="m,l5,9r17,4l26,9r5,8l57,22r5,-5l66,26r9,e" filled="f" strokecolor="#0c7e0c" strokeweight=".25pt">
                      <v:path arrowok="t"/>
                    </v:shape>
                    <v:shape id="_x0000_s2677" style="position:absolute;left:3376;top:5253;width:61;height:41" coordsize="61,41" path="m,l13,5r4,4l21,5,48,9r4,9l57,14r4,l57,36,43,41,21,36,13,32,8,36e" filled="f" strokecolor="#0c7e0c" strokeweight=".25pt">
                      <v:path arrowok="t"/>
                    </v:shape>
                    <v:shape id="_x0000_s2678" style="position:absolute;left:3389;top:5316;width:35;height:9" coordsize="35,9" path="m,4l4,,30,4r5,5e" filled="f" strokecolor="#0c7e0c" strokeweight=".25pt">
                      <v:path arrowok="t"/>
                    </v:shape>
                    <v:shape id="_x0000_s2679" style="position:absolute;left:3393;top:5347;width:26;height:5" coordsize="26,5" path="m26,l22,5,,e" filled="f" strokecolor="#0c7e0c" strokeweight=".25pt">
                      <v:path arrowok="t"/>
                    </v:shape>
                    <v:line id="_x0000_s2680" style="position:absolute;flip:x" from="3402,5374" to="3415,5375" strokecolor="#0c7e0c" strokeweight=".25pt"/>
                    <v:shape id="_x0000_s2681" style="position:absolute;left:3529;top:4516;width:53;height:393" coordsize="53,393" path="m,l18,54r9,45l44,282r9,49l53,367r-4,26l44,380r5,-9l49,358r-5,-5l49,349r,-18l44,313r-4,l44,304r,-18l35,277r-4,-9l35,259r-4,-4l35,246,22,219r5,-4l27,206,22,193r5,-9l22,175r-4,l22,166r-9,-9l9,148r4,-9l,112r5,-9l9,94r,-4l,81r5,l5,76,,72,9,67,5,59,,54,9,50,9,36r4,-4l,xe" fillcolor="#ff9e00" strokecolor="#0c7e0c" strokeweight=".25pt">
                      <v:path arrowok="t"/>
                    </v:shape>
                  </v:group>
                </v:group>
                <v:group id="_x0000_s2682" style="position:absolute;left:4117;top:1876;width:17;height:33;rotation:-888542fd" coordorigin="1246,1632" coordsize="222,292">
                  <v:line id="_x0000_s2683" style="position:absolute;flip:y;v-text-anchor:middle" from="1248,1632" to="1296,1824" strokecolor="#f30" strokeweight=".25pt"/>
                  <v:line id="_x0000_s2684" style="position:absolute;rotation:-1329986fd;flip:y;v-text-anchor:middle" from="1282,1644" to="1330,1836" strokecolor="#f30" strokeweight=".25pt"/>
                  <v:line id="_x0000_s2685" style="position:absolute;rotation:-2503599fd;flip:y;v-text-anchor:middle" from="1304,1662" to="1352,1854" strokecolor="#f30" strokeweight=".25pt"/>
                  <v:line id="_x0000_s2686" style="position:absolute;rotation:-3198400fd;flip:y;v-text-anchor:middle" from="1318,1680" to="1366,1872" strokecolor="#f30" strokeweight=".25pt"/>
                  <v:group id="_x0000_s2687" style="position:absolute;left:1276;top:1702;width:192;height:222;rotation:2626019fd" coordorigin="1342,1728" coordsize="192,222">
                    <v:line id="_x0000_s2688" style="position:absolute;flip:y;v-text-anchor:middle" from="1344,1728" to="1392,1920" strokecolor="#f30" strokeweight=".25pt"/>
                    <v:line id="_x0000_s2689" style="position:absolute;rotation:-1329986fd;flip:y;v-text-anchor:middle" from="1378,1740" to="1426,1932" strokecolor="#f30" strokeweight=".25pt"/>
                    <v:line id="_x0000_s2690" style="position:absolute;rotation:-2503599fd;flip:y;v-text-anchor:middle" from="1400,1758" to="1448,1950" strokecolor="#f30" strokeweight=".25pt"/>
                    <v:line id="_x0000_s2691" style="position:absolute;rotation:-3198400fd;flip:y;v-text-anchor:middle" from="1414,1776" to="1462,1968" strokecolor="#f30" strokeweight=".25pt"/>
                  </v:group>
                </v:group>
                <v:group id="_x0000_s2692" style="position:absolute;left:4020;top:1920;width:16;height:32;rotation:-6498508fd" coordorigin="1246,1632" coordsize="222,292">
                  <v:line id="_x0000_s2693" style="position:absolute;flip:y;v-text-anchor:middle" from="1248,1632" to="1296,1824" strokecolor="#f30" strokeweight=".25pt"/>
                  <v:line id="_x0000_s2694" style="position:absolute;rotation:-1329986fd;flip:y;v-text-anchor:middle" from="1282,1644" to="1330,1836" strokecolor="#f30" strokeweight=".25pt"/>
                  <v:line id="_x0000_s2695" style="position:absolute;rotation:-2503599fd;flip:y;v-text-anchor:middle" from="1304,1662" to="1352,1854" strokecolor="#f30" strokeweight=".25pt"/>
                  <v:line id="_x0000_s2696" style="position:absolute;rotation:-3198400fd;flip:y;v-text-anchor:middle" from="1318,1680" to="1366,1872" strokecolor="#f30" strokeweight=".25pt"/>
                  <v:group id="_x0000_s2697" style="position:absolute;left:1276;top:1702;width:192;height:222;rotation:2626019fd" coordorigin="1342,1728" coordsize="192,222">
                    <v:line id="_x0000_s2698" style="position:absolute;flip:y;v-text-anchor:middle" from="1344,1728" to="1392,1920" strokecolor="#f30" strokeweight=".25pt"/>
                    <v:line id="_x0000_s2699" style="position:absolute;rotation:-1329986fd;flip:y;v-text-anchor:middle" from="1378,1740" to="1426,1932" strokecolor="#f30" strokeweight=".25pt"/>
                    <v:line id="_x0000_s2700" style="position:absolute;rotation:-2503599fd;flip:y;v-text-anchor:middle" from="1400,1758" to="1448,1950" strokecolor="#f30" strokeweight=".25pt"/>
                    <v:line id="_x0000_s2701" style="position:absolute;rotation:-3198400fd;flip:y;v-text-anchor:middle" from="1414,1776" to="1462,1968" strokecolor="#f30" strokeweight=".25pt"/>
                  </v:group>
                </v:group>
              </v:group>
              <v:group id="_x0000_s2702" style="position:absolute;left:5008;top:1613;width:59;height:185;rotation:-951313fd" coordorigin="9004,4327" coordsize="479,1007">
                <v:group id="_x0000_s2703" style="position:absolute;left:9004;top:4336;width:479;height:998;rotation:-768424fd" coordorigin="3024,4324" coordsize="699,1421">
                  <v:shape id="_x0000_s2704" style="position:absolute;left:3257;top:4481;width:325;height:1013" coordsize="325,1013" path="m101,1013l,576,114,111,158,31,228,r53,53l325,420,171,879r-70,134xe" fillcolor="#ffff4f" strokecolor="#0c7e0c" strokeweight=".25pt">
                    <v:path arrowok="t"/>
                  </v:shape>
                  <v:shape id="_x0000_s2705" style="position:absolute;left:3376;top:4543;width:87;height:898" coordsize="87,898" path="m,898l43,460r5,-31l65,282,74,134,83,72,87,e" filled="f" strokecolor="#0c7e0c" strokeweight=".25pt">
                    <v:path arrowok="t"/>
                  </v:shape>
                  <v:line id="_x0000_s2706" style="position:absolute;flip:x" from="3340,4534" to="3437,5383" strokecolor="#0c7e0c" strokeweight=".25pt"/>
                  <v:shape id="_x0000_s2707" style="position:absolute;left:3314;top:4525;width:97;height:777" coordsize="97,777" path="m97,l75,112,62,259,,777e" filled="f" strokecolor="#0c7e0c" strokeweight=".25pt">
                    <v:path arrowok="t"/>
                  </v:shape>
                  <v:line id="_x0000_s2708" style="position:absolute;flip:x" from="3419,4516" to="3490,5360" strokecolor="#0c7e0c" strokeweight=".25pt"/>
                  <v:line id="_x0000_s2709" style="position:absolute;flip:x" from="3468,4503" to="3512,5235" strokecolor="#0c7e0c" strokeweight=".25pt"/>
                  <v:shape id="_x0000_s2710" style="position:absolute;left:3296;top:4557;width:97;height:643" coordsize="97,643" path="m97,l75,80,53,192,,643e" filled="f" strokecolor="#0c7e0c" strokeweight=".25pt">
                    <v:path arrowok="t"/>
                  </v:shape>
                  <v:line id="_x0000_s2711" style="position:absolute;flip:x" from="3516,4521" to="3525,5101" strokecolor="#0c7e0c" strokeweight=".25pt"/>
                  <v:shape id="_x0000_s2712" style="position:absolute;left:3411;top:4503;width:30;height:31" coordsize="30,31" path="m30,9l26,5,22,,17,,8,,4,5r,4l,18r,4l4,27r4,l8,27r5,4l17,31r5,l22,31r4,-4l26,22r4,-9l30,9xe" fillcolor="#ffff4f" strokecolor="#0c7e0c" strokeweight=".25pt">
                    <v:path arrowok="t"/>
                  </v:shape>
                  <v:shape id="_x0000_s2713" style="position:absolute;left:3437;top:4516;width:26;height:32" coordsize="26,32" path="m26,9l26,,18,,13,,9,,4,5,,9r,5l,23r,4l4,27r5,l13,27r,5l18,32r4,l22,27r4,-4l26,14r,-5xe" fillcolor="#ffff4f" strokecolor="#0c7e0c" strokeweight=".25pt">
                    <v:path arrowok="t"/>
                  </v:shape>
                  <v:shape id="_x0000_s2714" style="position:absolute;left:3441;top:4490;width:27;height:31" coordsize="27,31" path="m27,9l22,4,18,,14,,9,,5,4,,9r,9l,22r,4l5,26r4,5l9,31r5,l18,31r,l22,26r5,-4l27,13r,-4xe" fillcolor="#ffff4f" strokecolor="#0c7e0c" strokeweight=".25pt">
                    <v:path arrowok="t"/>
                  </v:shape>
                  <v:shape id="_x0000_s2715" style="position:absolute;left:3468;top:4467;width:22;height:27" coordsize="22,27" path="m22,9r,-4l17,,13,,9,,4,5,,9r,5l,23r4,l4,27r5,l13,27r,l17,27r,l22,27r,-9l22,14r,-5xe" fillcolor="#ffff4f" strokecolor="#0c7e0c" strokeweight=".25pt">
                    <v:path arrowok="t"/>
                  </v:shape>
                  <v:line id="_x0000_s2716" style="position:absolute" from="3542,4588" to="3547,5003" strokecolor="#0c7e0c" strokeweight=".25pt"/>
                  <v:shape id="_x0000_s2717" style="position:absolute;left:3485;top:4485;width:22;height:27" coordsize="22,27" path="m22,9l18,5,14,r,l9,,5,5r,4l,18r,5l5,23r,4l9,27r,l14,27r,l18,27r,l18,18r4,-4l22,9xe" fillcolor="#ffff4f" strokecolor="#0c7e0c" strokeweight=".25pt">
                    <v:path arrowok="t"/>
                  </v:shape>
                  <v:shape id="_x0000_s2718" style="position:absolute;left:3503;top:4503;width:22;height:27" coordsize="22,27" path="m22,5l17,r,l13,,9,,4,5r,4l,13r,5l4,22r,l9,27r,l13,27r,l17,27r,-5l22,18r,-5l22,5xe" fillcolor="#ffff4f" strokecolor="#0c7e0c" strokeweight=".25pt">
                    <v:path arrowok="t"/>
                  </v:shape>
                  <v:shape id="_x0000_s2719" style="position:absolute;left:3463;top:4521;width:22;height:27" coordsize="22,27" path="m22,4l18,r,l9,,5,r,4l,9r,4l,22r,l5,27r,l9,27r5,l14,27r4,l18,22r4,-4l22,13r,-9xe" fillcolor="#ffff4f" strokecolor="#0c7e0c" strokeweight=".25pt">
                    <v:path arrowok="t"/>
                  </v:shape>
                  <v:shape id="_x0000_s2720" style="position:absolute;left:3503;top:4530;width:22;height:27" coordsize="22,27" path="m22,9l22,,17,,13,,9,,4,4,,9r,4l,22r,l4,27r5,l9,27r4,l13,27r4,l22,22r,-4l22,13r,-4xe" fillcolor="#ffff4f" strokecolor="#0c7e0c" strokeweight=".25pt">
                    <v:path arrowok="t"/>
                  </v:shape>
                  <v:shape id="_x0000_s2721" style="position:absolute;left:3485;top:4512;width:22;height:27" coordsize="22,27" path="m22,9l18,4,14,,9,r,l5,4,,9r,4l,18r,4l5,22r4,5l9,27r5,l14,27r,l18,22r,-4l22,13r,-4xe" fillcolor="#ffff4f" strokecolor="#0c7e0c" strokeweight=".25pt">
                    <v:path arrowok="t"/>
                  </v:shape>
                  <v:shape id="_x0000_s2722" style="position:absolute;left:3520;top:4521;width:18;height:27" coordsize="18,27" path="m18,4l18,,14,r,l9,,5,4r,5l,13r,5l5,22r,l9,22r,5l14,27r,l18,27r,-5l18,18r,-5l18,4xe" fillcolor="#ffff4f" strokecolor="#0c7e0c" strokeweight=".25pt">
                    <v:path arrowok="t"/>
                  </v:shape>
                  <v:shape id="_x0000_s2723" style="position:absolute;left:3525;top:4543;width:17;height:27" coordsize="17,27" path="m17,9r,-4l13,,9,,4,r,5l,9r,5l,23r,l4,27r,l9,27r,l13,27r,l17,23r,-5l17,14r,-5xe" fillcolor="#ffff4f" strokecolor="#0c7e0c" strokeweight=".25pt">
                    <v:path arrowok="t"/>
                  </v:shape>
                  <v:shape id="_x0000_s2724" style="position:absolute;left:3463;top:4494;width:22;height:27" coordsize="22,27" path="m22,9l22,,18,,14,,9,,5,5r,4l,14r,8l5,22r,5l9,27r5,l14,27r4,l18,27r4,-5l22,18r,-4l22,9xe" fillcolor="#ffff4f" strokecolor="#0c7e0c" strokeweight=".25pt">
                    <v:path arrowok="t"/>
                  </v:shape>
                  <v:shape id="_x0000_s2725" style="position:absolute;left:3371;top:4543;width:180;height:90" coordsize="180,90" path="m31,r4,l40,r4,l57,5r9,l70,,88,5r4,4l101,5r9,l119,14r4,l132,14r4,l149,14r5,9l154,27r9,l167,27r9,5l176,45r-9,4l154,45r,-5l154,32r-13,l136,32r-8,l119,27r-5,l106,32,97,27r-5,l88,27r-13,l70,27,62,23r-5,4l40,23,35,18r-9,5l18,18r-5,5l9,32r13,8l31,40r17,l53,40r4,5l62,49r4,-4l75,45r9,4l88,54r9,-5l106,54r4,l110,54r4,l128,58r8,l136,58r9,l154,54r4,9l167,67r4,l176,63r4,22l176,90r-5,-5l163,85r-9,-4l145,85,132,81r-4,9l114,85r-4,-4l106,85,97,81r-5,l88,76r-4,l66,76,57,67r-9,5l31,67,22,63r-4,4l13,63,9,58r-4,l,54e" filled="f" strokecolor="#0c7e0c" strokeweight=".25pt">
                    <v:path arrowok="t"/>
                  </v:shape>
                  <v:shape id="_x0000_s2726" style="position:absolute;left:3354;top:4615;width:210;height:120" coordsize="210,120" path="m8,4l17,r5,4l22,9,26,4r9,l39,13r9,l61,18r13,9l79,22r17,5l101,31r4,-4l118,31r5,9l136,44r9,5l149,40r9,-5l166,40r5,9l180,53r8,l193,44r4,5l202,44r4,32l202,71r-9,5l184,71r-9,l166,76r,l153,76,149,62r-9,-4l131,58r-8,4l114,62r-9,l96,53r-4,5l79,58,70,49r-9,4l39,44,35,35r-5,l17,31r,-4l13,27r-5,l8,18,,44r4,5l8,49r,4l17,53r9,l30,62r9,-4l61,67r4,9l74,80r13,5l96,80r9,l114,80r9,9l127,94r13,4l145,94r8,4l166,98r5,-4l175,102r13,l193,98r9,l206,98r4,22e" filled="f" strokecolor="#0c7e0c" strokeweight=".25pt">
                    <v:path arrowok="t"/>
                  </v:shape>
                  <v:shape id="_x0000_s2727" style="position:absolute;left:3345;top:4695;width:219;height:45" coordsize="219,45" path="m219,40r-13,5l202,40r-5,5l184,45r-4,-5l171,36r-13,l154,45r-9,-9l136,36r-9,4l123,45,105,40r-4,-4l96,27,74,22r-4,9l61,31,39,22r,-4l31,18,17,14r,-9l13,5,,e" filled="f" strokecolor="#0c7e0c" strokeweight=".25pt">
                    <v:path arrowok="t"/>
                  </v:shape>
                  <v:shape id="_x0000_s2728" style="position:absolute;left:3305;top:4726;width:277;height:188" coordsize="277,188" path="m31,l44,5r5,9l53,9r18,5l75,23r4,-9l97,23r9,9l114,36r22,5l141,36r9,-4l163,36r9,9l189,45r5,-4l198,45r13,l215,41r9,-5l237,36r5,5l246,45r18,l264,67r-22,5l237,76r-17,l215,72r-8,-5l198,67r-9,5l185,67r-13,l163,72r-9,l141,72r,-5l132,58r-18,l101,63r-9,l79,54,71,45r,4l49,41r,-5l40,41,27,32,18,58r17,5l40,72r9,-5l66,72r5,9l75,76r22,5l101,90r5,9l128,99r8,l141,94r17,5l158,103r5,5l185,108r4,l198,108r13,4l215,103r5,-4l237,99r5,9l273,103r,27l251,130r-9,l237,134r-17,-4l211,121r,9l189,130r,-9l163,121r-5,4l154,130r-18,-5l128,116r-27,-4l92,121,71,112,66,99,44,94,31,99,13,90,5,112r26,9l35,130r27,4l71,134r21,5l97,148r31,4l136,148r18,4l163,157r17,4l189,152r22,5l215,161r27,l246,152r27,-4l277,170r-35,9l211,183r-4,5l185,188r-5,-9l158,179r-8,4l132,183r-9,-8l97,170r-13,5l66,166r-9,-5l35,157r-8,l,148e" filled="f" strokecolor="#0c7e0c" strokeweight=".25pt">
                    <v:path arrowok="t"/>
                  </v:shape>
                  <v:shape id="_x0000_s2729" style="position:absolute;left:3406;top:4324;width:317;height:1407" coordsize="317,1407" path="m167,r5,9l176,18r-4,32l158,76r-4,27l154,126r4,31l167,184r35,89l224,344r,67l211,483r-22,67l163,617r-31,67l97,746,71,809,31,943r-18,71l5,1086,,1112r5,32l22,1269r13,67l53,1398r,9l62,1398r39,-13l141,1380r9,-9l145,1362r-4,-13l136,1313r5,-31l154,1255r13,-26l238,1139r13,-27l264,1072r13,-40l299,903,317,773r,-36l312,599,295,460,259,277,238,161,211,45,167,xe" fillcolor="#00e500" strokecolor="#0c7e0c" strokeweight=".25pt">
                    <v:path arrowok="t"/>
                  </v:shape>
                  <v:shape id="_x0000_s2730" style="position:absolute;left:3024;top:4481;width:479;height:1264" coordsize="479,1264" path="m426,1264r-26,-81l369,1103r-9,-14l308,1031r-9,-9l272,951,246,875,158,571,75,281r4,22l79,330r-4,85l66,509,53,437,31,366,22,254r4,-40l31,205r9,-9l48,201r31,22l110,254r35,49l145,277,92,156,62,98,26,44,9,27,,,31,31,66,71r44,49l154,174r39,58l228,286r22,53l259,379r,-22l264,335r,-18l294,183r27,58l338,344r-8,129l334,594r9,129l365,848r30,125l435,1103r40,76l479,1192r,18l479,1223r-9,9l439,1246r-13,18xe" fillcolor="#00e500" strokecolor="#0c7e0c" strokeweight=".25pt">
                    <v:path arrowok="t"/>
                  </v:shape>
                  <v:shape id="_x0000_s2731" style="position:absolute;left:3494;top:4333;width:150;height:608" coordsize="150,608" path="m35,l18,32,5,63,,94r9,36l35,183r13,50l62,286r4,54l66,384r9,45l79,474r9,40l88,541r,22l84,590r-9,18l92,581r22,-45l132,492r9,-32l150,376,136,295,110,219,79,134,70,117,62,94,53,72,48,54,44,41,40,27,35,9,35,xe" fillcolor="#00e500" strokecolor="#0c7e0c" strokeweight=".25pt">
                    <v:path arrowok="t"/>
                  </v:shape>
                  <v:shape id="_x0000_s2732" style="position:absolute;left:3173;top:4789;width:216;height:558" coordsize="216,558" path="m,l18,18,36,45,49,76r17,31l79,138r18,36l115,210r13,36l141,286r13,40l167,366r14,40l189,446r14,41l207,522r9,36e" filled="f" strokecolor="#0c7e0c" strokeweight=".25pt">
                    <v:path arrowok="t"/>
                  </v:shape>
                  <v:shape id="_x0000_s2733" style="position:absolute;left:3428;top:4695;width:259;height:764" coordsize="259,764" path="m259,r,31l255,63r-9,35l233,134r-17,40l194,214r-22,41l145,304r-26,44l97,398,75,451,53,509,31,567,18,630,9,697,,764e" filled="f" strokecolor="#0c7e0c" strokeweight=".25pt">
                    <v:path arrowok="t"/>
                  </v:shape>
                  <v:shape id="_x0000_s2734" style="position:absolute;left:3441;top:4784;width:264;height:742" coordsize="264,742" path="m,742l9,666,22,594,36,532,53,469,75,411,97,358r26,-49l145,264r22,-40l194,184r17,-36l229,112,246,81r9,-31l260,23,264,e" filled="f" strokecolor="#0c7e0c" strokeweight=".25pt">
                    <v:path arrowok="t"/>
                  </v:shape>
                  <v:shape id="_x0000_s2735" style="position:absolute;left:3455;top:4838;width:254;height:706" coordsize="254,706" path="m,706l52,518,114,339r22,-49l153,250,228,125r9,-27l246,67r8,-31l254,e" filled="f" strokecolor="#0c7e0c" strokeweight=".25pt">
                    <v:path arrowok="t"/>
                  </v:shape>
                  <v:shape id="_x0000_s2736" style="position:absolute;left:3477;top:4905;width:237;height:683" coordsize="237,683" path="m,683l22,639,39,585,57,527,74,469,92,406r13,-53l123,304r17,-36l162,237r18,-32l193,179r13,-32l219,121r9,-36l237,45,237,e" filled="f" strokecolor="#0c7e0c" strokeweight=".25pt">
                    <v:path arrowok="t"/>
                  </v:shape>
                  <v:shape id="_x0000_s2737" style="position:absolute;left:3499;top:4959;width:224;height:625" coordsize="224,625" path="m,625l17,598,39,558,131,303r18,-35l166,236r14,-31l193,178r9,-31l210,116r5,-36l219,44,224,e" filled="f" strokecolor="#0c7e0c" strokeweight=".25pt">
                    <v:path arrowok="t"/>
                  </v:shape>
                  <v:shape id="_x0000_s2738" style="position:absolute;left:3534;top:5106;width:189;height:473" coordsize="189,473" path="m,473l17,455,35,433,48,402,66,366,83,326,96,295r14,-36l123,237r13,-27l145,183r13,-27l167,129r8,-31l180,67r4,-36l189,e" filled="f" strokecolor="#0c7e0c" strokeweight=".25pt">
                    <v:path arrowok="t"/>
                  </v:shape>
                  <v:shape id="_x0000_s2739" style="position:absolute;left:3582;top:4646;width:92;height:277" coordsize="92,277" path="m,277l22,237,40,192,66,103,92,e" filled="f" strokecolor="#0c7e0c" strokeweight=".25pt">
                    <v:path arrowok="t"/>
                  </v:shape>
                  <v:shape id="_x0000_s2740" style="position:absolute;left:3639;top:4597;width:26;height:76" coordsize="26,76" path="m,76l18,49,26,18,26,e" filled="f" strokecolor="#0c7e0c" strokeweight=".25pt">
                    <v:path arrowok="t"/>
                  </v:shape>
                  <v:shape id="_x0000_s2741" style="position:absolute;left:3595;top:4387;width:31;height:134" coordsize="31,134" path="m,134r5,l5,129r,-4l9,121r,-5l13,116r,-4l18,107r,-9l18,94r4,-5l22,85r,-5l27,76r,-5l27,67r,-9l27,54r4,-5l31,45r,-5l31,36r,-5l31,27r,-5l31,18r,-5l31,13r,-4l31,4r,l27,e" filled="f" strokecolor="#0c7e0c" strokeweight=".25pt">
                    <v:path arrowok="t"/>
                  </v:shape>
                  <v:shape id="_x0000_s2742" style="position:absolute;left:3564;top:4409;width:40;height:99" coordsize="40,99" path="m40,99r,-5l36,90r,l31,85r,-4l27,81r,-5l27,72r-5,l22,67,18,63r,-5l18,58,14,54r,-5l14,49,9,45r,-4l9,36r,l5,32r,-5l5,27r,-4l,18r,l,14r,l,9,,5r,l,e" filled="f" strokecolor="#0c7e0c" strokeweight=".25pt">
                    <v:path arrowok="t"/>
                  </v:shape>
                  <v:shape id="_x0000_s2743" style="position:absolute;left:3573;top:4378;width:44;height:94" coordsize="44,94" path="m44,94l18,49,,e" filled="f" strokecolor="#0c7e0c" strokeweight=".25pt">
                    <v:path arrowok="t"/>
                  </v:shape>
                  <v:shape id="_x0000_s2744" style="position:absolute;left:3582;top:4342;width:44;height:99" coordsize="44,99" path="m44,99l22,67,9,36,,e" filled="f" strokecolor="#0c7e0c" strokeweight=".25pt">
                    <v:path arrowok="t"/>
                  </v:shape>
                  <v:shape id="_x0000_s2745" style="position:absolute;left:3499;top:4396;width:92;height:125" coordsize="92,125" path="m,l,13,8,27,30,54,65,85r27,40e" filled="f" strokecolor="#0c7e0c" strokeweight=".25pt">
                    <v:path arrowok="t"/>
                  </v:shape>
                  <v:shape id="_x0000_s2746" style="position:absolute;left:3081;top:4534;width:128;height:295" coordsize="128,295" path="m,l5,9r4,9l13,23r5,9l22,41r4,8l31,58r9,9l44,76r4,9l53,99r4,9l62,116r4,9l70,134r5,14l79,157r5,9l88,179r4,9l97,197r4,9l106,215r4,13l110,237r4,9l119,255r,9l123,273r,9l123,286r5,9e" filled="f" strokecolor="#0c7e0c" strokeweight=".25pt">
                    <v:path arrowok="t"/>
                  </v:shape>
                  <v:shape id="_x0000_s2747" style="position:absolute;left:3143;top:4615;width:136;height:366" coordsize="136,366" path="m,l30,53r27,58l101,232r22,67l136,366e" filled="f" strokecolor="#0c7e0c" strokeweight=".25pt">
                    <v:path arrowok="t"/>
                  </v:shape>
                  <v:shape id="_x0000_s2748" style="position:absolute;left:3103;top:4744;width:286;height:804" coordsize="286,804" path="m,l66,250r75,246l176,599r44,107l246,759r18,27l286,804e" filled="f" strokecolor="#0c7e0c" strokeweight=".25pt">
                    <v:path arrowok="t"/>
                  </v:shape>
                  <v:shape id="_x0000_s2749" style="position:absolute;left:3121;top:4744;width:325;height:800" coordsize="325,800" path="m,l79,304r57,179l167,572r35,89l246,733r22,31l298,791r14,9l325,800e" filled="f" strokecolor="#0c7e0c" strokeweight=".25pt">
                    <v:path arrowok="t"/>
                  </v:shape>
                  <v:shape id="_x0000_s2750" style="position:absolute;left:3147;top:4771;width:290;height:737" coordsize="290,737" path="m,l84,286r43,138l180,567r18,45l220,652r13,36l255,710r17,18l290,737e" filled="f" strokecolor="#0c7e0c" strokeweight=".25pt">
                    <v:path arrowok="t"/>
                  </v:shape>
                  <v:shape id="_x0000_s2751" style="position:absolute;left:3178;top:4802;width:237;height:652" coordsize="237,652" path="m,l79,255r92,250l198,576r35,67l237,652e" filled="f" strokecolor="#0c7e0c" strokeweight=".25pt">
                    <v:path arrowok="t"/>
                  </v:shape>
                  <v:shape id="_x0000_s2752" style="position:absolute;left:3050;top:4709;width:40;height:107" coordsize="40,107" path="m40,4l31,,22,4,5,31,,62r,45e" filled="f" strokecolor="#0c7e0c" strokeweight=".25pt">
                    <v:path arrowok="t"/>
                  </v:shape>
                  <v:shape id="_x0000_s2753" style="position:absolute;left:3055;top:4731;width:35;height:111" coordsize="35,111" path="m35,4l31,,22,,13,13,,58r,53e" filled="f" strokecolor="#0c7e0c" strokeweight=".25pt">
                    <v:path arrowok="t"/>
                  </v:shape>
                  <v:shape id="_x0000_s2754" style="position:absolute;left:3064;top:4767;width:35;height:111" coordsize="35,111" path="m35,4l26,,17,,8,17,,62r,49e" filled="f" strokecolor="#0c7e0c" strokeweight=".25pt">
                    <v:path arrowok="t"/>
                  </v:shape>
                  <v:shape id="_x0000_s2755" style="position:absolute;left:3072;top:4780;width:27;height:138" coordsize="27,138" path="m27,l18,9,9,27,5,54,,94r5,44e" filled="f" strokecolor="#0c7e0c" strokeweight=".25pt">
                    <v:path arrowok="t"/>
                  </v:shape>
                  <v:shape id="_x0000_s2756" style="position:absolute;left:3086;top:4784;width:17;height:197" coordsize="17,197" path="m,157r4,40l17,72,17,5,13,,,54r,71l,157xe" fillcolor="#404040" strokecolor="#0c7e0c" strokeweight=".25pt">
                    <v:path arrowok="t"/>
                  </v:shape>
                  <v:shape id="_x0000_s2757" style="position:absolute;left:3402;top:5352;width:70;height:254" coordsize="70,254" path="m,31r26,94l53,214r4,13l70,254,39,156,22,67,13,,,31xe" fillcolor="#ffff4f" strokecolor="#0c7e0c" strokeweight=".25pt">
                    <v:path arrowok="t"/>
                  </v:shape>
                  <v:shape id="_x0000_s2758" style="position:absolute;left:3283;top:4851;width:101;height:451" coordsize="101,451" path="m,l13,58r18,54l49,170r13,54l75,282r9,53l93,393r8,58e" filled="f" strokecolor="#0c7e0c" strokeweight=".25pt">
                    <v:path arrowok="t"/>
                  </v:shape>
                  <v:shape id="_x0000_s2759" style="position:absolute;left:3630;top:4557;width:27;height:71" coordsize="27,71" path="m,71l22,40,27,e" filled="f" strokecolor="#0c7e0c" strokeweight=".25pt">
                    <v:path arrowok="t"/>
                  </v:shape>
                  <v:shape id="_x0000_s2760" style="position:absolute;left:3622;top:4494;width:26;height:98" coordsize="26,98" path="m,98l13,81,22,40,26,e" filled="f" strokecolor="#0c7e0c" strokeweight=".25pt">
                    <v:path arrowok="t"/>
                  </v:shape>
                  <v:shape id="_x0000_s2761" style="position:absolute;left:3608;top:4427;width:27;height:130" coordsize="27,130" path="m,130l14,107,18,81,22,49,27,e" filled="f" strokecolor="#0c7e0c" strokeweight=".25pt">
                    <v:path arrowok="t"/>
                  </v:shape>
                  <v:shape id="_x0000_s2762" style="position:absolute;left:3503;top:4450;width:110;height:120" coordsize="110,120" path="m,l17,26,44,49,83,80,97,98r13,22e" filled="f" strokecolor="#0c7e0c" strokeweight=".25pt">
                    <v:path arrowok="t"/>
                  </v:shape>
                  <v:shape id="_x0000_s2763" style="position:absolute;left:3520;top:4499;width:106;height:120" coordsize="106,120" path="m,l14,22,36,40,75,76,97,93r9,27e" filled="f" strokecolor="#0c7e0c" strokeweight=".25pt">
                    <v:path arrowok="t"/>
                  </v:shape>
                  <v:shape id="_x0000_s2764" style="position:absolute;left:3538;top:4548;width:101;height:120" coordsize="101,120" path="m,l18,27,40,44,79,80,92,98r9,22e" filled="f" strokecolor="#0c7e0c" strokeweight=".25pt">
                    <v:path arrowok="t"/>
                  </v:shape>
                  <v:shape id="_x0000_s2765" style="position:absolute;left:3556;top:4606;width:88;height:111" coordsize="88,111" path="m,l13,22,30,44,66,71,79,89r9,22e" filled="f" strokecolor="#0c7e0c" strokeweight=".25pt">
                    <v:path arrowok="t"/>
                  </v:shape>
                  <v:shape id="_x0000_s2766" style="position:absolute;left:3560;top:4713;width:66;height:112" coordsize="66,112" path="m,l9,22,22,40,53,71r9,23l66,112e" filled="f" strokecolor="#0c7e0c" strokeweight=".25pt">
                    <v:path arrowok="t"/>
                  </v:shape>
                  <v:shape id="_x0000_s2767" style="position:absolute;left:3573;top:4789;width:40;height:67" coordsize="40,67" path="m,l9,22,27,45,40,67e" filled="f" strokecolor="#0c7e0c" strokeweight=".25pt">
                    <v:path arrowok="t"/>
                  </v:shape>
                  <v:shape id="_x0000_s2768" style="position:absolute;left:3560;top:4659;width:79;height:116" coordsize="79,116" path="m,l4,14r9,13l40,50,66,76r9,18l79,116e" filled="f" strokecolor="#0c7e0c" strokeweight=".25pt">
                    <v:path arrowok="t"/>
                  </v:shape>
                  <v:shape id="_x0000_s2769" style="position:absolute;left:3296;top:4838;width:66;height:63" coordsize="66,63" path="m,63l14,45,31,31,66,e" filled="f" strokecolor="#0c7e0c" strokeweight=".25pt">
                    <v:path arrowok="t"/>
                  </v:shape>
                  <v:shape id="_x0000_s2770" style="position:absolute;left:3310;top:4887;width:48;height:63" coordsize="48,63" path="m,63l22,40,35,31,44,18,48,e" filled="f" strokecolor="#0c7e0c" strokeweight=".25pt">
                    <v:path arrowok="t"/>
                  </v:shape>
                  <v:shape id="_x0000_s2771" style="position:absolute;left:3288;top:4775;width:66;height:72" coordsize="66,72" path="m,72l4,54,17,41,44,18,66,e" filled="f" strokecolor="#0c7e0c" strokeweight=".25pt">
                    <v:path arrowok="t"/>
                  </v:shape>
                  <v:shape id="_x0000_s2772" style="position:absolute;left:3296;top:4722;width:49;height:40" coordsize="49,40" path="m,40l36,13,49,e" filled="f" strokecolor="#0c7e0c" strokeweight=".25pt">
                    <v:path arrowok="t"/>
                  </v:shape>
                  <v:shape id="_x0000_s2773" style="position:absolute;left:3310;top:4691;width:22;height:18" coordsize="22,18" path="m,18r4,l4,13r4,l13,9r,l17,4,17,r5,e" filled="f" strokecolor="#0c7e0c" strokeweight=".25pt">
                    <v:path arrowok="t"/>
                  </v:shape>
                  <v:shape id="_x0000_s2774" style="position:absolute;left:3323;top:4963;width:31;height:36" coordsize="31,36" path="m,36l17,22,31,e" filled="f" strokecolor="#0c7e0c" strokeweight=".25pt">
                    <v:path arrowok="t"/>
                  </v:shape>
                  <v:shape id="_x0000_s2775" style="position:absolute;left:3362;top:4914;width:207;height:31" coordsize="207,31" path="m,4l5,,22,4,35,18r27,4l71,18r17,4l97,31r22,l128,22r22,5l163,31r17,-4l185,22r4,5l207,22e" filled="f" strokecolor="#0c7e0c" strokeweight=".25pt">
                    <v:path arrowok="t"/>
                  </v:shape>
                  <v:shape id="_x0000_s2776" style="position:absolute;left:3358;top:4941;width:193;height:35" coordsize="193,35" path="m,l4,9r22,4l35,9r31,4l70,27r22,l101,27r22,l132,35r22,l162,31r22,-4l193,31e" filled="f" strokecolor="#0c7e0c" strokeweight=".25pt">
                    <v:path arrowok="t"/>
                  </v:shape>
                  <v:shape id="_x0000_s2777" style="position:absolute;left:3358;top:4976;width:176;height:32" coordsize="176,32" path="m,l22,5r9,9l57,18,70,14r22,4l97,27r26,l123,23r4,9l154,32r4,-5l162,32r14,e" filled="f" strokecolor="#0c7e0c" strokeweight=".25pt">
                    <v:path arrowok="t"/>
                  </v:shape>
                  <v:shape id="_x0000_s2778" style="position:absolute;left:3358;top:5008;width:158;height:27" coordsize="158,27" path="m,l18,4,26,,61,9r5,4l88,18r4,-5l123,18r4,9l154,27r4,-5e" filled="f" strokecolor="#0c7e0c" strokeweight=".25pt">
                    <v:path arrowok="t"/>
                  </v:shape>
                  <v:shape id="_x0000_s2779" style="position:absolute;left:3358;top:5035;width:149;height:26" coordsize="149,26" path="m,l18,r4,8l57,13,61,8r27,5l92,22r27,4l123,22r26,4e" filled="f" strokecolor="#0c7e0c" strokeweight=".25pt">
                    <v:path arrowok="t"/>
                  </v:shape>
                  <v:shape id="_x0000_s2780" style="position:absolute;left:3358;top:5061;width:141;height:27" coordsize="141,27" path="m,l18,r,l53,5r4,9l83,18r5,-4l114,18r9,5l141,27e" filled="f" strokecolor="#0c7e0c" strokeweight=".25pt">
                    <v:path arrowok="t"/>
                  </v:shape>
                  <v:shape id="_x0000_s2781" style="position:absolute;left:3362;top:5084;width:123;height:26" coordsize="123,26" path="m,l9,r5,9l49,13,53,9r26,4l84,22r26,4l119,26r4,e" filled="f" strokecolor="#0c7e0c" strokeweight=".25pt">
                    <v:path arrowok="t"/>
                  </v:shape>
                  <v:shape id="_x0000_s2782" style="position:absolute;left:3362;top:5106;width:110;height:27" coordsize="110,27" path="m,l14,4r,5l44,18r5,-5l53,18r18,4l79,18r5,9l110,27r,-5e" filled="f" strokecolor="#0c7e0c" strokeweight=".25pt">
                    <v:path arrowok="t"/>
                  </v:shape>
                  <v:shape id="_x0000_s2783" style="position:absolute;left:3362;top:5133;width:79;height:27" coordsize="79,27" path="m,l5,4r9,l40,9r4,9l49,13r22,5l79,27e" filled="f" strokecolor="#0c7e0c" strokeweight=".25pt">
                    <v:path arrowok="t"/>
                  </v:shape>
                  <v:shape id="_x0000_s2784" style="position:absolute;left:3441;top:5151;width:27;height:9" coordsize="27,9" path="m,l5,9r22,e" filled="f" strokecolor="#0c7e0c" strokeweight=".25pt">
                    <v:path arrowok="t"/>
                  </v:shape>
                  <v:shape id="_x0000_s2785" style="position:absolute;left:3367;top:5155;width:92;height:31" coordsize="92,31" path="m,l4,9r31,9l39,13r,5l66,27r4,-5l74,27r18,4e" filled="f" strokecolor="#0c7e0c" strokeweight=".25pt">
                    <v:path arrowok="t"/>
                  </v:shape>
                  <v:shape id="_x0000_s2786" style="position:absolute;left:3367;top:5191;width:88;height:22" coordsize="88,22" path="m,l9,,30,4r5,5l39,9r27,9l66,22r8,-4l88,22e" filled="f" strokecolor="#0c7e0c" strokeweight=".25pt">
                    <v:path arrowok="t"/>
                  </v:shape>
                  <v:shape id="_x0000_s2787" style="position:absolute;left:3371;top:5218;width:75;height:26" coordsize="75,26" path="m,l5,9r17,4l26,9r5,8l57,22r5,-5l66,26r9,e" filled="f" strokecolor="#0c7e0c" strokeweight=".25pt">
                    <v:path arrowok="t"/>
                  </v:shape>
                  <v:shape id="_x0000_s2788" style="position:absolute;left:3376;top:5253;width:61;height:41" coordsize="61,41" path="m,l13,5r4,4l21,5,48,9r4,9l57,14r4,l57,36,43,41,21,36,13,32,8,36e" filled="f" strokecolor="#0c7e0c" strokeweight=".25pt">
                    <v:path arrowok="t"/>
                  </v:shape>
                  <v:shape id="_x0000_s2789" style="position:absolute;left:3389;top:5316;width:35;height:9" coordsize="35,9" path="m,4l4,,30,4r5,5e" filled="f" strokecolor="#0c7e0c" strokeweight=".25pt">
                    <v:path arrowok="t"/>
                  </v:shape>
                  <v:shape id="_x0000_s2790" style="position:absolute;left:3393;top:5347;width:26;height:5" coordsize="26,5" path="m26,l22,5,,e" filled="f" strokecolor="#0c7e0c" strokeweight=".25pt">
                    <v:path arrowok="t"/>
                  </v:shape>
                  <v:line id="_x0000_s2791" style="position:absolute;flip:x" from="3402,5374" to="3415,5375" strokecolor="#0c7e0c" strokeweight=".25pt"/>
                  <v:shape id="_x0000_s2792" style="position:absolute;left:3529;top:4516;width:53;height:393" coordsize="53,393" path="m,l18,54r9,45l44,282r9,49l53,367r-4,26l44,380r5,-9l49,358r-5,-5l49,349r,-18l44,313r-4,l44,304r,-18l35,277r-4,-9l35,259r-4,-4l35,246,22,219r5,-4l27,206,22,193r5,-9l22,175r-4,l22,166r-9,-9l9,148r4,-9l,112r5,-9l9,94r,-4l,81r5,l5,76,,72,9,67,5,59,,54,9,50,9,36r4,-4l,xe" fillcolor="#ff9e00" strokecolor="#0c7e0c" strokeweight=".25pt">
                    <v:path arrowok="t"/>
                  </v:shape>
                </v:group>
                <v:group id="_x0000_s2793" style="position:absolute;left:9171;top:4297;width:122;height:182;rotation:-75" coordorigin="1246,1632" coordsize="222,292">
                  <v:line id="_x0000_s2794" style="position:absolute;flip:y;v-text-anchor:middle" from="1248,1632" to="1296,1824" strokecolor="#f30" strokeweight=".25pt"/>
                  <v:line id="_x0000_s2795" style="position:absolute;rotation:-1329986fd;flip:y;v-text-anchor:middle" from="1282,1644" to="1330,1836" strokecolor="#f30" strokeweight=".25pt"/>
                  <v:line id="_x0000_s2796" style="position:absolute;rotation:-2503599fd;flip:y;v-text-anchor:middle" from="1304,1662" to="1352,1854" strokecolor="#f30" strokeweight=".25pt"/>
                  <v:line id="_x0000_s2797" style="position:absolute;rotation:-3198400fd;flip:y;v-text-anchor:middle" from="1318,1680" to="1366,1872" strokecolor="#f30" strokeweight=".25pt"/>
                  <v:group id="_x0000_s2798" style="position:absolute;left:1276;top:1702;width:192;height:222;rotation:2626019fd" coordorigin="1342,1728" coordsize="192,222">
                    <v:line id="_x0000_s2799" style="position:absolute;flip:y;v-text-anchor:middle" from="1344,1728" to="1392,1920" strokecolor="#f30" strokeweight=".25pt"/>
                    <v:line id="_x0000_s2800" style="position:absolute;rotation:-1329986fd;flip:y;v-text-anchor:middle" from="1378,1740" to="1426,1932" strokecolor="#f30" strokeweight=".25pt"/>
                    <v:line id="_x0000_s2801" style="position:absolute;rotation:-2503599fd;flip:y;v-text-anchor:middle" from="1400,1758" to="1448,1950" strokecolor="#f30" strokeweight=".25pt"/>
                    <v:line id="_x0000_s2802" style="position:absolute;rotation:-3198400fd;flip:y;v-text-anchor:middle" from="1414,1776" to="1462,1968" strokecolor="#f30" strokeweight=".25pt"/>
                  </v:group>
                </v:group>
              </v:group>
              <v:group id="_x0000_s2803" style="position:absolute;left:5090;top:1609;width:59;height:184;rotation:873673fd" coordorigin="9598,4383" coordsize="479,1002">
                <v:group id="_x0000_s2804" style="position:absolute;left:9598;top:4387;width:479;height:998;rotation:-1365060fd;flip:x" coordorigin="3024,4324" coordsize="699,1421">
                  <v:shape id="_x0000_s2805" style="position:absolute;left:3257;top:4481;width:325;height:1013" coordsize="325,1013" path="m101,1013l,576,114,111,158,31,228,r53,53l325,420,171,879r-70,134xe" fillcolor="#ffff4f" strokecolor="#0c7e0c" strokeweight=".25pt">
                    <v:path arrowok="t"/>
                  </v:shape>
                  <v:shape id="_x0000_s2806" style="position:absolute;left:3376;top:4543;width:87;height:898" coordsize="87,898" path="m,898l43,460r5,-31l65,282,74,134,83,72,87,e" filled="f" strokecolor="#0c7e0c" strokeweight=".25pt">
                    <v:path arrowok="t"/>
                  </v:shape>
                  <v:line id="_x0000_s2807" style="position:absolute;flip:x" from="3340,4534" to="3437,5383" strokecolor="#0c7e0c" strokeweight=".25pt"/>
                  <v:shape id="_x0000_s2808" style="position:absolute;left:3314;top:4525;width:97;height:777" coordsize="97,777" path="m97,l75,112,62,259,,777e" filled="f" strokecolor="#0c7e0c" strokeweight=".25pt">
                    <v:path arrowok="t"/>
                  </v:shape>
                  <v:line id="_x0000_s2809" style="position:absolute;flip:x" from="3419,4516" to="3490,5360" strokecolor="#0c7e0c" strokeweight=".25pt"/>
                  <v:line id="_x0000_s2810" style="position:absolute;flip:x" from="3468,4503" to="3512,5235" strokecolor="#0c7e0c" strokeweight=".25pt"/>
                  <v:shape id="_x0000_s2811" style="position:absolute;left:3296;top:4557;width:97;height:643" coordsize="97,643" path="m97,l75,80,53,192,,643e" filled="f" strokecolor="#0c7e0c" strokeweight=".25pt">
                    <v:path arrowok="t"/>
                  </v:shape>
                  <v:line id="_x0000_s2812" style="position:absolute;flip:x" from="3516,4521" to="3525,5101" strokecolor="#0c7e0c" strokeweight=".25pt"/>
                  <v:shape id="_x0000_s2813" style="position:absolute;left:3411;top:4503;width:30;height:31" coordsize="30,31" path="m30,9l26,5,22,,17,,8,,4,5r,4l,18r,4l4,27r4,l8,27r5,4l17,31r5,l22,31r4,-4l26,22r4,-9l30,9xe" fillcolor="#ffff4f" strokecolor="#0c7e0c" strokeweight=".25pt">
                    <v:path arrowok="t"/>
                  </v:shape>
                  <v:shape id="_x0000_s2814" style="position:absolute;left:3437;top:4516;width:26;height:32" coordsize="26,32" path="m26,9l26,,18,,13,,9,,4,5,,9r,5l,23r,4l4,27r5,l13,27r,5l18,32r4,l22,27r4,-4l26,14r,-5xe" fillcolor="#ffff4f" strokecolor="#0c7e0c" strokeweight=".25pt">
                    <v:path arrowok="t"/>
                  </v:shape>
                  <v:shape id="_x0000_s2815" style="position:absolute;left:3441;top:4490;width:27;height:31" coordsize="27,31" path="m27,9l22,4,18,,14,,9,,5,4,,9r,9l,22r,4l5,26r4,5l9,31r5,l18,31r,l22,26r5,-4l27,13r,-4xe" fillcolor="#ffff4f" strokecolor="#0c7e0c" strokeweight=".25pt">
                    <v:path arrowok="t"/>
                  </v:shape>
                  <v:shape id="_x0000_s2816" style="position:absolute;left:3468;top:4467;width:22;height:27" coordsize="22,27" path="m22,9r,-4l17,,13,,9,,4,5,,9r,5l,23r4,l4,27r5,l13,27r,l17,27r,l22,27r,-9l22,14r,-5xe" fillcolor="#ffff4f" strokecolor="#0c7e0c" strokeweight=".25pt">
                    <v:path arrowok="t"/>
                  </v:shape>
                  <v:line id="_x0000_s2817" style="position:absolute" from="3542,4588" to="3547,5003" strokecolor="#0c7e0c" strokeweight=".25pt"/>
                  <v:shape id="_x0000_s2818" style="position:absolute;left:3485;top:4485;width:22;height:27" coordsize="22,27" path="m22,9l18,5,14,r,l9,,5,5r,4l,18r,5l5,23r,4l9,27r,l14,27r,l18,27r,l18,18r4,-4l22,9xe" fillcolor="#ffff4f" strokecolor="#0c7e0c" strokeweight=".25pt">
                    <v:path arrowok="t"/>
                  </v:shape>
                  <v:shape id="_x0000_s2819" style="position:absolute;left:3503;top:4503;width:22;height:27" coordsize="22,27" path="m22,5l17,r,l13,,9,,4,5r,4l,13r,5l4,22r,l9,27r,l13,27r,l17,27r,-5l22,18r,-5l22,5xe" fillcolor="#ffff4f" strokecolor="#0c7e0c" strokeweight=".25pt">
                    <v:path arrowok="t"/>
                  </v:shape>
                  <v:shape id="_x0000_s2820" style="position:absolute;left:3463;top:4521;width:22;height:27" coordsize="22,27" path="m22,4l18,r,l9,,5,r,4l,9r,4l,22r,l5,27r,l9,27r5,l14,27r4,l18,22r4,-4l22,13r,-9xe" fillcolor="#ffff4f" strokecolor="#0c7e0c" strokeweight=".25pt">
                    <v:path arrowok="t"/>
                  </v:shape>
                  <v:shape id="_x0000_s2821" style="position:absolute;left:3503;top:4530;width:22;height:27" coordsize="22,27" path="m22,9l22,,17,,13,,9,,4,4,,9r,4l,22r,l4,27r5,l9,27r4,l13,27r4,l22,22r,-4l22,13r,-4xe" fillcolor="#ffff4f" strokecolor="#0c7e0c" strokeweight=".25pt">
                    <v:path arrowok="t"/>
                  </v:shape>
                  <v:shape id="_x0000_s2822" style="position:absolute;left:3485;top:4512;width:22;height:27" coordsize="22,27" path="m22,9l18,4,14,,9,r,l5,4,,9r,4l,18r,4l5,22r4,5l9,27r5,l14,27r,l18,22r,-4l22,13r,-4xe" fillcolor="#ffff4f" strokecolor="#0c7e0c" strokeweight=".25pt">
                    <v:path arrowok="t"/>
                  </v:shape>
                  <v:shape id="_x0000_s2823" style="position:absolute;left:3520;top:4521;width:18;height:27" coordsize="18,27" path="m18,4l18,,14,r,l9,,5,4r,5l,13r,5l5,22r,l9,22r,5l14,27r,l18,27r,-5l18,18r,-5l18,4xe" fillcolor="#ffff4f" strokecolor="#0c7e0c" strokeweight=".25pt">
                    <v:path arrowok="t"/>
                  </v:shape>
                  <v:shape id="_x0000_s2824" style="position:absolute;left:3525;top:4543;width:17;height:27" coordsize="17,27" path="m17,9r,-4l13,,9,,4,r,5l,9r,5l,23r,l4,27r,l9,27r,l13,27r,l17,23r,-5l17,14r,-5xe" fillcolor="#ffff4f" strokecolor="#0c7e0c" strokeweight=".25pt">
                    <v:path arrowok="t"/>
                  </v:shape>
                  <v:shape id="_x0000_s2825" style="position:absolute;left:3463;top:4494;width:22;height:27" coordsize="22,27" path="m22,9l22,,18,,14,,9,,5,5r,4l,14r,8l5,22r,5l9,27r5,l14,27r4,l18,27r4,-5l22,18r,-4l22,9xe" fillcolor="#ffff4f" strokecolor="#0c7e0c" strokeweight=".25pt">
                    <v:path arrowok="t"/>
                  </v:shape>
                  <v:shape id="_x0000_s2826" style="position:absolute;left:3371;top:4543;width:180;height:90" coordsize="180,90" path="m31,r4,l40,r4,l57,5r9,l70,,88,5r4,4l101,5r9,l119,14r4,l132,14r4,l149,14r5,9l154,27r9,l167,27r9,5l176,45r-9,4l154,45r,-5l154,32r-13,l136,32r-8,l119,27r-5,l106,32,97,27r-5,l88,27r-13,l70,27,62,23r-5,4l40,23,35,18r-9,5l18,18r-5,5l9,32r13,8l31,40r17,l53,40r4,5l62,49r4,-4l75,45r9,4l88,54r9,-5l106,54r4,l110,54r4,l128,58r8,l136,58r9,l154,54r4,9l167,67r4,l176,63r4,22l176,90r-5,-5l163,85r-9,-4l145,85,132,81r-4,9l114,85r-4,-4l106,85,97,81r-5,l88,76r-4,l66,76,57,67r-9,5l31,67,22,63r-4,4l13,63,9,58r-4,l,54e" filled="f" strokecolor="#0c7e0c" strokeweight=".25pt">
                    <v:path arrowok="t"/>
                  </v:shape>
                  <v:shape id="_x0000_s2827" style="position:absolute;left:3354;top:4615;width:210;height:120" coordsize="210,120" path="m8,4l17,r5,4l22,9,26,4r9,l39,13r9,l61,18r13,9l79,22r17,5l101,31r4,-4l118,31r5,9l136,44r9,5l149,40r9,-5l166,40r5,9l180,53r8,l193,44r4,5l202,44r4,32l202,71r-9,5l184,71r-9,l166,76r,l153,76,149,62r-9,-4l131,58r-8,4l114,62r-9,l96,53r-4,5l79,58,70,49r-9,4l39,44,35,35r-5,l17,31r,-4l13,27r-5,l8,18,,44r4,5l8,49r,4l17,53r9,l30,62r9,-4l61,67r4,9l74,80r13,5l96,80r9,l114,80r9,9l127,94r13,4l145,94r8,4l166,98r5,-4l175,102r13,l193,98r9,l206,98r4,22e" filled="f" strokecolor="#0c7e0c" strokeweight=".25pt">
                    <v:path arrowok="t"/>
                  </v:shape>
                  <v:shape id="_x0000_s2828" style="position:absolute;left:3345;top:4695;width:219;height:45" coordsize="219,45" path="m219,40r-13,5l202,40r-5,5l184,45r-4,-5l171,36r-13,l154,45r-9,-9l136,36r-9,4l123,45,105,40r-4,-4l96,27,74,22r-4,9l61,31,39,22r,-4l31,18,17,14r,-9l13,5,,e" filled="f" strokecolor="#0c7e0c" strokeweight=".25pt">
                    <v:path arrowok="t"/>
                  </v:shape>
                  <v:shape id="_x0000_s2829" style="position:absolute;left:3305;top:4726;width:277;height:188" coordsize="277,188" path="m31,l44,5r5,9l53,9r18,5l75,23r4,-9l97,23r9,9l114,36r22,5l141,36r9,-4l163,36r9,9l189,45r5,-4l198,45r13,l215,41r9,-5l237,36r5,5l246,45r18,l264,67r-22,5l237,76r-17,l215,72r-8,-5l198,67r-9,5l185,67r-13,l163,72r-9,l141,72r,-5l132,58r-18,l101,63r-9,l79,54,71,45r,4l49,41r,-5l40,41,27,32,18,58r17,5l40,72r9,-5l66,72r5,9l75,76r22,5l101,90r5,9l128,99r8,l141,94r17,5l158,103r5,5l185,108r4,l198,108r13,4l215,103r5,-4l237,99r5,9l273,103r,27l251,130r-9,l237,134r-17,-4l211,121r,9l189,130r,-9l163,121r-5,4l154,130r-18,-5l128,116r-27,-4l92,121,71,112,66,99,44,94,31,99,13,90,5,112r26,9l35,130r27,4l71,134r21,5l97,148r31,4l136,148r18,4l163,157r17,4l189,152r22,5l215,161r27,l246,152r27,-4l277,170r-35,9l211,183r-4,5l185,188r-5,-9l158,179r-8,4l132,183r-9,-8l97,170r-13,5l66,166r-9,-5l35,157r-8,l,148e" filled="f" strokecolor="#0c7e0c" strokeweight=".25pt">
                    <v:path arrowok="t"/>
                  </v:shape>
                  <v:shape id="_x0000_s2830" style="position:absolute;left:3406;top:4324;width:317;height:1407" coordsize="317,1407" path="m167,r5,9l176,18r-4,32l158,76r-4,27l154,126r4,31l167,184r35,89l224,344r,67l211,483r-22,67l163,617r-31,67l97,746,71,809,31,943r-18,71l5,1086,,1112r5,32l22,1269r13,67l53,1398r,9l62,1398r39,-13l141,1380r9,-9l145,1362r-4,-13l136,1313r5,-31l154,1255r13,-26l238,1139r13,-27l264,1072r13,-40l299,903,317,773r,-36l312,599,295,460,259,277,238,161,211,45,167,xe" fillcolor="#00e500" strokecolor="#0c7e0c" strokeweight=".25pt">
                    <v:path arrowok="t"/>
                  </v:shape>
                  <v:shape id="_x0000_s2831" style="position:absolute;left:3024;top:4481;width:479;height:1264" coordsize="479,1264" path="m426,1264r-26,-81l369,1103r-9,-14l308,1031r-9,-9l272,951,246,875,158,571,75,281r4,22l79,330r-4,85l66,509,53,437,31,366,22,254r4,-40l31,205r9,-9l48,201r31,22l110,254r35,49l145,277,92,156,62,98,26,44,9,27,,,31,31,66,71r44,49l154,174r39,58l228,286r22,53l259,379r,-22l264,335r,-18l294,183r27,58l338,344r-8,129l334,594r9,129l365,848r30,125l435,1103r40,76l479,1192r,18l479,1223r-9,9l439,1246r-13,18xe" fillcolor="#00e500" strokecolor="#0c7e0c" strokeweight=".25pt">
                    <v:path arrowok="t"/>
                  </v:shape>
                  <v:shape id="_x0000_s2832" style="position:absolute;left:3494;top:4333;width:150;height:608" coordsize="150,608" path="m35,l18,32,5,63,,94r9,36l35,183r13,50l62,286r4,54l66,384r9,45l79,474r9,40l88,541r,22l84,590r-9,18l92,581r22,-45l132,492r9,-32l150,376,136,295,110,219,79,134,70,117,62,94,53,72,48,54,44,41,40,27,35,9,35,xe" fillcolor="#00e500" strokecolor="#0c7e0c" strokeweight=".25pt">
                    <v:path arrowok="t"/>
                  </v:shape>
                  <v:shape id="_x0000_s2833" style="position:absolute;left:3173;top:4789;width:216;height:558" coordsize="216,558" path="m,l18,18,36,45,49,76r17,31l79,138r18,36l115,210r13,36l141,286r13,40l167,366r14,40l189,446r14,41l207,522r9,36e" filled="f" strokecolor="#0c7e0c" strokeweight=".25pt">
                    <v:path arrowok="t"/>
                  </v:shape>
                  <v:shape id="_x0000_s2834" style="position:absolute;left:3428;top:4695;width:259;height:764" coordsize="259,764" path="m259,r,31l255,63r-9,35l233,134r-17,40l194,214r-22,41l145,304r-26,44l97,398,75,451,53,509,31,567,18,630,9,697,,764e" filled="f" strokecolor="#0c7e0c" strokeweight=".25pt">
                    <v:path arrowok="t"/>
                  </v:shape>
                  <v:shape id="_x0000_s2835" style="position:absolute;left:3441;top:4784;width:264;height:742" coordsize="264,742" path="m,742l9,666,22,594,36,532,53,469,75,411,97,358r26,-49l145,264r22,-40l194,184r17,-36l229,112,246,81r9,-31l260,23,264,e" filled="f" strokecolor="#0c7e0c" strokeweight=".25pt">
                    <v:path arrowok="t"/>
                  </v:shape>
                  <v:shape id="_x0000_s2836" style="position:absolute;left:3455;top:4838;width:254;height:706" coordsize="254,706" path="m,706l52,518,114,339r22,-49l153,250,228,125r9,-27l246,67r8,-31l254,e" filled="f" strokecolor="#0c7e0c" strokeweight=".25pt">
                    <v:path arrowok="t"/>
                  </v:shape>
                  <v:shape id="_x0000_s2837" style="position:absolute;left:3477;top:4905;width:237;height:683" coordsize="237,683" path="m,683l22,639,39,585,57,527,74,469,92,406r13,-53l123,304r17,-36l162,237r18,-32l193,179r13,-32l219,121r9,-36l237,45,237,e" filled="f" strokecolor="#0c7e0c" strokeweight=".25pt">
                    <v:path arrowok="t"/>
                  </v:shape>
                  <v:shape id="_x0000_s2838" style="position:absolute;left:3499;top:4959;width:224;height:625" coordsize="224,625" path="m,625l17,598,39,558,131,303r18,-35l166,236r14,-31l193,178r9,-31l210,116r5,-36l219,44,224,e" filled="f" strokecolor="#0c7e0c" strokeweight=".25pt">
                    <v:path arrowok="t"/>
                  </v:shape>
                  <v:shape id="_x0000_s2839" style="position:absolute;left:3534;top:5106;width:189;height:473" coordsize="189,473" path="m,473l17,455,35,433,48,402,66,366,83,326,96,295r14,-36l123,237r13,-27l145,183r13,-27l167,129r8,-31l180,67r4,-36l189,e" filled="f" strokecolor="#0c7e0c" strokeweight=".25pt">
                    <v:path arrowok="t"/>
                  </v:shape>
                  <v:shape id="_x0000_s2840" style="position:absolute;left:3582;top:4646;width:92;height:277" coordsize="92,277" path="m,277l22,237,40,192,66,103,92,e" filled="f" strokecolor="#0c7e0c" strokeweight=".25pt">
                    <v:path arrowok="t"/>
                  </v:shape>
                  <v:shape id="_x0000_s2841" style="position:absolute;left:3639;top:4597;width:26;height:76" coordsize="26,76" path="m,76l18,49,26,18,26,e" filled="f" strokecolor="#0c7e0c" strokeweight=".25pt">
                    <v:path arrowok="t"/>
                  </v:shape>
                  <v:shape id="_x0000_s2842" style="position:absolute;left:3595;top:4387;width:31;height:134" coordsize="31,134" path="m,134r5,l5,129r,-4l9,121r,-5l13,116r,-4l18,107r,-9l18,94r4,-5l22,85r,-5l27,76r,-5l27,67r,-9l27,54r4,-5l31,45r,-5l31,36r,-5l31,27r,-5l31,18r,-5l31,13r,-4l31,4r,l27,e" filled="f" strokecolor="#0c7e0c" strokeweight=".25pt">
                    <v:path arrowok="t"/>
                  </v:shape>
                  <v:shape id="_x0000_s2843" style="position:absolute;left:3564;top:4409;width:40;height:99" coordsize="40,99" path="m40,99r,-5l36,90r,l31,85r,-4l27,81r,-5l27,72r-5,l22,67,18,63r,-5l18,58,14,54r,-5l14,49,9,45r,-4l9,36r,l5,32r,-5l5,27r,-4l,18r,l,14r,l,9,,5r,l,e" filled="f" strokecolor="#0c7e0c" strokeweight=".25pt">
                    <v:path arrowok="t"/>
                  </v:shape>
                  <v:shape id="_x0000_s2844" style="position:absolute;left:3573;top:4378;width:44;height:94" coordsize="44,94" path="m44,94l18,49,,e" filled="f" strokecolor="#0c7e0c" strokeweight=".25pt">
                    <v:path arrowok="t"/>
                  </v:shape>
                  <v:shape id="_x0000_s2845" style="position:absolute;left:3582;top:4342;width:44;height:99" coordsize="44,99" path="m44,99l22,67,9,36,,e" filled="f" strokecolor="#0c7e0c" strokeweight=".25pt">
                    <v:path arrowok="t"/>
                  </v:shape>
                  <v:shape id="_x0000_s2846" style="position:absolute;left:3499;top:4396;width:92;height:125" coordsize="92,125" path="m,l,13,8,27,30,54,65,85r27,40e" filled="f" strokecolor="#0c7e0c" strokeweight=".25pt">
                    <v:path arrowok="t"/>
                  </v:shape>
                  <v:shape id="_x0000_s2847" style="position:absolute;left:3081;top:4534;width:128;height:295" coordsize="128,295" path="m,l5,9r4,9l13,23r5,9l22,41r4,8l31,58r9,9l44,76r4,9l53,99r4,9l62,116r4,9l70,134r5,14l79,157r5,9l88,179r4,9l97,197r4,9l106,215r4,13l110,237r4,9l119,255r,9l123,273r,9l123,286r5,9e" filled="f" strokecolor="#0c7e0c" strokeweight=".25pt">
                    <v:path arrowok="t"/>
                  </v:shape>
                  <v:shape id="_x0000_s2848" style="position:absolute;left:3143;top:4615;width:136;height:366" coordsize="136,366" path="m,l30,53r27,58l101,232r22,67l136,366e" filled="f" strokecolor="#0c7e0c" strokeweight=".25pt">
                    <v:path arrowok="t"/>
                  </v:shape>
                  <v:shape id="_x0000_s2849" style="position:absolute;left:3103;top:4744;width:286;height:804" coordsize="286,804" path="m,l66,250r75,246l176,599r44,107l246,759r18,27l286,804e" filled="f" strokecolor="#0c7e0c" strokeweight=".25pt">
                    <v:path arrowok="t"/>
                  </v:shape>
                  <v:shape id="_x0000_s2850" style="position:absolute;left:3121;top:4744;width:325;height:800" coordsize="325,800" path="m,l79,304r57,179l167,572r35,89l246,733r22,31l298,791r14,9l325,800e" filled="f" strokecolor="#0c7e0c" strokeweight=".25pt">
                    <v:path arrowok="t"/>
                  </v:shape>
                  <v:shape id="_x0000_s2851" style="position:absolute;left:3147;top:4771;width:290;height:737" coordsize="290,737" path="m,l84,286r43,138l180,567r18,45l220,652r13,36l255,710r17,18l290,737e" filled="f" strokecolor="#0c7e0c" strokeweight=".25pt">
                    <v:path arrowok="t"/>
                  </v:shape>
                  <v:shape id="_x0000_s2852" style="position:absolute;left:3178;top:4802;width:237;height:652" coordsize="237,652" path="m,l79,255r92,250l198,576r35,67l237,652e" filled="f" strokecolor="#0c7e0c" strokeweight=".25pt">
                    <v:path arrowok="t"/>
                  </v:shape>
                  <v:shape id="_x0000_s2853" style="position:absolute;left:3050;top:4709;width:40;height:107" coordsize="40,107" path="m40,4l31,,22,4,5,31,,62r,45e" filled="f" strokecolor="#0c7e0c" strokeweight=".25pt">
                    <v:path arrowok="t"/>
                  </v:shape>
                  <v:shape id="_x0000_s2854" style="position:absolute;left:3055;top:4731;width:35;height:111" coordsize="35,111" path="m35,4l31,,22,,13,13,,58r,53e" filled="f" strokecolor="#0c7e0c" strokeweight=".25pt">
                    <v:path arrowok="t"/>
                  </v:shape>
                  <v:shape id="_x0000_s2855" style="position:absolute;left:3064;top:4767;width:35;height:111" coordsize="35,111" path="m35,4l26,,17,,8,17,,62r,49e" filled="f" strokecolor="#0c7e0c" strokeweight=".25pt">
                    <v:path arrowok="t"/>
                  </v:shape>
                  <v:shape id="_x0000_s2856" style="position:absolute;left:3072;top:4780;width:27;height:138" coordsize="27,138" path="m27,l18,9,9,27,5,54,,94r5,44e" filled="f" strokecolor="#0c7e0c" strokeweight=".25pt">
                    <v:path arrowok="t"/>
                  </v:shape>
                  <v:shape id="_x0000_s2857" style="position:absolute;left:3086;top:4784;width:17;height:197" coordsize="17,197" path="m,157r4,40l17,72,17,5,13,,,54r,71l,157xe" fillcolor="#404040" strokecolor="#0c7e0c" strokeweight=".25pt">
                    <v:path arrowok="t"/>
                  </v:shape>
                  <v:shape id="_x0000_s2858" style="position:absolute;left:3402;top:5352;width:70;height:254" coordsize="70,254" path="m,31r26,94l53,214r4,13l70,254,39,156,22,67,13,,,31xe" fillcolor="#ffff4f" strokecolor="#0c7e0c" strokeweight=".25pt">
                    <v:path arrowok="t"/>
                  </v:shape>
                  <v:shape id="_x0000_s2859" style="position:absolute;left:3283;top:4851;width:101;height:451" coordsize="101,451" path="m,l13,58r18,54l49,170r13,54l75,282r9,53l93,393r8,58e" filled="f" strokecolor="#0c7e0c" strokeweight=".25pt">
                    <v:path arrowok="t"/>
                  </v:shape>
                  <v:shape id="_x0000_s2860" style="position:absolute;left:3630;top:4557;width:27;height:71" coordsize="27,71" path="m,71l22,40,27,e" filled="f" strokecolor="#0c7e0c" strokeweight=".25pt">
                    <v:path arrowok="t"/>
                  </v:shape>
                  <v:shape id="_x0000_s2861" style="position:absolute;left:3622;top:4494;width:26;height:98" coordsize="26,98" path="m,98l13,81,22,40,26,e" filled="f" strokecolor="#0c7e0c" strokeweight=".25pt">
                    <v:path arrowok="t"/>
                  </v:shape>
                  <v:shape id="_x0000_s2862" style="position:absolute;left:3608;top:4427;width:27;height:130" coordsize="27,130" path="m,130l14,107,18,81,22,49,27,e" filled="f" strokecolor="#0c7e0c" strokeweight=".25pt">
                    <v:path arrowok="t"/>
                  </v:shape>
                  <v:shape id="_x0000_s2863" style="position:absolute;left:3503;top:4450;width:110;height:120" coordsize="110,120" path="m,l17,26,44,49,83,80,97,98r13,22e" filled="f" strokecolor="#0c7e0c" strokeweight=".25pt">
                    <v:path arrowok="t"/>
                  </v:shape>
                  <v:shape id="_x0000_s2864" style="position:absolute;left:3520;top:4499;width:106;height:120" coordsize="106,120" path="m,l14,22,36,40,75,76,97,93r9,27e" filled="f" strokecolor="#0c7e0c" strokeweight=".25pt">
                    <v:path arrowok="t"/>
                  </v:shape>
                  <v:shape id="_x0000_s2865" style="position:absolute;left:3538;top:4548;width:101;height:120" coordsize="101,120" path="m,l18,27,40,44,79,80,92,98r9,22e" filled="f" strokecolor="#0c7e0c" strokeweight=".25pt">
                    <v:path arrowok="t"/>
                  </v:shape>
                  <v:shape id="_x0000_s2866" style="position:absolute;left:3556;top:4606;width:88;height:111" coordsize="88,111" path="m,l13,22,30,44,66,71,79,89r9,22e" filled="f" strokecolor="#0c7e0c" strokeweight=".25pt">
                    <v:path arrowok="t"/>
                  </v:shape>
                  <v:shape id="_x0000_s2867" style="position:absolute;left:3560;top:4713;width:66;height:112" coordsize="66,112" path="m,l9,22,22,40,53,71r9,23l66,112e" filled="f" strokecolor="#0c7e0c" strokeweight=".25pt">
                    <v:path arrowok="t"/>
                  </v:shape>
                  <v:shape id="_x0000_s2868" style="position:absolute;left:3573;top:4789;width:40;height:67" coordsize="40,67" path="m,l9,22,27,45,40,67e" filled="f" strokecolor="#0c7e0c" strokeweight=".25pt">
                    <v:path arrowok="t"/>
                  </v:shape>
                  <v:shape id="_x0000_s2869" style="position:absolute;left:3560;top:4659;width:79;height:116" coordsize="79,116" path="m,l4,14r9,13l40,50,66,76r9,18l79,116e" filled="f" strokecolor="#0c7e0c" strokeweight=".25pt">
                    <v:path arrowok="t"/>
                  </v:shape>
                  <v:shape id="_x0000_s2870" style="position:absolute;left:3296;top:4838;width:66;height:63" coordsize="66,63" path="m,63l14,45,31,31,66,e" filled="f" strokecolor="#0c7e0c" strokeweight=".25pt">
                    <v:path arrowok="t"/>
                  </v:shape>
                  <v:shape id="_x0000_s2871" style="position:absolute;left:3310;top:4887;width:48;height:63" coordsize="48,63" path="m,63l22,40,35,31,44,18,48,e" filled="f" strokecolor="#0c7e0c" strokeweight=".25pt">
                    <v:path arrowok="t"/>
                  </v:shape>
                  <v:shape id="_x0000_s2872" style="position:absolute;left:3288;top:4775;width:66;height:72" coordsize="66,72" path="m,72l4,54,17,41,44,18,66,e" filled="f" strokecolor="#0c7e0c" strokeweight=".25pt">
                    <v:path arrowok="t"/>
                  </v:shape>
                  <v:shape id="_x0000_s2873" style="position:absolute;left:3296;top:4722;width:49;height:40" coordsize="49,40" path="m,40l36,13,49,e" filled="f" strokecolor="#0c7e0c" strokeweight=".25pt">
                    <v:path arrowok="t"/>
                  </v:shape>
                  <v:shape id="_x0000_s2874" style="position:absolute;left:3310;top:4691;width:22;height:18" coordsize="22,18" path="m,18r4,l4,13r4,l13,9r,l17,4,17,r5,e" filled="f" strokecolor="#0c7e0c" strokeweight=".25pt">
                    <v:path arrowok="t"/>
                  </v:shape>
                  <v:shape id="_x0000_s2875" style="position:absolute;left:3323;top:4963;width:31;height:36" coordsize="31,36" path="m,36l17,22,31,e" filled="f" strokecolor="#0c7e0c" strokeweight=".25pt">
                    <v:path arrowok="t"/>
                  </v:shape>
                  <v:shape id="_x0000_s2876" style="position:absolute;left:3362;top:4914;width:207;height:31" coordsize="207,31" path="m,4l5,,22,4,35,18r27,4l71,18r17,4l97,31r22,l128,22r22,5l163,31r17,-4l185,22r4,5l207,22e" filled="f" strokecolor="#0c7e0c" strokeweight=".25pt">
                    <v:path arrowok="t"/>
                  </v:shape>
                  <v:shape id="_x0000_s2877" style="position:absolute;left:3358;top:4941;width:193;height:35" coordsize="193,35" path="m,l4,9r22,4l35,9r31,4l70,27r22,l101,27r22,l132,35r22,l162,31r22,-4l193,31e" filled="f" strokecolor="#0c7e0c" strokeweight=".25pt">
                    <v:path arrowok="t"/>
                  </v:shape>
                  <v:shape id="_x0000_s2878" style="position:absolute;left:3358;top:4976;width:176;height:32" coordsize="176,32" path="m,l22,5r9,9l57,18,70,14r22,4l97,27r26,l123,23r4,9l154,32r4,-5l162,32r14,e" filled="f" strokecolor="#0c7e0c" strokeweight=".25pt">
                    <v:path arrowok="t"/>
                  </v:shape>
                  <v:shape id="_x0000_s2879" style="position:absolute;left:3358;top:5008;width:158;height:27" coordsize="158,27" path="m,l18,4,26,,61,9r5,4l88,18r4,-5l123,18r4,9l154,27r4,-5e" filled="f" strokecolor="#0c7e0c" strokeweight=".25pt">
                    <v:path arrowok="t"/>
                  </v:shape>
                  <v:shape id="_x0000_s2880" style="position:absolute;left:3358;top:5035;width:149;height:26" coordsize="149,26" path="m,l18,r4,8l57,13,61,8r27,5l92,22r27,4l123,22r26,4e" filled="f" strokecolor="#0c7e0c" strokeweight=".25pt">
                    <v:path arrowok="t"/>
                  </v:shape>
                  <v:shape id="_x0000_s2881" style="position:absolute;left:3358;top:5061;width:141;height:27" coordsize="141,27" path="m,l18,r,l53,5r4,9l83,18r5,-4l114,18r9,5l141,27e" filled="f" strokecolor="#0c7e0c" strokeweight=".25pt">
                    <v:path arrowok="t"/>
                  </v:shape>
                  <v:shape id="_x0000_s2882" style="position:absolute;left:3362;top:5084;width:123;height:26" coordsize="123,26" path="m,l9,r5,9l49,13,53,9r26,4l84,22r26,4l119,26r4,e" filled="f" strokecolor="#0c7e0c" strokeweight=".25pt">
                    <v:path arrowok="t"/>
                  </v:shape>
                  <v:shape id="_x0000_s2883" style="position:absolute;left:3362;top:5106;width:110;height:27" coordsize="110,27" path="m,l14,4r,5l44,18r5,-5l53,18r18,4l79,18r5,9l110,27r,-5e" filled="f" strokecolor="#0c7e0c" strokeweight=".25pt">
                    <v:path arrowok="t"/>
                  </v:shape>
                  <v:shape id="_x0000_s2884" style="position:absolute;left:3362;top:5133;width:79;height:27" coordsize="79,27" path="m,l5,4r9,l40,9r4,9l49,13r22,5l79,27e" filled="f" strokecolor="#0c7e0c" strokeweight=".25pt">
                    <v:path arrowok="t"/>
                  </v:shape>
                  <v:shape id="_x0000_s2885" style="position:absolute;left:3441;top:5151;width:27;height:9" coordsize="27,9" path="m,l5,9r22,e" filled="f" strokecolor="#0c7e0c" strokeweight=".25pt">
                    <v:path arrowok="t"/>
                  </v:shape>
                  <v:shape id="_x0000_s2886" style="position:absolute;left:3367;top:5155;width:92;height:31" coordsize="92,31" path="m,l4,9r31,9l39,13r,5l66,27r4,-5l74,27r18,4e" filled="f" strokecolor="#0c7e0c" strokeweight=".25pt">
                    <v:path arrowok="t"/>
                  </v:shape>
                  <v:shape id="_x0000_s2887" style="position:absolute;left:3367;top:5191;width:88;height:22" coordsize="88,22" path="m,l9,,30,4r5,5l39,9r27,9l66,22r8,-4l88,22e" filled="f" strokecolor="#0c7e0c" strokeweight=".25pt">
                    <v:path arrowok="t"/>
                  </v:shape>
                  <v:shape id="_x0000_s2888" style="position:absolute;left:3371;top:5218;width:75;height:26" coordsize="75,26" path="m,l5,9r17,4l26,9r5,8l57,22r5,-5l66,26r9,e" filled="f" strokecolor="#0c7e0c" strokeweight=".25pt">
                    <v:path arrowok="t"/>
                  </v:shape>
                  <v:shape id="_x0000_s2889" style="position:absolute;left:3376;top:5253;width:61;height:41" coordsize="61,41" path="m,l13,5r4,4l21,5,48,9r4,9l57,14r4,l57,36,43,41,21,36,13,32,8,36e" filled="f" strokecolor="#0c7e0c" strokeweight=".25pt">
                    <v:path arrowok="t"/>
                  </v:shape>
                  <v:shape id="_x0000_s2890" style="position:absolute;left:3389;top:5316;width:35;height:9" coordsize="35,9" path="m,4l4,,30,4r5,5e" filled="f" strokecolor="#0c7e0c" strokeweight=".25pt">
                    <v:path arrowok="t"/>
                  </v:shape>
                  <v:shape id="_x0000_s2891" style="position:absolute;left:3393;top:5347;width:26;height:5" coordsize="26,5" path="m26,l22,5,,e" filled="f" strokecolor="#0c7e0c" strokeweight=".25pt">
                    <v:path arrowok="t"/>
                  </v:shape>
                  <v:line id="_x0000_s2892" style="position:absolute;flip:x" from="3402,5374" to="3415,5375" strokecolor="#0c7e0c" strokeweight=".25pt"/>
                  <v:shape id="_x0000_s2893" style="position:absolute;left:3529;top:4516;width:53;height:393" coordsize="53,393" path="m,l18,54r9,45l44,282r9,49l53,367r-4,26l44,380r5,-9l49,358r-5,-5l49,349r,-18l44,313r-4,l44,304r,-18l35,277r-4,-9l35,259r-4,-4l35,246,22,219r5,-4l27,206,22,193r5,-9l22,175r-4,l22,166r-9,-9l9,148r4,-9l,112r5,-9l9,94r,-4l,81r5,l5,76,,72,9,67,5,59,,54,9,50,9,36r4,-4l,xe" fillcolor="#ff9e00" strokecolor="#0c7e0c" strokeweight=".25pt">
                    <v:path arrowok="t"/>
                  </v:shape>
                </v:group>
                <v:group id="_x0000_s2894" style="position:absolute;left:9889;top:4383;width:122;height:182" coordorigin="1246,1632" coordsize="222,292">
                  <v:line id="_x0000_s2895" style="position:absolute;flip:y;v-text-anchor:middle" from="1248,1632" to="1296,1824" strokecolor="#f30" strokeweight=".25pt"/>
                  <v:line id="_x0000_s2896" style="position:absolute;rotation:-1329986fd;flip:y;v-text-anchor:middle" from="1282,1644" to="1330,1836" strokecolor="#f30" strokeweight=".25pt"/>
                  <v:line id="_x0000_s2897" style="position:absolute;rotation:-2503599fd;flip:y;v-text-anchor:middle" from="1304,1662" to="1352,1854" strokecolor="#f30" strokeweight=".25pt"/>
                  <v:line id="_x0000_s2898" style="position:absolute;rotation:-3198400fd;flip:y;v-text-anchor:middle" from="1318,1680" to="1366,1872" strokecolor="#f30" strokeweight=".25pt"/>
                  <v:group id="_x0000_s2899" style="position:absolute;left:1276;top:1702;width:192;height:222;rotation:2626019fd" coordorigin="1342,1728" coordsize="192,222">
                    <v:line id="_x0000_s2900" style="position:absolute;flip:y;v-text-anchor:middle" from="1344,1728" to="1392,1920" strokecolor="#f30" strokeweight=".25pt"/>
                    <v:line id="_x0000_s2901" style="position:absolute;rotation:-1329986fd;flip:y;v-text-anchor:middle" from="1378,1740" to="1426,1932" strokecolor="#f30" strokeweight=".25pt"/>
                    <v:line id="_x0000_s2902" style="position:absolute;rotation:-2503599fd;flip:y;v-text-anchor:middle" from="1400,1758" to="1448,1950" strokecolor="#f30" strokeweight=".25pt"/>
                    <v:line id="_x0000_s2903" style="position:absolute;rotation:-3198400fd;flip:y;v-text-anchor:middle" from="1414,1776" to="1462,1968" strokecolor="#f30" strokeweight=".25pt"/>
                  </v:group>
                </v:group>
              </v:group>
              <v:group id="_x0000_s2904" style="position:absolute;left:4859;top:2058;width:142;height:212" coordorigin="4859,2058" coordsize="142,212">
                <v:group id="_x0000_s2905" style="position:absolute;left:4942;top:2086;width:59;height:184;rotation:1910833fd" coordorigin="9598,4383" coordsize="479,1002">
                  <v:group id="_x0000_s2906" style="position:absolute;left:9598;top:4387;width:479;height:998;rotation:-1365060fd;flip:x" coordorigin="3024,4324" coordsize="699,1421">
                    <v:shape id="_x0000_s2907" style="position:absolute;left:3257;top:4481;width:325;height:1013" coordsize="325,1013" path="m101,1013l,576,114,111,158,31,228,r53,53l325,420,171,879r-70,134xe" fillcolor="#ffff4f" strokecolor="#0c7e0c" strokeweight=".25pt">
                      <v:path arrowok="t"/>
                    </v:shape>
                    <v:shape id="_x0000_s2908" style="position:absolute;left:3376;top:4543;width:87;height:898" coordsize="87,898" path="m,898l43,460r5,-31l65,282,74,134,83,72,87,e" filled="f" strokecolor="#0c7e0c" strokeweight=".25pt">
                      <v:path arrowok="t"/>
                    </v:shape>
                    <v:line id="_x0000_s2909" style="position:absolute;flip:x" from="3340,4534" to="3437,5383" strokecolor="#0c7e0c" strokeweight=".25pt"/>
                    <v:shape id="_x0000_s2910" style="position:absolute;left:3314;top:4525;width:97;height:777" coordsize="97,777" path="m97,l75,112,62,259,,777e" filled="f" strokecolor="#0c7e0c" strokeweight=".25pt">
                      <v:path arrowok="t"/>
                    </v:shape>
                    <v:line id="_x0000_s2911" style="position:absolute;flip:x" from="3419,4516" to="3490,5360" strokecolor="#0c7e0c" strokeweight=".25pt"/>
                    <v:line id="_x0000_s2912" style="position:absolute;flip:x" from="3468,4503" to="3512,5235" strokecolor="#0c7e0c" strokeweight=".25pt"/>
                    <v:shape id="_x0000_s2913" style="position:absolute;left:3296;top:4557;width:97;height:643" coordsize="97,643" path="m97,l75,80,53,192,,643e" filled="f" strokecolor="#0c7e0c" strokeweight=".25pt">
                      <v:path arrowok="t"/>
                    </v:shape>
                    <v:line id="_x0000_s2914" style="position:absolute;flip:x" from="3516,4521" to="3525,5101" strokecolor="#0c7e0c" strokeweight=".25pt"/>
                    <v:shape id="_x0000_s2915" style="position:absolute;left:3411;top:4503;width:30;height:31" coordsize="30,31" path="m30,9l26,5,22,,17,,8,,4,5r,4l,18r,4l4,27r4,l8,27r5,4l17,31r5,l22,31r4,-4l26,22r4,-9l30,9xe" fillcolor="#ffff4f" strokecolor="#0c7e0c" strokeweight=".25pt">
                      <v:path arrowok="t"/>
                    </v:shape>
                    <v:shape id="_x0000_s2916" style="position:absolute;left:3437;top:4516;width:26;height:32" coordsize="26,32" path="m26,9l26,,18,,13,,9,,4,5,,9r,5l,23r,4l4,27r5,l13,27r,5l18,32r4,l22,27r4,-4l26,14r,-5xe" fillcolor="#ffff4f" strokecolor="#0c7e0c" strokeweight=".25pt">
                      <v:path arrowok="t"/>
                    </v:shape>
                    <v:shape id="_x0000_s2917" style="position:absolute;left:3441;top:4490;width:27;height:31" coordsize="27,31" path="m27,9l22,4,18,,14,,9,,5,4,,9r,9l,22r,4l5,26r4,5l9,31r5,l18,31r,l22,26r5,-4l27,13r,-4xe" fillcolor="#ffff4f" strokecolor="#0c7e0c" strokeweight=".25pt">
                      <v:path arrowok="t"/>
                    </v:shape>
                    <v:shape id="_x0000_s2918" style="position:absolute;left:3468;top:4467;width:22;height:27" coordsize="22,27" path="m22,9r,-4l17,,13,,9,,4,5,,9r,5l,23r4,l4,27r5,l13,27r,l17,27r,l22,27r,-9l22,14r,-5xe" fillcolor="#ffff4f" strokecolor="#0c7e0c" strokeweight=".25pt">
                      <v:path arrowok="t"/>
                    </v:shape>
                    <v:line id="_x0000_s2919" style="position:absolute" from="3542,4588" to="3547,5003" strokecolor="#0c7e0c" strokeweight=".25pt"/>
                    <v:shape id="_x0000_s2920" style="position:absolute;left:3485;top:4485;width:22;height:27" coordsize="22,27" path="m22,9l18,5,14,r,l9,,5,5r,4l,18r,5l5,23r,4l9,27r,l14,27r,l18,27r,l18,18r4,-4l22,9xe" fillcolor="#ffff4f" strokecolor="#0c7e0c" strokeweight=".25pt">
                      <v:path arrowok="t"/>
                    </v:shape>
                    <v:shape id="_x0000_s2921" style="position:absolute;left:3503;top:4503;width:22;height:27" coordsize="22,27" path="m22,5l17,r,l13,,9,,4,5r,4l,13r,5l4,22r,l9,27r,l13,27r,l17,27r,-5l22,18r,-5l22,5xe" fillcolor="#ffff4f" strokecolor="#0c7e0c" strokeweight=".25pt">
                      <v:path arrowok="t"/>
                    </v:shape>
                    <v:shape id="_x0000_s2922" style="position:absolute;left:3463;top:4521;width:22;height:27" coordsize="22,27" path="m22,4l18,r,l9,,5,r,4l,9r,4l,22r,l5,27r,l9,27r5,l14,27r4,l18,22r4,-4l22,13r,-9xe" fillcolor="#ffff4f" strokecolor="#0c7e0c" strokeweight=".25pt">
                      <v:path arrowok="t"/>
                    </v:shape>
                    <v:shape id="_x0000_s2923" style="position:absolute;left:3503;top:4530;width:22;height:27" coordsize="22,27" path="m22,9l22,,17,,13,,9,,4,4,,9r,4l,22r,l4,27r5,l9,27r4,l13,27r4,l22,22r,-4l22,13r,-4xe" fillcolor="#ffff4f" strokecolor="#0c7e0c" strokeweight=".25pt">
                      <v:path arrowok="t"/>
                    </v:shape>
                    <v:shape id="_x0000_s2924" style="position:absolute;left:3485;top:4512;width:22;height:27" coordsize="22,27" path="m22,9l18,4,14,,9,r,l5,4,,9r,4l,18r,4l5,22r4,5l9,27r5,l14,27r,l18,22r,-4l22,13r,-4xe" fillcolor="#ffff4f" strokecolor="#0c7e0c" strokeweight=".25pt">
                      <v:path arrowok="t"/>
                    </v:shape>
                    <v:shape id="_x0000_s2925" style="position:absolute;left:3520;top:4521;width:18;height:27" coordsize="18,27" path="m18,4l18,,14,r,l9,,5,4r,5l,13r,5l5,22r,l9,22r,5l14,27r,l18,27r,-5l18,18r,-5l18,4xe" fillcolor="#ffff4f" strokecolor="#0c7e0c" strokeweight=".25pt">
                      <v:path arrowok="t"/>
                    </v:shape>
                    <v:shape id="_x0000_s2926" style="position:absolute;left:3525;top:4543;width:17;height:27" coordsize="17,27" path="m17,9r,-4l13,,9,,4,r,5l,9r,5l,23r,l4,27r,l9,27r,l13,27r,l17,23r,-5l17,14r,-5xe" fillcolor="#ffff4f" strokecolor="#0c7e0c" strokeweight=".25pt">
                      <v:path arrowok="t"/>
                    </v:shape>
                    <v:shape id="_x0000_s2927" style="position:absolute;left:3463;top:4494;width:22;height:27" coordsize="22,27" path="m22,9l22,,18,,14,,9,,5,5r,4l,14r,8l5,22r,5l9,27r5,l14,27r4,l18,27r4,-5l22,18r,-4l22,9xe" fillcolor="#ffff4f" strokecolor="#0c7e0c" strokeweight=".25pt">
                      <v:path arrowok="t"/>
                    </v:shape>
                    <v:shape id="_x0000_s2928" style="position:absolute;left:3371;top:4543;width:180;height:90" coordsize="180,90" path="m31,r4,l40,r4,l57,5r9,l70,,88,5r4,4l101,5r9,l119,14r4,l132,14r4,l149,14r5,9l154,27r9,l167,27r9,5l176,45r-9,4l154,45r,-5l154,32r-13,l136,32r-8,l119,27r-5,l106,32,97,27r-5,l88,27r-13,l70,27,62,23r-5,4l40,23,35,18r-9,5l18,18r-5,5l9,32r13,8l31,40r17,l53,40r4,5l62,49r4,-4l75,45r9,4l88,54r9,-5l106,54r4,l110,54r4,l128,58r8,l136,58r9,l154,54r4,9l167,67r4,l176,63r4,22l176,90r-5,-5l163,85r-9,-4l145,85,132,81r-4,9l114,85r-4,-4l106,85,97,81r-5,l88,76r-4,l66,76,57,67r-9,5l31,67,22,63r-4,4l13,63,9,58r-4,l,54e" filled="f" strokecolor="#0c7e0c" strokeweight=".25pt">
                      <v:path arrowok="t"/>
                    </v:shape>
                    <v:shape id="_x0000_s2929" style="position:absolute;left:3354;top:4615;width:210;height:120" coordsize="210,120" path="m8,4l17,r5,4l22,9,26,4r9,l39,13r9,l61,18r13,9l79,22r17,5l101,31r4,-4l118,31r5,9l136,44r9,5l149,40r9,-5l166,40r5,9l180,53r8,l193,44r4,5l202,44r4,32l202,71r-9,5l184,71r-9,l166,76r,l153,76,149,62r-9,-4l131,58r-8,4l114,62r-9,l96,53r-4,5l79,58,70,49r-9,4l39,44,35,35r-5,l17,31r,-4l13,27r-5,l8,18,,44r4,5l8,49r,4l17,53r9,l30,62r9,-4l61,67r4,9l74,80r13,5l96,80r9,l114,80r9,9l127,94r13,4l145,94r8,4l166,98r5,-4l175,102r13,l193,98r9,l206,98r4,22e" filled="f" strokecolor="#0c7e0c" strokeweight=".25pt">
                      <v:path arrowok="t"/>
                    </v:shape>
                    <v:shape id="_x0000_s2930" style="position:absolute;left:3345;top:4695;width:219;height:45" coordsize="219,45" path="m219,40r-13,5l202,40r-5,5l184,45r-4,-5l171,36r-13,l154,45r-9,-9l136,36r-9,4l123,45,105,40r-4,-4l96,27,74,22r-4,9l61,31,39,22r,-4l31,18,17,14r,-9l13,5,,e" filled="f" strokecolor="#0c7e0c" strokeweight=".25pt">
                      <v:path arrowok="t"/>
                    </v:shape>
                    <v:shape id="_x0000_s2931" style="position:absolute;left:3305;top:4726;width:277;height:188" coordsize="277,188" path="m31,l44,5r5,9l53,9r18,5l75,23r4,-9l97,23r9,9l114,36r22,5l141,36r9,-4l163,36r9,9l189,45r5,-4l198,45r13,l215,41r9,-5l237,36r5,5l246,45r18,l264,67r-22,5l237,76r-17,l215,72r-8,-5l198,67r-9,5l185,67r-13,l163,72r-9,l141,72r,-5l132,58r-18,l101,63r-9,l79,54,71,45r,4l49,41r,-5l40,41,27,32,18,58r17,5l40,72r9,-5l66,72r5,9l75,76r22,5l101,90r5,9l128,99r8,l141,94r17,5l158,103r5,5l185,108r4,l198,108r13,4l215,103r5,-4l237,99r5,9l273,103r,27l251,130r-9,l237,134r-17,-4l211,121r,9l189,130r,-9l163,121r-5,4l154,130r-18,-5l128,116r-27,-4l92,121,71,112,66,99,44,94,31,99,13,90,5,112r26,9l35,130r27,4l71,134r21,5l97,148r31,4l136,148r18,4l163,157r17,4l189,152r22,5l215,161r27,l246,152r27,-4l277,170r-35,9l211,183r-4,5l185,188r-5,-9l158,179r-8,4l132,183r-9,-8l97,170r-13,5l66,166r-9,-5l35,157r-8,l,148e" filled="f" strokecolor="#0c7e0c" strokeweight=".25pt">
                      <v:path arrowok="t"/>
                    </v:shape>
                    <v:shape id="_x0000_s2932" style="position:absolute;left:3406;top:4324;width:317;height:1407" coordsize="317,1407" path="m167,r5,9l176,18r-4,32l158,76r-4,27l154,126r4,31l167,184r35,89l224,344r,67l211,483r-22,67l163,617r-31,67l97,746,71,809,31,943r-18,71l5,1086,,1112r5,32l22,1269r13,67l53,1398r,9l62,1398r39,-13l141,1380r9,-9l145,1362r-4,-13l136,1313r5,-31l154,1255r13,-26l238,1139r13,-27l264,1072r13,-40l299,903,317,773r,-36l312,599,295,460,259,277,238,161,211,45,167,xe" fillcolor="#00e500" strokecolor="#0c7e0c" strokeweight=".25pt">
                      <v:path arrowok="t"/>
                    </v:shape>
                    <v:shape id="_x0000_s2933" style="position:absolute;left:3024;top:4481;width:479;height:1264" coordsize="479,1264" path="m426,1264r-26,-81l369,1103r-9,-14l308,1031r-9,-9l272,951,246,875,158,571,75,281r4,22l79,330r-4,85l66,509,53,437,31,366,22,254r4,-40l31,205r9,-9l48,201r31,22l110,254r35,49l145,277,92,156,62,98,26,44,9,27,,,31,31,66,71r44,49l154,174r39,58l228,286r22,53l259,379r,-22l264,335r,-18l294,183r27,58l338,344r-8,129l334,594r9,129l365,848r30,125l435,1103r40,76l479,1192r,18l479,1223r-9,9l439,1246r-13,18xe" fillcolor="#00e500" strokecolor="#0c7e0c" strokeweight=".25pt">
                      <v:path arrowok="t"/>
                    </v:shape>
                    <v:shape id="_x0000_s2934" style="position:absolute;left:3494;top:4333;width:150;height:608" coordsize="150,608" path="m35,l18,32,5,63,,94r9,36l35,183r13,50l62,286r4,54l66,384r9,45l79,474r9,40l88,541r,22l84,590r-9,18l92,581r22,-45l132,492r9,-32l150,376,136,295,110,219,79,134,70,117,62,94,53,72,48,54,44,41,40,27,35,9,35,xe" fillcolor="#00e500" strokecolor="#0c7e0c" strokeweight=".25pt">
                      <v:path arrowok="t"/>
                    </v:shape>
                    <v:shape id="_x0000_s2935" style="position:absolute;left:3173;top:4789;width:216;height:558" coordsize="216,558" path="m,l18,18,36,45,49,76r17,31l79,138r18,36l115,210r13,36l141,286r13,40l167,366r14,40l189,446r14,41l207,522r9,36e" filled="f" strokecolor="#0c7e0c" strokeweight=".25pt">
                      <v:path arrowok="t"/>
                    </v:shape>
                    <v:shape id="_x0000_s2936" style="position:absolute;left:3428;top:4695;width:259;height:764" coordsize="259,764" path="m259,r,31l255,63r-9,35l233,134r-17,40l194,214r-22,41l145,304r-26,44l97,398,75,451,53,509,31,567,18,630,9,697,,764e" filled="f" strokecolor="#0c7e0c" strokeweight=".25pt">
                      <v:path arrowok="t"/>
                    </v:shape>
                    <v:shape id="_x0000_s2937" style="position:absolute;left:3441;top:4784;width:264;height:742" coordsize="264,742" path="m,742l9,666,22,594,36,532,53,469,75,411,97,358r26,-49l145,264r22,-40l194,184r17,-36l229,112,246,81r9,-31l260,23,264,e" filled="f" strokecolor="#0c7e0c" strokeweight=".25pt">
                      <v:path arrowok="t"/>
                    </v:shape>
                    <v:shape id="_x0000_s2938" style="position:absolute;left:3455;top:4838;width:254;height:706" coordsize="254,706" path="m,706l52,518,114,339r22,-49l153,250,228,125r9,-27l246,67r8,-31l254,e" filled="f" strokecolor="#0c7e0c" strokeweight=".25pt">
                      <v:path arrowok="t"/>
                    </v:shape>
                    <v:shape id="_x0000_s2939" style="position:absolute;left:3477;top:4905;width:237;height:683" coordsize="237,683" path="m,683l22,639,39,585,57,527,74,469,92,406r13,-53l123,304r17,-36l162,237r18,-32l193,179r13,-32l219,121r9,-36l237,45,237,e" filled="f" strokecolor="#0c7e0c" strokeweight=".25pt">
                      <v:path arrowok="t"/>
                    </v:shape>
                    <v:shape id="_x0000_s2940" style="position:absolute;left:3499;top:4959;width:224;height:625" coordsize="224,625" path="m,625l17,598,39,558,131,303r18,-35l166,236r14,-31l193,178r9,-31l210,116r5,-36l219,44,224,e" filled="f" strokecolor="#0c7e0c" strokeweight=".25pt">
                      <v:path arrowok="t"/>
                    </v:shape>
                    <v:shape id="_x0000_s2941" style="position:absolute;left:3534;top:5106;width:189;height:473" coordsize="189,473" path="m,473l17,455,35,433,48,402,66,366,83,326,96,295r14,-36l123,237r13,-27l145,183r13,-27l167,129r8,-31l180,67r4,-36l189,e" filled="f" strokecolor="#0c7e0c" strokeweight=".25pt">
                      <v:path arrowok="t"/>
                    </v:shape>
                    <v:shape id="_x0000_s2942" style="position:absolute;left:3582;top:4646;width:92;height:277" coordsize="92,277" path="m,277l22,237,40,192,66,103,92,e" filled="f" strokecolor="#0c7e0c" strokeweight=".25pt">
                      <v:path arrowok="t"/>
                    </v:shape>
                    <v:shape id="_x0000_s2943" style="position:absolute;left:3639;top:4597;width:26;height:76" coordsize="26,76" path="m,76l18,49,26,18,26,e" filled="f" strokecolor="#0c7e0c" strokeweight=".25pt">
                      <v:path arrowok="t"/>
                    </v:shape>
                    <v:shape id="_x0000_s2944" style="position:absolute;left:3595;top:4387;width:31;height:134" coordsize="31,134" path="m,134r5,l5,129r,-4l9,121r,-5l13,116r,-4l18,107r,-9l18,94r4,-5l22,85r,-5l27,76r,-5l27,67r,-9l27,54r4,-5l31,45r,-5l31,36r,-5l31,27r,-5l31,18r,-5l31,13r,-4l31,4r,l27,e" filled="f" strokecolor="#0c7e0c" strokeweight=".25pt">
                      <v:path arrowok="t"/>
                    </v:shape>
                    <v:shape id="_x0000_s2945" style="position:absolute;left:3564;top:4409;width:40;height:99" coordsize="40,99" path="m40,99r,-5l36,90r,l31,85r,-4l27,81r,-5l27,72r-5,l22,67,18,63r,-5l18,58,14,54r,-5l14,49,9,45r,-4l9,36r,l5,32r,-5l5,27r,-4l,18r,l,14r,l,9,,5r,l,e" filled="f" strokecolor="#0c7e0c" strokeweight=".25pt">
                      <v:path arrowok="t"/>
                    </v:shape>
                    <v:shape id="_x0000_s2946" style="position:absolute;left:3573;top:4378;width:44;height:94" coordsize="44,94" path="m44,94l18,49,,e" filled="f" strokecolor="#0c7e0c" strokeweight=".25pt">
                      <v:path arrowok="t"/>
                    </v:shape>
                    <v:shape id="_x0000_s2947" style="position:absolute;left:3582;top:4342;width:44;height:99" coordsize="44,99" path="m44,99l22,67,9,36,,e" filled="f" strokecolor="#0c7e0c" strokeweight=".25pt">
                      <v:path arrowok="t"/>
                    </v:shape>
                    <v:shape id="_x0000_s2948" style="position:absolute;left:3499;top:4396;width:92;height:125" coordsize="92,125" path="m,l,13,8,27,30,54,65,85r27,40e" filled="f" strokecolor="#0c7e0c" strokeweight=".25pt">
                      <v:path arrowok="t"/>
                    </v:shape>
                    <v:shape id="_x0000_s2949" style="position:absolute;left:3081;top:4534;width:128;height:295" coordsize="128,295" path="m,l5,9r4,9l13,23r5,9l22,41r4,8l31,58r9,9l44,76r4,9l53,99r4,9l62,116r4,9l70,134r5,14l79,157r5,9l88,179r4,9l97,197r4,9l106,215r4,13l110,237r4,9l119,255r,9l123,273r,9l123,286r5,9e" filled="f" strokecolor="#0c7e0c" strokeweight=".25pt">
                      <v:path arrowok="t"/>
                    </v:shape>
                    <v:shape id="_x0000_s2950" style="position:absolute;left:3143;top:4615;width:136;height:366" coordsize="136,366" path="m,l30,53r27,58l101,232r22,67l136,366e" filled="f" strokecolor="#0c7e0c" strokeweight=".25pt">
                      <v:path arrowok="t"/>
                    </v:shape>
                    <v:shape id="_x0000_s2951" style="position:absolute;left:3103;top:4744;width:286;height:804" coordsize="286,804" path="m,l66,250r75,246l176,599r44,107l246,759r18,27l286,804e" filled="f" strokecolor="#0c7e0c" strokeweight=".25pt">
                      <v:path arrowok="t"/>
                    </v:shape>
                    <v:shape id="_x0000_s2952" style="position:absolute;left:3121;top:4744;width:325;height:800" coordsize="325,800" path="m,l79,304r57,179l167,572r35,89l246,733r22,31l298,791r14,9l325,800e" filled="f" strokecolor="#0c7e0c" strokeweight=".25pt">
                      <v:path arrowok="t"/>
                    </v:shape>
                    <v:shape id="_x0000_s2953" style="position:absolute;left:3147;top:4771;width:290;height:737" coordsize="290,737" path="m,l84,286r43,138l180,567r18,45l220,652r13,36l255,710r17,18l290,737e" filled="f" strokecolor="#0c7e0c" strokeweight=".25pt">
                      <v:path arrowok="t"/>
                    </v:shape>
                    <v:shape id="_x0000_s2954" style="position:absolute;left:3178;top:4802;width:237;height:652" coordsize="237,652" path="m,l79,255r92,250l198,576r35,67l237,652e" filled="f" strokecolor="#0c7e0c" strokeweight=".25pt">
                      <v:path arrowok="t"/>
                    </v:shape>
                    <v:shape id="_x0000_s2955" style="position:absolute;left:3050;top:4709;width:40;height:107" coordsize="40,107" path="m40,4l31,,22,4,5,31,,62r,45e" filled="f" strokecolor="#0c7e0c" strokeweight=".25pt">
                      <v:path arrowok="t"/>
                    </v:shape>
                    <v:shape id="_x0000_s2956" style="position:absolute;left:3055;top:4731;width:35;height:111" coordsize="35,111" path="m35,4l31,,22,,13,13,,58r,53e" filled="f" strokecolor="#0c7e0c" strokeweight=".25pt">
                      <v:path arrowok="t"/>
                    </v:shape>
                    <v:shape id="_x0000_s2957" style="position:absolute;left:3064;top:4767;width:35;height:111" coordsize="35,111" path="m35,4l26,,17,,8,17,,62r,49e" filled="f" strokecolor="#0c7e0c" strokeweight=".25pt">
                      <v:path arrowok="t"/>
                    </v:shape>
                    <v:shape id="_x0000_s2958" style="position:absolute;left:3072;top:4780;width:27;height:138" coordsize="27,138" path="m27,l18,9,9,27,5,54,,94r5,44e" filled="f" strokecolor="#0c7e0c" strokeweight=".25pt">
                      <v:path arrowok="t"/>
                    </v:shape>
                    <v:shape id="_x0000_s2959" style="position:absolute;left:3086;top:4784;width:17;height:197" coordsize="17,197" path="m,157r4,40l17,72,17,5,13,,,54r,71l,157xe" fillcolor="#404040" strokecolor="#0c7e0c" strokeweight=".25pt">
                      <v:path arrowok="t"/>
                    </v:shape>
                    <v:shape id="_x0000_s2960" style="position:absolute;left:3402;top:5352;width:70;height:254" coordsize="70,254" path="m,31r26,94l53,214r4,13l70,254,39,156,22,67,13,,,31xe" fillcolor="#ffff4f" strokecolor="#0c7e0c" strokeweight=".25pt">
                      <v:path arrowok="t"/>
                    </v:shape>
                    <v:shape id="_x0000_s2961" style="position:absolute;left:3283;top:4851;width:101;height:451" coordsize="101,451" path="m,l13,58r18,54l49,170r13,54l75,282r9,53l93,393r8,58e" filled="f" strokecolor="#0c7e0c" strokeweight=".25pt">
                      <v:path arrowok="t"/>
                    </v:shape>
                    <v:shape id="_x0000_s2962" style="position:absolute;left:3630;top:4557;width:27;height:71" coordsize="27,71" path="m,71l22,40,27,e" filled="f" strokecolor="#0c7e0c" strokeweight=".25pt">
                      <v:path arrowok="t"/>
                    </v:shape>
                    <v:shape id="_x0000_s2963" style="position:absolute;left:3622;top:4494;width:26;height:98" coordsize="26,98" path="m,98l13,81,22,40,26,e" filled="f" strokecolor="#0c7e0c" strokeweight=".25pt">
                      <v:path arrowok="t"/>
                    </v:shape>
                    <v:shape id="_x0000_s2964" style="position:absolute;left:3608;top:4427;width:27;height:130" coordsize="27,130" path="m,130l14,107,18,81,22,49,27,e" filled="f" strokecolor="#0c7e0c" strokeweight=".25pt">
                      <v:path arrowok="t"/>
                    </v:shape>
                    <v:shape id="_x0000_s2965" style="position:absolute;left:3503;top:4450;width:110;height:120" coordsize="110,120" path="m,l17,26,44,49,83,80,97,98r13,22e" filled="f" strokecolor="#0c7e0c" strokeweight=".25pt">
                      <v:path arrowok="t"/>
                    </v:shape>
                    <v:shape id="_x0000_s2966" style="position:absolute;left:3520;top:4499;width:106;height:120" coordsize="106,120" path="m,l14,22,36,40,75,76,97,93r9,27e" filled="f" strokecolor="#0c7e0c" strokeweight=".25pt">
                      <v:path arrowok="t"/>
                    </v:shape>
                    <v:shape id="_x0000_s2967" style="position:absolute;left:3538;top:4548;width:101;height:120" coordsize="101,120" path="m,l18,27,40,44,79,80,92,98r9,22e" filled="f" strokecolor="#0c7e0c" strokeweight=".25pt">
                      <v:path arrowok="t"/>
                    </v:shape>
                    <v:shape id="_x0000_s2968" style="position:absolute;left:3556;top:4606;width:88;height:111" coordsize="88,111" path="m,l13,22,30,44,66,71,79,89r9,22e" filled="f" strokecolor="#0c7e0c" strokeweight=".25pt">
                      <v:path arrowok="t"/>
                    </v:shape>
                    <v:shape id="_x0000_s2969" style="position:absolute;left:3560;top:4713;width:66;height:112" coordsize="66,112" path="m,l9,22,22,40,53,71r9,23l66,112e" filled="f" strokecolor="#0c7e0c" strokeweight=".25pt">
                      <v:path arrowok="t"/>
                    </v:shape>
                    <v:shape id="_x0000_s2970" style="position:absolute;left:3573;top:4789;width:40;height:67" coordsize="40,67" path="m,l9,22,27,45,40,67e" filled="f" strokecolor="#0c7e0c" strokeweight=".25pt">
                      <v:path arrowok="t"/>
                    </v:shape>
                    <v:shape id="_x0000_s2971" style="position:absolute;left:3560;top:4659;width:79;height:116" coordsize="79,116" path="m,l4,14r9,13l40,50,66,76r9,18l79,116e" filled="f" strokecolor="#0c7e0c" strokeweight=".25pt">
                      <v:path arrowok="t"/>
                    </v:shape>
                    <v:shape id="_x0000_s2972" style="position:absolute;left:3296;top:4838;width:66;height:63" coordsize="66,63" path="m,63l14,45,31,31,66,e" filled="f" strokecolor="#0c7e0c" strokeweight=".25pt">
                      <v:path arrowok="t"/>
                    </v:shape>
                    <v:shape id="_x0000_s2973" style="position:absolute;left:3310;top:4887;width:48;height:63" coordsize="48,63" path="m,63l22,40,35,31,44,18,48,e" filled="f" strokecolor="#0c7e0c" strokeweight=".25pt">
                      <v:path arrowok="t"/>
                    </v:shape>
                    <v:shape id="_x0000_s2974" style="position:absolute;left:3288;top:4775;width:66;height:72" coordsize="66,72" path="m,72l4,54,17,41,44,18,66,e" filled="f" strokecolor="#0c7e0c" strokeweight=".25pt">
                      <v:path arrowok="t"/>
                    </v:shape>
                    <v:shape id="_x0000_s2975" style="position:absolute;left:3296;top:4722;width:49;height:40" coordsize="49,40" path="m,40l36,13,49,e" filled="f" strokecolor="#0c7e0c" strokeweight=".25pt">
                      <v:path arrowok="t"/>
                    </v:shape>
                    <v:shape id="_x0000_s2976" style="position:absolute;left:3310;top:4691;width:22;height:18" coordsize="22,18" path="m,18r4,l4,13r4,l13,9r,l17,4,17,r5,e" filled="f" strokecolor="#0c7e0c" strokeweight=".25pt">
                      <v:path arrowok="t"/>
                    </v:shape>
                    <v:shape id="_x0000_s2977" style="position:absolute;left:3323;top:4963;width:31;height:36" coordsize="31,36" path="m,36l17,22,31,e" filled="f" strokecolor="#0c7e0c" strokeweight=".25pt">
                      <v:path arrowok="t"/>
                    </v:shape>
                    <v:shape id="_x0000_s2978" style="position:absolute;left:3362;top:4914;width:207;height:31" coordsize="207,31" path="m,4l5,,22,4,35,18r27,4l71,18r17,4l97,31r22,l128,22r22,5l163,31r17,-4l185,22r4,5l207,22e" filled="f" strokecolor="#0c7e0c" strokeweight=".25pt">
                      <v:path arrowok="t"/>
                    </v:shape>
                    <v:shape id="_x0000_s2979" style="position:absolute;left:3358;top:4941;width:193;height:35" coordsize="193,35" path="m,l4,9r22,4l35,9r31,4l70,27r22,l101,27r22,l132,35r22,l162,31r22,-4l193,31e" filled="f" strokecolor="#0c7e0c" strokeweight=".25pt">
                      <v:path arrowok="t"/>
                    </v:shape>
                    <v:shape id="_x0000_s2980" style="position:absolute;left:3358;top:4976;width:176;height:32" coordsize="176,32" path="m,l22,5r9,9l57,18,70,14r22,4l97,27r26,l123,23r4,9l154,32r4,-5l162,32r14,e" filled="f" strokecolor="#0c7e0c" strokeweight=".25pt">
                      <v:path arrowok="t"/>
                    </v:shape>
                    <v:shape id="_x0000_s2981" style="position:absolute;left:3358;top:5008;width:158;height:27" coordsize="158,27" path="m,l18,4,26,,61,9r5,4l88,18r4,-5l123,18r4,9l154,27r4,-5e" filled="f" strokecolor="#0c7e0c" strokeweight=".25pt">
                      <v:path arrowok="t"/>
                    </v:shape>
                    <v:shape id="_x0000_s2982" style="position:absolute;left:3358;top:5035;width:149;height:26" coordsize="149,26" path="m,l18,r4,8l57,13,61,8r27,5l92,22r27,4l123,22r26,4e" filled="f" strokecolor="#0c7e0c" strokeweight=".25pt">
                      <v:path arrowok="t"/>
                    </v:shape>
                    <v:shape id="_x0000_s2983" style="position:absolute;left:3358;top:5061;width:141;height:27" coordsize="141,27" path="m,l18,r,l53,5r4,9l83,18r5,-4l114,18r9,5l141,27e" filled="f" strokecolor="#0c7e0c" strokeweight=".25pt">
                      <v:path arrowok="t"/>
                    </v:shape>
                    <v:shape id="_x0000_s2984" style="position:absolute;left:3362;top:5084;width:123;height:26" coordsize="123,26" path="m,l9,r5,9l49,13,53,9r26,4l84,22r26,4l119,26r4,e" filled="f" strokecolor="#0c7e0c" strokeweight=".25pt">
                      <v:path arrowok="t"/>
                    </v:shape>
                    <v:shape id="_x0000_s2985" style="position:absolute;left:3362;top:5106;width:110;height:27" coordsize="110,27" path="m,l14,4r,5l44,18r5,-5l53,18r18,4l79,18r5,9l110,27r,-5e" filled="f" strokecolor="#0c7e0c" strokeweight=".25pt">
                      <v:path arrowok="t"/>
                    </v:shape>
                    <v:shape id="_x0000_s2986" style="position:absolute;left:3362;top:5133;width:79;height:27" coordsize="79,27" path="m,l5,4r9,l40,9r4,9l49,13r22,5l79,27e" filled="f" strokecolor="#0c7e0c" strokeweight=".25pt">
                      <v:path arrowok="t"/>
                    </v:shape>
                    <v:shape id="_x0000_s2987" style="position:absolute;left:3441;top:5151;width:27;height:9" coordsize="27,9" path="m,l5,9r22,e" filled="f" strokecolor="#0c7e0c" strokeweight=".25pt">
                      <v:path arrowok="t"/>
                    </v:shape>
                    <v:shape id="_x0000_s2988" style="position:absolute;left:3367;top:5155;width:92;height:31" coordsize="92,31" path="m,l4,9r31,9l39,13r,5l66,27r4,-5l74,27r18,4e" filled="f" strokecolor="#0c7e0c" strokeweight=".25pt">
                      <v:path arrowok="t"/>
                    </v:shape>
                    <v:shape id="_x0000_s2989" style="position:absolute;left:3367;top:5191;width:88;height:22" coordsize="88,22" path="m,l9,,30,4r5,5l39,9r27,9l66,22r8,-4l88,22e" filled="f" strokecolor="#0c7e0c" strokeweight=".25pt">
                      <v:path arrowok="t"/>
                    </v:shape>
                    <v:shape id="_x0000_s2990" style="position:absolute;left:3371;top:5218;width:75;height:26" coordsize="75,26" path="m,l5,9r17,4l26,9r5,8l57,22r5,-5l66,26r9,e" filled="f" strokecolor="#0c7e0c" strokeweight=".25pt">
                      <v:path arrowok="t"/>
                    </v:shape>
                    <v:shape id="_x0000_s2991" style="position:absolute;left:3376;top:5253;width:61;height:41" coordsize="61,41" path="m,l13,5r4,4l21,5,48,9r4,9l57,14r4,l57,36,43,41,21,36,13,32,8,36e" filled="f" strokecolor="#0c7e0c" strokeweight=".25pt">
                      <v:path arrowok="t"/>
                    </v:shape>
                    <v:shape id="_x0000_s2992" style="position:absolute;left:3389;top:5316;width:35;height:9" coordsize="35,9" path="m,4l4,,30,4r5,5e" filled="f" strokecolor="#0c7e0c" strokeweight=".25pt">
                      <v:path arrowok="t"/>
                    </v:shape>
                    <v:shape id="_x0000_s2993" style="position:absolute;left:3393;top:5347;width:26;height:5" coordsize="26,5" path="m26,l22,5,,e" filled="f" strokecolor="#0c7e0c" strokeweight=".25pt">
                      <v:path arrowok="t"/>
                    </v:shape>
                    <v:line id="_x0000_s2994" style="position:absolute;flip:x" from="3402,5374" to="3415,5375" strokecolor="#0c7e0c" strokeweight=".25pt"/>
                    <v:shape id="_x0000_s2995" style="position:absolute;left:3529;top:4516;width:53;height:393" coordsize="53,393" path="m,l18,54r9,45l44,282r9,49l53,367r-4,26l44,380r5,-9l49,358r-5,-5l49,349r,-18l44,313r-4,l44,304r,-18l35,277r-4,-9l35,259r-4,-4l35,246,22,219r5,-4l27,206,22,193r5,-9l22,175r-4,l22,166r-9,-9l9,148r4,-9l,112r5,-9l9,94r,-4l,81r5,l5,76,,72,9,67,5,59,,54,9,50,9,36r4,-4l,xe" fillcolor="#ff9e00" strokecolor="#0c7e0c" strokeweight=".25pt">
                      <v:path arrowok="t"/>
                    </v:shape>
                  </v:group>
                  <v:group id="_x0000_s2996" style="position:absolute;left:9889;top:4383;width:122;height:182" coordorigin="1246,1632" coordsize="222,292">
                    <v:line id="_x0000_s2997" style="position:absolute;flip:y;v-text-anchor:middle" from="1248,1632" to="1296,1824" strokecolor="#f30" strokeweight=".25pt"/>
                    <v:line id="_x0000_s2998" style="position:absolute;rotation:-1329986fd;flip:y;v-text-anchor:middle" from="1282,1644" to="1330,1836" strokecolor="#f30" strokeweight=".25pt"/>
                    <v:line id="_x0000_s2999" style="position:absolute;rotation:-2503599fd;flip:y;v-text-anchor:middle" from="1304,1662" to="1352,1854" strokecolor="#f30" strokeweight=".25pt"/>
                    <v:line id="_x0000_s3000" style="position:absolute;rotation:-3198400fd;flip:y;v-text-anchor:middle" from="1318,1680" to="1366,1872" strokecolor="#f30" strokeweight=".25pt"/>
                    <v:group id="_x0000_s3001" style="position:absolute;left:1276;top:1702;width:192;height:222;rotation:2626019fd" coordorigin="1342,1728" coordsize="192,222">
                      <v:line id="_x0000_s3002" style="position:absolute;flip:y;v-text-anchor:middle" from="1344,1728" to="1392,1920" strokecolor="#f30" strokeweight=".25pt"/>
                      <v:line id="_x0000_s3003" style="position:absolute;rotation:-1329986fd;flip:y;v-text-anchor:middle" from="1378,1740" to="1426,1932" strokecolor="#f30" strokeweight=".25pt"/>
                      <v:line id="_x0000_s3004" style="position:absolute;rotation:-2503599fd;flip:y;v-text-anchor:middle" from="1400,1758" to="1448,1950" strokecolor="#f30" strokeweight=".25pt"/>
                      <v:line id="_x0000_s3005" style="position:absolute;rotation:-3198400fd;flip:y;v-text-anchor:middle" from="1414,1776" to="1462,1968" strokecolor="#f30" strokeweight=".25pt"/>
                    </v:group>
                  </v:group>
                </v:group>
                <v:group id="_x0000_s3006" style="position:absolute;left:4859;top:2058;width:60;height:185;rotation:1042896fd" coordorigin="9004,4327" coordsize="479,1007">
                  <v:group id="_x0000_s3007" style="position:absolute;left:9004;top:4336;width:479;height:998;rotation:-768424fd" coordorigin="3024,4324" coordsize="699,1421">
                    <v:shape id="_x0000_s3008" style="position:absolute;left:3257;top:4481;width:325;height:1013" coordsize="325,1013" path="m101,1013l,576,114,111,158,31,228,r53,53l325,420,171,879r-70,134xe" fillcolor="#ffff4f" strokecolor="#0c7e0c" strokeweight=".25pt">
                      <v:path arrowok="t"/>
                    </v:shape>
                    <v:shape id="_x0000_s3009" style="position:absolute;left:3376;top:4543;width:87;height:898" coordsize="87,898" path="m,898l43,460r5,-31l65,282,74,134,83,72,87,e" filled="f" strokecolor="#0c7e0c" strokeweight=".25pt">
                      <v:path arrowok="t"/>
                    </v:shape>
                    <v:line id="_x0000_s3010" style="position:absolute;flip:x" from="3340,4534" to="3437,5383" strokecolor="#0c7e0c" strokeweight=".25pt"/>
                    <v:shape id="_x0000_s3011" style="position:absolute;left:3314;top:4525;width:97;height:777" coordsize="97,777" path="m97,l75,112,62,259,,777e" filled="f" strokecolor="#0c7e0c" strokeweight=".25pt">
                      <v:path arrowok="t"/>
                    </v:shape>
                    <v:line id="_x0000_s3012" style="position:absolute;flip:x" from="3419,4516" to="3490,5360" strokecolor="#0c7e0c" strokeweight=".25pt"/>
                    <v:line id="_x0000_s3013" style="position:absolute;flip:x" from="3468,4503" to="3512,5235" strokecolor="#0c7e0c" strokeweight=".25pt"/>
                    <v:shape id="_x0000_s3014" style="position:absolute;left:3296;top:4557;width:97;height:643" coordsize="97,643" path="m97,l75,80,53,192,,643e" filled="f" strokecolor="#0c7e0c" strokeweight=".25pt">
                      <v:path arrowok="t"/>
                    </v:shape>
                    <v:line id="_x0000_s3015" style="position:absolute;flip:x" from="3516,4521" to="3525,5101" strokecolor="#0c7e0c" strokeweight=".25pt"/>
                    <v:shape id="_x0000_s3016" style="position:absolute;left:3411;top:4503;width:30;height:31" coordsize="30,31" path="m30,9l26,5,22,,17,,8,,4,5r,4l,18r,4l4,27r4,l8,27r5,4l17,31r5,l22,31r4,-4l26,22r4,-9l30,9xe" fillcolor="#ffff4f" strokecolor="#0c7e0c" strokeweight=".25pt">
                      <v:path arrowok="t"/>
                    </v:shape>
                    <v:shape id="_x0000_s3017" style="position:absolute;left:3437;top:4516;width:26;height:32" coordsize="26,32" path="m26,9l26,,18,,13,,9,,4,5,,9r,5l,23r,4l4,27r5,l13,27r,5l18,32r4,l22,27r4,-4l26,14r,-5xe" fillcolor="#ffff4f" strokecolor="#0c7e0c" strokeweight=".25pt">
                      <v:path arrowok="t"/>
                    </v:shape>
                    <v:shape id="_x0000_s3018" style="position:absolute;left:3441;top:4490;width:27;height:31" coordsize="27,31" path="m27,9l22,4,18,,14,,9,,5,4,,9r,9l,22r,4l5,26r4,5l9,31r5,l18,31r,l22,26r5,-4l27,13r,-4xe" fillcolor="#ffff4f" strokecolor="#0c7e0c" strokeweight=".25pt">
                      <v:path arrowok="t"/>
                    </v:shape>
                    <v:shape id="_x0000_s3019" style="position:absolute;left:3468;top:4467;width:22;height:27" coordsize="22,27" path="m22,9r,-4l17,,13,,9,,4,5,,9r,5l,23r4,l4,27r5,l13,27r,l17,27r,l22,27r,-9l22,14r,-5xe" fillcolor="#ffff4f" strokecolor="#0c7e0c" strokeweight=".25pt">
                      <v:path arrowok="t"/>
                    </v:shape>
                    <v:line id="_x0000_s3020" style="position:absolute" from="3542,4588" to="3547,5003" strokecolor="#0c7e0c" strokeweight=".25pt"/>
                    <v:shape id="_x0000_s3021" style="position:absolute;left:3485;top:4485;width:22;height:27" coordsize="22,27" path="m22,9l18,5,14,r,l9,,5,5r,4l,18r,5l5,23r,4l9,27r,l14,27r,l18,27r,l18,18r4,-4l22,9xe" fillcolor="#ffff4f" strokecolor="#0c7e0c" strokeweight=".25pt">
                      <v:path arrowok="t"/>
                    </v:shape>
                    <v:shape id="_x0000_s3022" style="position:absolute;left:3503;top:4503;width:22;height:27" coordsize="22,27" path="m22,5l17,r,l13,,9,,4,5r,4l,13r,5l4,22r,l9,27r,l13,27r,l17,27r,-5l22,18r,-5l22,5xe" fillcolor="#ffff4f" strokecolor="#0c7e0c" strokeweight=".25pt">
                      <v:path arrowok="t"/>
                    </v:shape>
                    <v:shape id="_x0000_s3023" style="position:absolute;left:3463;top:4521;width:22;height:27" coordsize="22,27" path="m22,4l18,r,l9,,5,r,4l,9r,4l,22r,l5,27r,l9,27r5,l14,27r4,l18,22r4,-4l22,13r,-9xe" fillcolor="#ffff4f" strokecolor="#0c7e0c" strokeweight=".25pt">
                      <v:path arrowok="t"/>
                    </v:shape>
                    <v:shape id="_x0000_s3024" style="position:absolute;left:3503;top:4530;width:22;height:27" coordsize="22,27" path="m22,9l22,,17,,13,,9,,4,4,,9r,4l,22r,l4,27r5,l9,27r4,l13,27r4,l22,22r,-4l22,13r,-4xe" fillcolor="#ffff4f" strokecolor="#0c7e0c" strokeweight=".25pt">
                      <v:path arrowok="t"/>
                    </v:shape>
                    <v:shape id="_x0000_s3025" style="position:absolute;left:3485;top:4512;width:22;height:27" coordsize="22,27" path="m22,9l18,4,14,,9,r,l5,4,,9r,4l,18r,4l5,22r4,5l9,27r5,l14,27r,l18,22r,-4l22,13r,-4xe" fillcolor="#ffff4f" strokecolor="#0c7e0c" strokeweight=".25pt">
                      <v:path arrowok="t"/>
                    </v:shape>
                    <v:shape id="_x0000_s3026" style="position:absolute;left:3520;top:4521;width:18;height:27" coordsize="18,27" path="m18,4l18,,14,r,l9,,5,4r,5l,13r,5l5,22r,l9,22r,5l14,27r,l18,27r,-5l18,18r,-5l18,4xe" fillcolor="#ffff4f" strokecolor="#0c7e0c" strokeweight=".25pt">
                      <v:path arrowok="t"/>
                    </v:shape>
                    <v:shape id="_x0000_s3027" style="position:absolute;left:3525;top:4543;width:17;height:27" coordsize="17,27" path="m17,9r,-4l13,,9,,4,r,5l,9r,5l,23r,l4,27r,l9,27r,l13,27r,l17,23r,-5l17,14r,-5xe" fillcolor="#ffff4f" strokecolor="#0c7e0c" strokeweight=".25pt">
                      <v:path arrowok="t"/>
                    </v:shape>
                    <v:shape id="_x0000_s3028" style="position:absolute;left:3463;top:4494;width:22;height:27" coordsize="22,27" path="m22,9l22,,18,,14,,9,,5,5r,4l,14r,8l5,22r,5l9,27r5,l14,27r4,l18,27r4,-5l22,18r,-4l22,9xe" fillcolor="#ffff4f" strokecolor="#0c7e0c" strokeweight=".25pt">
                      <v:path arrowok="t"/>
                    </v:shape>
                    <v:shape id="_x0000_s3029" style="position:absolute;left:3371;top:4543;width:180;height:90" coordsize="180,90" path="m31,r4,l40,r4,l57,5r9,l70,,88,5r4,4l101,5r9,l119,14r4,l132,14r4,l149,14r5,9l154,27r9,l167,27r9,5l176,45r-9,4l154,45r,-5l154,32r-13,l136,32r-8,l119,27r-5,l106,32,97,27r-5,l88,27r-13,l70,27,62,23r-5,4l40,23,35,18r-9,5l18,18r-5,5l9,32r13,8l31,40r17,l53,40r4,5l62,49r4,-4l75,45r9,4l88,54r9,-5l106,54r4,l110,54r4,l128,58r8,l136,58r9,l154,54r4,9l167,67r4,l176,63r4,22l176,90r-5,-5l163,85r-9,-4l145,85,132,81r-4,9l114,85r-4,-4l106,85,97,81r-5,l88,76r-4,l66,76,57,67r-9,5l31,67,22,63r-4,4l13,63,9,58r-4,l,54e" filled="f" strokecolor="#0c7e0c" strokeweight=".25pt">
                      <v:path arrowok="t"/>
                    </v:shape>
                    <v:shape id="_x0000_s3030" style="position:absolute;left:3354;top:4615;width:210;height:120" coordsize="210,120" path="m8,4l17,r5,4l22,9,26,4r9,l39,13r9,l61,18r13,9l79,22r17,5l101,31r4,-4l118,31r5,9l136,44r9,5l149,40r9,-5l166,40r5,9l180,53r8,l193,44r4,5l202,44r4,32l202,71r-9,5l184,71r-9,l166,76r,l153,76,149,62r-9,-4l131,58r-8,4l114,62r-9,l96,53r-4,5l79,58,70,49r-9,4l39,44,35,35r-5,l17,31r,-4l13,27r-5,l8,18,,44r4,5l8,49r,4l17,53r9,l30,62r9,-4l61,67r4,9l74,80r13,5l96,80r9,l114,80r9,9l127,94r13,4l145,94r8,4l166,98r5,-4l175,102r13,l193,98r9,l206,98r4,22e" filled="f" strokecolor="#0c7e0c" strokeweight=".25pt">
                      <v:path arrowok="t"/>
                    </v:shape>
                    <v:shape id="_x0000_s3031" style="position:absolute;left:3345;top:4695;width:219;height:45" coordsize="219,45" path="m219,40r-13,5l202,40r-5,5l184,45r-4,-5l171,36r-13,l154,45r-9,-9l136,36r-9,4l123,45,105,40r-4,-4l96,27,74,22r-4,9l61,31,39,22r,-4l31,18,17,14r,-9l13,5,,e" filled="f" strokecolor="#0c7e0c" strokeweight=".25pt">
                      <v:path arrowok="t"/>
                    </v:shape>
                    <v:shape id="_x0000_s3032" style="position:absolute;left:3305;top:4726;width:277;height:188" coordsize="277,188" path="m31,l44,5r5,9l53,9r18,5l75,23r4,-9l97,23r9,9l114,36r22,5l141,36r9,-4l163,36r9,9l189,45r5,-4l198,45r13,l215,41r9,-5l237,36r5,5l246,45r18,l264,67r-22,5l237,76r-17,l215,72r-8,-5l198,67r-9,5l185,67r-13,l163,72r-9,l141,72r,-5l132,58r-18,l101,63r-9,l79,54,71,45r,4l49,41r,-5l40,41,27,32,18,58r17,5l40,72r9,-5l66,72r5,9l75,76r22,5l101,90r5,9l128,99r8,l141,94r17,5l158,103r5,5l185,108r4,l198,108r13,4l215,103r5,-4l237,99r5,9l273,103r,27l251,130r-9,l237,134r-17,-4l211,121r,9l189,130r,-9l163,121r-5,4l154,130r-18,-5l128,116r-27,-4l92,121,71,112,66,99,44,94,31,99,13,90,5,112r26,9l35,130r27,4l71,134r21,5l97,148r31,4l136,148r18,4l163,157r17,4l189,152r22,5l215,161r27,l246,152r27,-4l277,170r-35,9l211,183r-4,5l185,188r-5,-9l158,179r-8,4l132,183r-9,-8l97,170r-13,5l66,166r-9,-5l35,157r-8,l,148e" filled="f" strokecolor="#0c7e0c" strokeweight=".25pt">
                      <v:path arrowok="t"/>
                    </v:shape>
                    <v:shape id="_x0000_s3033" style="position:absolute;left:3406;top:4324;width:317;height:1407" coordsize="317,1407" path="m167,r5,9l176,18r-4,32l158,76r-4,27l154,126r4,31l167,184r35,89l224,344r,67l211,483r-22,67l163,617r-31,67l97,746,71,809,31,943r-18,71l5,1086,,1112r5,32l22,1269r13,67l53,1398r,9l62,1398r39,-13l141,1380r9,-9l145,1362r-4,-13l136,1313r5,-31l154,1255r13,-26l238,1139r13,-27l264,1072r13,-40l299,903,317,773r,-36l312,599,295,460,259,277,238,161,211,45,167,xe" fillcolor="#00e500" strokecolor="#0c7e0c" strokeweight=".25pt">
                      <v:path arrowok="t"/>
                    </v:shape>
                    <v:shape id="_x0000_s3034" style="position:absolute;left:3024;top:4481;width:479;height:1264" coordsize="479,1264" path="m426,1264r-26,-81l369,1103r-9,-14l308,1031r-9,-9l272,951,246,875,158,571,75,281r4,22l79,330r-4,85l66,509,53,437,31,366,22,254r4,-40l31,205r9,-9l48,201r31,22l110,254r35,49l145,277,92,156,62,98,26,44,9,27,,,31,31,66,71r44,49l154,174r39,58l228,286r22,53l259,379r,-22l264,335r,-18l294,183r27,58l338,344r-8,129l334,594r9,129l365,848r30,125l435,1103r40,76l479,1192r,18l479,1223r-9,9l439,1246r-13,18xe" fillcolor="#00e500" strokecolor="#0c7e0c" strokeweight=".25pt">
                      <v:path arrowok="t"/>
                    </v:shape>
                    <v:shape id="_x0000_s3035" style="position:absolute;left:3494;top:4333;width:150;height:608" coordsize="150,608" path="m35,l18,32,5,63,,94r9,36l35,183r13,50l62,286r4,54l66,384r9,45l79,474r9,40l88,541r,22l84,590r-9,18l92,581r22,-45l132,492r9,-32l150,376,136,295,110,219,79,134,70,117,62,94,53,72,48,54,44,41,40,27,35,9,35,xe" fillcolor="#00e500" strokecolor="#0c7e0c" strokeweight=".25pt">
                      <v:path arrowok="t"/>
                    </v:shape>
                    <v:shape id="_x0000_s3036" style="position:absolute;left:3173;top:4789;width:216;height:558" coordsize="216,558" path="m,l18,18,36,45,49,76r17,31l79,138r18,36l115,210r13,36l141,286r13,40l167,366r14,40l189,446r14,41l207,522r9,36e" filled="f" strokecolor="#0c7e0c" strokeweight=".25pt">
                      <v:path arrowok="t"/>
                    </v:shape>
                    <v:shape id="_x0000_s3037" style="position:absolute;left:3428;top:4695;width:259;height:764" coordsize="259,764" path="m259,r,31l255,63r-9,35l233,134r-17,40l194,214r-22,41l145,304r-26,44l97,398,75,451,53,509,31,567,18,630,9,697,,764e" filled="f" strokecolor="#0c7e0c" strokeweight=".25pt">
                      <v:path arrowok="t"/>
                    </v:shape>
                    <v:shape id="_x0000_s3038" style="position:absolute;left:3441;top:4784;width:264;height:742" coordsize="264,742" path="m,742l9,666,22,594,36,532,53,469,75,411,97,358r26,-49l145,264r22,-40l194,184r17,-36l229,112,246,81r9,-31l260,23,264,e" filled="f" strokecolor="#0c7e0c" strokeweight=".25pt">
                      <v:path arrowok="t"/>
                    </v:shape>
                    <v:shape id="_x0000_s3039" style="position:absolute;left:3455;top:4838;width:254;height:706" coordsize="254,706" path="m,706l52,518,114,339r22,-49l153,250,228,125r9,-27l246,67r8,-31l254,e" filled="f" strokecolor="#0c7e0c" strokeweight=".25pt">
                      <v:path arrowok="t"/>
                    </v:shape>
                    <v:shape id="_x0000_s3040" style="position:absolute;left:3477;top:4905;width:237;height:683" coordsize="237,683" path="m,683l22,639,39,585,57,527,74,469,92,406r13,-53l123,304r17,-36l162,237r18,-32l193,179r13,-32l219,121r9,-36l237,45,237,e" filled="f" strokecolor="#0c7e0c" strokeweight=".25pt">
                      <v:path arrowok="t"/>
                    </v:shape>
                    <v:shape id="_x0000_s3041" style="position:absolute;left:3499;top:4959;width:224;height:625" coordsize="224,625" path="m,625l17,598,39,558,131,303r18,-35l166,236r14,-31l193,178r9,-31l210,116r5,-36l219,44,224,e" filled="f" strokecolor="#0c7e0c" strokeweight=".25pt">
                      <v:path arrowok="t"/>
                    </v:shape>
                    <v:shape id="_x0000_s3042" style="position:absolute;left:3534;top:5106;width:189;height:473" coordsize="189,473" path="m,473l17,455,35,433,48,402,66,366,83,326,96,295r14,-36l123,237r13,-27l145,183r13,-27l167,129r8,-31l180,67r4,-36l189,e" filled="f" strokecolor="#0c7e0c" strokeweight=".25pt">
                      <v:path arrowok="t"/>
                    </v:shape>
                    <v:shape id="_x0000_s3043" style="position:absolute;left:3582;top:4646;width:92;height:277" coordsize="92,277" path="m,277l22,237,40,192,66,103,92,e" filled="f" strokecolor="#0c7e0c" strokeweight=".25pt">
                      <v:path arrowok="t"/>
                    </v:shape>
                    <v:shape id="_x0000_s3044" style="position:absolute;left:3639;top:4597;width:26;height:76" coordsize="26,76" path="m,76l18,49,26,18,26,e" filled="f" strokecolor="#0c7e0c" strokeweight=".25pt">
                      <v:path arrowok="t"/>
                    </v:shape>
                    <v:shape id="_x0000_s3045" style="position:absolute;left:3595;top:4387;width:31;height:134" coordsize="31,134" path="m,134r5,l5,129r,-4l9,121r,-5l13,116r,-4l18,107r,-9l18,94r4,-5l22,85r,-5l27,76r,-5l27,67r,-9l27,54r4,-5l31,45r,-5l31,36r,-5l31,27r,-5l31,18r,-5l31,13r,-4l31,4r,l27,e" filled="f" strokecolor="#0c7e0c" strokeweight=".25pt">
                      <v:path arrowok="t"/>
                    </v:shape>
                    <v:shape id="_x0000_s3046" style="position:absolute;left:3564;top:4409;width:40;height:99" coordsize="40,99" path="m40,99r,-5l36,90r,l31,85r,-4l27,81r,-5l27,72r-5,l22,67,18,63r,-5l18,58,14,54r,-5l14,49,9,45r,-4l9,36r,l5,32r,-5l5,27r,-4l,18r,l,14r,l,9,,5r,l,e" filled="f" strokecolor="#0c7e0c" strokeweight=".25pt">
                      <v:path arrowok="t"/>
                    </v:shape>
                    <v:shape id="_x0000_s3047" style="position:absolute;left:3573;top:4378;width:44;height:94" coordsize="44,94" path="m44,94l18,49,,e" filled="f" strokecolor="#0c7e0c" strokeweight=".25pt">
                      <v:path arrowok="t"/>
                    </v:shape>
                    <v:shape id="_x0000_s3048" style="position:absolute;left:3582;top:4342;width:44;height:99" coordsize="44,99" path="m44,99l22,67,9,36,,e" filled="f" strokecolor="#0c7e0c" strokeweight=".25pt">
                      <v:path arrowok="t"/>
                    </v:shape>
                    <v:shape id="_x0000_s3049" style="position:absolute;left:3499;top:4396;width:92;height:125" coordsize="92,125" path="m,l,13,8,27,30,54,65,85r27,40e" filled="f" strokecolor="#0c7e0c" strokeweight=".25pt">
                      <v:path arrowok="t"/>
                    </v:shape>
                    <v:shape id="_x0000_s3050" style="position:absolute;left:3081;top:4534;width:128;height:295" coordsize="128,295" path="m,l5,9r4,9l13,23r5,9l22,41r4,8l31,58r9,9l44,76r4,9l53,99r4,9l62,116r4,9l70,134r5,14l79,157r5,9l88,179r4,9l97,197r4,9l106,215r4,13l110,237r4,9l119,255r,9l123,273r,9l123,286r5,9e" filled="f" strokecolor="#0c7e0c" strokeweight=".25pt">
                      <v:path arrowok="t"/>
                    </v:shape>
                    <v:shape id="_x0000_s3051" style="position:absolute;left:3143;top:4615;width:136;height:366" coordsize="136,366" path="m,l30,53r27,58l101,232r22,67l136,366e" filled="f" strokecolor="#0c7e0c" strokeweight=".25pt">
                      <v:path arrowok="t"/>
                    </v:shape>
                    <v:shape id="_x0000_s3052" style="position:absolute;left:3103;top:4744;width:286;height:804" coordsize="286,804" path="m,l66,250r75,246l176,599r44,107l246,759r18,27l286,804e" filled="f" strokecolor="#0c7e0c" strokeweight=".25pt">
                      <v:path arrowok="t"/>
                    </v:shape>
                    <v:shape id="_x0000_s3053" style="position:absolute;left:3121;top:4744;width:325;height:800" coordsize="325,800" path="m,l79,304r57,179l167,572r35,89l246,733r22,31l298,791r14,9l325,800e" filled="f" strokecolor="#0c7e0c" strokeweight=".25pt">
                      <v:path arrowok="t"/>
                    </v:shape>
                    <v:shape id="_x0000_s3054" style="position:absolute;left:3147;top:4771;width:290;height:737" coordsize="290,737" path="m,l84,286r43,138l180,567r18,45l220,652r13,36l255,710r17,18l290,737e" filled="f" strokecolor="#0c7e0c" strokeweight=".25pt">
                      <v:path arrowok="t"/>
                    </v:shape>
                    <v:shape id="_x0000_s3055" style="position:absolute;left:3178;top:4802;width:237;height:652" coordsize="237,652" path="m,l79,255r92,250l198,576r35,67l237,652e" filled="f" strokecolor="#0c7e0c" strokeweight=".25pt">
                      <v:path arrowok="t"/>
                    </v:shape>
                    <v:shape id="_x0000_s3056" style="position:absolute;left:3050;top:4709;width:40;height:107" coordsize="40,107" path="m40,4l31,,22,4,5,31,,62r,45e" filled="f" strokecolor="#0c7e0c" strokeweight=".25pt">
                      <v:path arrowok="t"/>
                    </v:shape>
                    <v:shape id="_x0000_s3057" style="position:absolute;left:3055;top:4731;width:35;height:111" coordsize="35,111" path="m35,4l31,,22,,13,13,,58r,53e" filled="f" strokecolor="#0c7e0c" strokeweight=".25pt">
                      <v:path arrowok="t"/>
                    </v:shape>
                    <v:shape id="_x0000_s3058" style="position:absolute;left:3064;top:4767;width:35;height:111" coordsize="35,111" path="m35,4l26,,17,,8,17,,62r,49e" filled="f" strokecolor="#0c7e0c" strokeweight=".25pt">
                      <v:path arrowok="t"/>
                    </v:shape>
                    <v:shape id="_x0000_s3059" style="position:absolute;left:3072;top:4780;width:27;height:138" coordsize="27,138" path="m27,l18,9,9,27,5,54,,94r5,44e" filled="f" strokecolor="#0c7e0c" strokeweight=".25pt">
                      <v:path arrowok="t"/>
                    </v:shape>
                    <v:shape id="_x0000_s3060" style="position:absolute;left:3086;top:4784;width:17;height:197" coordsize="17,197" path="m,157r4,40l17,72,17,5,13,,,54r,71l,157xe" fillcolor="#404040" strokecolor="#0c7e0c" strokeweight=".25pt">
                      <v:path arrowok="t"/>
                    </v:shape>
                    <v:shape id="_x0000_s3061" style="position:absolute;left:3402;top:5352;width:70;height:254" coordsize="70,254" path="m,31r26,94l53,214r4,13l70,254,39,156,22,67,13,,,31xe" fillcolor="#ffff4f" strokecolor="#0c7e0c" strokeweight=".25pt">
                      <v:path arrowok="t"/>
                    </v:shape>
                    <v:shape id="_x0000_s3062" style="position:absolute;left:3283;top:4851;width:101;height:451" coordsize="101,451" path="m,l13,58r18,54l49,170r13,54l75,282r9,53l93,393r8,58e" filled="f" strokecolor="#0c7e0c" strokeweight=".25pt">
                      <v:path arrowok="t"/>
                    </v:shape>
                    <v:shape id="_x0000_s3063" style="position:absolute;left:3630;top:4557;width:27;height:71" coordsize="27,71" path="m,71l22,40,27,e" filled="f" strokecolor="#0c7e0c" strokeweight=".25pt">
                      <v:path arrowok="t"/>
                    </v:shape>
                    <v:shape id="_x0000_s3064" style="position:absolute;left:3622;top:4494;width:26;height:98" coordsize="26,98" path="m,98l13,81,22,40,26,e" filled="f" strokecolor="#0c7e0c" strokeweight=".25pt">
                      <v:path arrowok="t"/>
                    </v:shape>
                    <v:shape id="_x0000_s3065" style="position:absolute;left:3608;top:4427;width:27;height:130" coordsize="27,130" path="m,130l14,107,18,81,22,49,27,e" filled="f" strokecolor="#0c7e0c" strokeweight=".25pt">
                      <v:path arrowok="t"/>
                    </v:shape>
                    <v:shape id="_x0000_s3066" style="position:absolute;left:3503;top:4450;width:110;height:120" coordsize="110,120" path="m,l17,26,44,49,83,80,97,98r13,22e" filled="f" strokecolor="#0c7e0c" strokeweight=".25pt">
                      <v:path arrowok="t"/>
                    </v:shape>
                    <v:shape id="_x0000_s3067" style="position:absolute;left:3520;top:4499;width:106;height:120" coordsize="106,120" path="m,l14,22,36,40,75,76,97,93r9,27e" filled="f" strokecolor="#0c7e0c" strokeweight=".25pt">
                      <v:path arrowok="t"/>
                    </v:shape>
                    <v:shape id="_x0000_s3068" style="position:absolute;left:3538;top:4548;width:101;height:120" coordsize="101,120" path="m,l18,27,40,44,79,80,92,98r9,22e" filled="f" strokecolor="#0c7e0c" strokeweight=".25pt">
                      <v:path arrowok="t"/>
                    </v:shape>
                    <v:shape id="_x0000_s3069" style="position:absolute;left:3556;top:4606;width:88;height:111" coordsize="88,111" path="m,l13,22,30,44,66,71,79,89r9,22e" filled="f" strokecolor="#0c7e0c" strokeweight=".25pt">
                      <v:path arrowok="t"/>
                    </v:shape>
                    <v:shape id="_x0000_s3070" style="position:absolute;left:3560;top:4713;width:66;height:112" coordsize="66,112" path="m,l9,22,22,40,53,71r9,23l66,112e" filled="f" strokecolor="#0c7e0c" strokeweight=".25pt">
                      <v:path arrowok="t"/>
                    </v:shape>
                    <v:shape id="_x0000_s3071" style="position:absolute;left:3573;top:4789;width:40;height:67" coordsize="40,67" path="m,l9,22,27,45,40,67e" filled="f" strokecolor="#0c7e0c" strokeweight=".25pt">
                      <v:path arrowok="t"/>
                    </v:shape>
                    <v:shape id="_x0000_s3072" style="position:absolute;left:3560;top:4659;width:79;height:116" coordsize="79,116" path="m,l4,14r9,13l40,50,66,76r9,18l79,116e" filled="f" strokecolor="#0c7e0c" strokeweight=".25pt">
                      <v:path arrowok="t"/>
                    </v:shape>
                    <v:shape id="_x0000_s3073" style="position:absolute;left:3296;top:4838;width:66;height:63" coordsize="66,63" path="m,63l14,45,31,31,66,e" filled="f" strokecolor="#0c7e0c" strokeweight=".25pt">
                      <v:path arrowok="t"/>
                    </v:shape>
                    <v:shape id="_x0000_s3074" style="position:absolute;left:3310;top:4887;width:48;height:63" coordsize="48,63" path="m,63l22,40,35,31,44,18,48,e" filled="f" strokecolor="#0c7e0c" strokeweight=".25pt">
                      <v:path arrowok="t"/>
                    </v:shape>
                    <v:shape id="_x0000_s3075" style="position:absolute;left:3288;top:4775;width:66;height:72" coordsize="66,72" path="m,72l4,54,17,41,44,18,66,e" filled="f" strokecolor="#0c7e0c" strokeweight=".25pt">
                      <v:path arrowok="t"/>
                    </v:shape>
                    <v:shape id="_x0000_s3076" style="position:absolute;left:3296;top:4722;width:49;height:40" coordsize="49,40" path="m,40l36,13,49,e" filled="f" strokecolor="#0c7e0c" strokeweight=".25pt">
                      <v:path arrowok="t"/>
                    </v:shape>
                    <v:shape id="_x0000_s3077" style="position:absolute;left:3310;top:4691;width:22;height:18" coordsize="22,18" path="m,18r4,l4,13r4,l13,9r,l17,4,17,r5,e" filled="f" strokecolor="#0c7e0c" strokeweight=".25pt">
                      <v:path arrowok="t"/>
                    </v:shape>
                    <v:shape id="_x0000_s3078" style="position:absolute;left:3323;top:4963;width:31;height:36" coordsize="31,36" path="m,36l17,22,31,e" filled="f" strokecolor="#0c7e0c" strokeweight=".25pt">
                      <v:path arrowok="t"/>
                    </v:shape>
                    <v:shape id="_x0000_s3079" style="position:absolute;left:3362;top:4914;width:207;height:31" coordsize="207,31" path="m,4l5,,22,4,35,18r27,4l71,18r17,4l97,31r22,l128,22r22,5l163,31r17,-4l185,22r4,5l207,22e" filled="f" strokecolor="#0c7e0c" strokeweight=".25pt">
                      <v:path arrowok="t"/>
                    </v:shape>
                    <v:shape id="_x0000_s3080" style="position:absolute;left:3358;top:4941;width:193;height:35" coordsize="193,35" path="m,l4,9r22,4l35,9r31,4l70,27r22,l101,27r22,l132,35r22,l162,31r22,-4l193,31e" filled="f" strokecolor="#0c7e0c" strokeweight=".25pt">
                      <v:path arrowok="t"/>
                    </v:shape>
                    <v:shape id="_x0000_s3081" style="position:absolute;left:3358;top:4976;width:176;height:32" coordsize="176,32" path="m,l22,5r9,9l57,18,70,14r22,4l97,27r26,l123,23r4,9l154,32r4,-5l162,32r14,e" filled="f" strokecolor="#0c7e0c" strokeweight=".25pt">
                      <v:path arrowok="t"/>
                    </v:shape>
                    <v:shape id="_x0000_s3082" style="position:absolute;left:3358;top:5008;width:158;height:27" coordsize="158,27" path="m,l18,4,26,,61,9r5,4l88,18r4,-5l123,18r4,9l154,27r4,-5e" filled="f" strokecolor="#0c7e0c" strokeweight=".25pt">
                      <v:path arrowok="t"/>
                    </v:shape>
                    <v:shape id="_x0000_s3083" style="position:absolute;left:3358;top:5035;width:149;height:26" coordsize="149,26" path="m,l18,r4,8l57,13,61,8r27,5l92,22r27,4l123,22r26,4e" filled="f" strokecolor="#0c7e0c" strokeweight=".25pt">
                      <v:path arrowok="t"/>
                    </v:shape>
                    <v:shape id="_x0000_s3084" style="position:absolute;left:3358;top:5061;width:141;height:27" coordsize="141,27" path="m,l18,r,l53,5r4,9l83,18r5,-4l114,18r9,5l141,27e" filled="f" strokecolor="#0c7e0c" strokeweight=".25pt">
                      <v:path arrowok="t"/>
                    </v:shape>
                    <v:shape id="_x0000_s3085" style="position:absolute;left:3362;top:5084;width:123;height:26" coordsize="123,26" path="m,l9,r5,9l49,13,53,9r26,4l84,22r26,4l119,26r4,e" filled="f" strokecolor="#0c7e0c" strokeweight=".25pt">
                      <v:path arrowok="t"/>
                    </v:shape>
                    <v:shape id="_x0000_s3086" style="position:absolute;left:3362;top:5106;width:110;height:27" coordsize="110,27" path="m,l14,4r,5l44,18r5,-5l53,18r18,4l79,18r5,9l110,27r,-5e" filled="f" strokecolor="#0c7e0c" strokeweight=".25pt">
                      <v:path arrowok="t"/>
                    </v:shape>
                    <v:shape id="_x0000_s3087" style="position:absolute;left:3362;top:5133;width:79;height:27" coordsize="79,27" path="m,l5,4r9,l40,9r4,9l49,13r22,5l79,27e" filled="f" strokecolor="#0c7e0c" strokeweight=".25pt">
                      <v:path arrowok="t"/>
                    </v:shape>
                    <v:shape id="_x0000_s3088" style="position:absolute;left:3441;top:5151;width:27;height:9" coordsize="27,9" path="m,l5,9r22,e" filled="f" strokecolor="#0c7e0c" strokeweight=".25pt">
                      <v:path arrowok="t"/>
                    </v:shape>
                    <v:shape id="_x0000_s3089" style="position:absolute;left:3367;top:5155;width:92;height:31" coordsize="92,31" path="m,l4,9r31,9l39,13r,5l66,27r4,-5l74,27r18,4e" filled="f" strokecolor="#0c7e0c" strokeweight=".25pt">
                      <v:path arrowok="t"/>
                    </v:shape>
                    <v:shape id="_x0000_s3090" style="position:absolute;left:3367;top:5191;width:88;height:22" coordsize="88,22" path="m,l9,,30,4r5,5l39,9r27,9l66,22r8,-4l88,22e" filled="f" strokecolor="#0c7e0c" strokeweight=".25pt">
                      <v:path arrowok="t"/>
                    </v:shape>
                    <v:shape id="_x0000_s3091" style="position:absolute;left:3371;top:5218;width:75;height:26" coordsize="75,26" path="m,l5,9r17,4l26,9r5,8l57,22r5,-5l66,26r9,e" filled="f" strokecolor="#0c7e0c" strokeweight=".25pt">
                      <v:path arrowok="t"/>
                    </v:shape>
                    <v:shape id="_x0000_s3092" style="position:absolute;left:3376;top:5253;width:61;height:41" coordsize="61,41" path="m,l13,5r4,4l21,5,48,9r4,9l57,14r4,l57,36,43,41,21,36,13,32,8,36e" filled="f" strokecolor="#0c7e0c" strokeweight=".25pt">
                      <v:path arrowok="t"/>
                    </v:shape>
                    <v:shape id="_x0000_s3093" style="position:absolute;left:3389;top:5316;width:35;height:9" coordsize="35,9" path="m,4l4,,30,4r5,5e" filled="f" strokecolor="#0c7e0c" strokeweight=".25pt">
                      <v:path arrowok="t"/>
                    </v:shape>
                    <v:shape id="_x0000_s3094" style="position:absolute;left:3393;top:5347;width:26;height:5" coordsize="26,5" path="m26,l22,5,,e" filled="f" strokecolor="#0c7e0c" strokeweight=".25pt">
                      <v:path arrowok="t"/>
                    </v:shape>
                    <v:line id="_x0000_s3095" style="position:absolute;flip:x" from="3402,5374" to="3415,5375" strokecolor="#0c7e0c" strokeweight=".25pt"/>
                    <v:shape id="_x0000_s3096" style="position:absolute;left:3529;top:4516;width:53;height:393" coordsize="53,393" path="m,l18,54r9,45l44,282r9,49l53,367r-4,26l44,380r5,-9l49,358r-5,-5l49,349r,-18l44,313r-4,l44,304r,-18l35,277r-4,-9l35,259r-4,-4l35,246,22,219r5,-4l27,206,22,193r5,-9l22,175r-4,l22,166r-9,-9l9,148r4,-9l,112r5,-9l9,94r,-4l,81r5,l5,76,,72,9,67,5,59,,54,9,50,9,36r4,-4l,xe" fillcolor="#ff9e00" strokecolor="#0c7e0c" strokeweight=".25pt">
                      <v:path arrowok="t"/>
                    </v:shape>
                  </v:group>
                  <v:group id="_x0000_s3097" style="position:absolute;left:9171;top:4297;width:122;height:182;rotation:-75" coordorigin="1246,1632" coordsize="222,292">
                    <v:line id="_x0000_s3098" style="position:absolute;flip:y;v-text-anchor:middle" from="1248,1632" to="1296,1824" strokecolor="#f30" strokeweight=".25pt"/>
                    <v:line id="_x0000_s3099" style="position:absolute;rotation:-1329986fd;flip:y;v-text-anchor:middle" from="1282,1644" to="1330,1836" strokecolor="#f30" strokeweight=".25pt"/>
                    <v:line id="_x0000_s3100" style="position:absolute;rotation:-2503599fd;flip:y;v-text-anchor:middle" from="1304,1662" to="1352,1854" strokecolor="#f30" strokeweight=".25pt"/>
                    <v:line id="_x0000_s3101" style="position:absolute;rotation:-3198400fd;flip:y;v-text-anchor:middle" from="1318,1680" to="1366,1872" strokecolor="#f30" strokeweight=".25pt"/>
                    <v:group id="_x0000_s3102" style="position:absolute;left:1276;top:1702;width:192;height:222;rotation:2626019fd" coordorigin="1342,1728" coordsize="192,222">
                      <v:line id="_x0000_s3103" style="position:absolute;flip:y;v-text-anchor:middle" from="1344,1728" to="1392,1920" strokecolor="#f30" strokeweight=".25pt"/>
                      <v:line id="_x0000_s3104" style="position:absolute;rotation:-1329986fd;flip:y;v-text-anchor:middle" from="1378,1740" to="1426,1932" strokecolor="#f30" strokeweight=".25pt"/>
                      <v:line id="_x0000_s3105" style="position:absolute;rotation:-2503599fd;flip:y;v-text-anchor:middle" from="1400,1758" to="1448,1950" strokecolor="#f30" strokeweight=".25pt"/>
                      <v:line id="_x0000_s3106" style="position:absolute;rotation:-3198400fd;flip:y;v-text-anchor:middle" from="1414,1776" to="1462,1968" strokecolor="#f30" strokeweight=".25pt"/>
                    </v:group>
                  </v:group>
                </v:group>
              </v:group>
              <v:group id="_x0000_s3107" style="position:absolute;left:4000;top:1386;width:116;height:171;rotation:-542456fd" coordorigin="3171,2741" coordsize="867,970">
                <v:group id="_x0000_s3108" style="position:absolute;left:3171;top:2886;width:829;height:825;rotation:1577442fd" coordorigin="634,3246" coordsize="423,410">
                  <v:group id="_x0000_s3109" style="position:absolute;left:634;top:3272;width:189;height:384;rotation:-1522649fd" coordorigin="3024,4324" coordsize="699,1421">
                    <v:shape id="_x0000_s3110" style="position:absolute;left:3257;top:4481;width:325;height:1013" coordsize="325,1013" path="m101,1013l,576,114,111,158,31,228,r53,53l325,420,171,879r-70,134xe" fillcolor="#ffff4f" strokecolor="#0c7e0c" strokeweight=".25pt">
                      <v:path arrowok="t"/>
                    </v:shape>
                    <v:shape id="_x0000_s3111" style="position:absolute;left:3376;top:4543;width:87;height:898" coordsize="87,898" path="m,898l43,460r5,-31l65,282,74,134,83,72,87,e" filled="f" strokecolor="#0c7e0c" strokeweight=".25pt">
                      <v:path arrowok="t"/>
                    </v:shape>
                    <v:line id="_x0000_s3112" style="position:absolute;flip:x" from="3340,4534" to="3437,5383" strokecolor="#0c7e0c" strokeweight=".25pt"/>
                    <v:shape id="_x0000_s3113" style="position:absolute;left:3314;top:4525;width:97;height:777" coordsize="97,777" path="m97,l75,112,62,259,,777e" filled="f" strokecolor="#0c7e0c" strokeweight=".25pt">
                      <v:path arrowok="t"/>
                    </v:shape>
                    <v:line id="_x0000_s3114" style="position:absolute;flip:x" from="3419,4516" to="3490,5360" strokecolor="#0c7e0c" strokeweight=".25pt"/>
                    <v:line id="_x0000_s3115" style="position:absolute;flip:x" from="3468,4503" to="3512,5235" strokecolor="#0c7e0c" strokeweight=".25pt"/>
                    <v:shape id="_x0000_s3116" style="position:absolute;left:3296;top:4557;width:97;height:643" coordsize="97,643" path="m97,l75,80,53,192,,643e" filled="f" strokecolor="#0c7e0c" strokeweight=".25pt">
                      <v:path arrowok="t"/>
                    </v:shape>
                    <v:line id="_x0000_s3117" style="position:absolute;flip:x" from="3516,4521" to="3525,5101" strokecolor="#0c7e0c" strokeweight=".25pt"/>
                    <v:shape id="_x0000_s3118" style="position:absolute;left:3411;top:4503;width:30;height:31" coordsize="30,31" path="m30,9l26,5,22,,17,,8,,4,5r,4l,18r,4l4,27r4,l8,27r5,4l17,31r5,l22,31r4,-4l26,22r4,-9l30,9xe" fillcolor="#ffff4f" strokecolor="#0c7e0c" strokeweight=".25pt">
                      <v:path arrowok="t"/>
                    </v:shape>
                    <v:shape id="_x0000_s3119" style="position:absolute;left:3437;top:4516;width:26;height:32" coordsize="26,32" path="m26,9l26,,18,,13,,9,,4,5,,9r,5l,23r,4l4,27r5,l13,27r,5l18,32r4,l22,27r4,-4l26,14r,-5xe" fillcolor="#ffff4f" strokecolor="#0c7e0c" strokeweight=".25pt">
                      <v:path arrowok="t"/>
                    </v:shape>
                    <v:shape id="_x0000_s3120" style="position:absolute;left:3441;top:4490;width:27;height:31" coordsize="27,31" path="m27,9l22,4,18,,14,,9,,5,4,,9r,9l,22r,4l5,26r4,5l9,31r5,l18,31r,l22,26r5,-4l27,13r,-4xe" fillcolor="#ffff4f" strokecolor="#0c7e0c" strokeweight=".25pt">
                      <v:path arrowok="t"/>
                    </v:shape>
                    <v:shape id="_x0000_s3121" style="position:absolute;left:3468;top:4467;width:22;height:27" coordsize="22,27" path="m22,9r,-4l17,,13,,9,,4,5,,9r,5l,23r4,l4,27r5,l13,27r,l17,27r,l22,27r,-9l22,14r,-5xe" fillcolor="#ffff4f" strokecolor="#0c7e0c" strokeweight=".25pt">
                      <v:path arrowok="t"/>
                    </v:shape>
                    <v:line id="_x0000_s3122" style="position:absolute" from="3542,4588" to="3547,5003" strokecolor="#0c7e0c" strokeweight=".25pt"/>
                    <v:shape id="_x0000_s3123" style="position:absolute;left:3485;top:4485;width:22;height:27" coordsize="22,27" path="m22,9l18,5,14,r,l9,,5,5r,4l,18r,5l5,23r,4l9,27r,l14,27r,l18,27r,l18,18r4,-4l22,9xe" fillcolor="#ffff4f" strokecolor="#0c7e0c" strokeweight=".25pt">
                      <v:path arrowok="t"/>
                    </v:shape>
                    <v:shape id="_x0000_s3124" style="position:absolute;left:3503;top:4503;width:22;height:27" coordsize="22,27" path="m22,5l17,r,l13,,9,,4,5r,4l,13r,5l4,22r,l9,27r,l13,27r,l17,27r,-5l22,18r,-5l22,5xe" fillcolor="#ffff4f" strokecolor="#0c7e0c" strokeweight=".25pt">
                      <v:path arrowok="t"/>
                    </v:shape>
                    <v:shape id="_x0000_s3125" style="position:absolute;left:3463;top:4521;width:22;height:27" coordsize="22,27" path="m22,4l18,r,l9,,5,r,4l,9r,4l,22r,l5,27r,l9,27r5,l14,27r4,l18,22r4,-4l22,13r,-9xe" fillcolor="#ffff4f" strokecolor="#0c7e0c" strokeweight=".25pt">
                      <v:path arrowok="t"/>
                    </v:shape>
                    <v:shape id="_x0000_s3126" style="position:absolute;left:3503;top:4530;width:22;height:27" coordsize="22,27" path="m22,9l22,,17,,13,,9,,4,4,,9r,4l,22r,l4,27r5,l9,27r4,l13,27r4,l22,22r,-4l22,13r,-4xe" fillcolor="#ffff4f" strokecolor="#0c7e0c" strokeweight=".25pt">
                      <v:path arrowok="t"/>
                    </v:shape>
                    <v:shape id="_x0000_s3127" style="position:absolute;left:3485;top:4512;width:22;height:27" coordsize="22,27" path="m22,9l18,4,14,,9,r,l5,4,,9r,4l,18r,4l5,22r4,5l9,27r5,l14,27r,l18,22r,-4l22,13r,-4xe" fillcolor="#ffff4f" strokecolor="#0c7e0c" strokeweight=".25pt">
                      <v:path arrowok="t"/>
                    </v:shape>
                    <v:shape id="_x0000_s3128" style="position:absolute;left:3520;top:4521;width:18;height:27" coordsize="18,27" path="m18,4l18,,14,r,l9,,5,4r,5l,13r,5l5,22r,l9,22r,5l14,27r,l18,27r,-5l18,18r,-5l18,4xe" fillcolor="#ffff4f" strokecolor="#0c7e0c" strokeweight=".25pt">
                      <v:path arrowok="t"/>
                    </v:shape>
                    <v:shape id="_x0000_s3129" style="position:absolute;left:3525;top:4543;width:17;height:27" coordsize="17,27" path="m17,9r,-4l13,,9,,4,r,5l,9r,5l,23r,l4,27r,l9,27r,l13,27r,l17,23r,-5l17,14r,-5xe" fillcolor="#ffff4f" strokecolor="#0c7e0c" strokeweight=".25pt">
                      <v:path arrowok="t"/>
                    </v:shape>
                    <v:shape id="_x0000_s3130" style="position:absolute;left:3463;top:4494;width:22;height:27" coordsize="22,27" path="m22,9l22,,18,,14,,9,,5,5r,4l,14r,8l5,22r,5l9,27r5,l14,27r4,l18,27r4,-5l22,18r,-4l22,9xe" fillcolor="#ffff4f" strokecolor="#0c7e0c" strokeweight=".25pt">
                      <v:path arrowok="t"/>
                    </v:shape>
                    <v:shape id="_x0000_s3131" style="position:absolute;left:3371;top:4543;width:180;height:90" coordsize="180,90" path="m31,r4,l40,r4,l57,5r9,l70,,88,5r4,4l101,5r9,l119,14r4,l132,14r4,l149,14r5,9l154,27r9,l167,27r9,5l176,45r-9,4l154,45r,-5l154,32r-13,l136,32r-8,l119,27r-5,l106,32,97,27r-5,l88,27r-13,l70,27,62,23r-5,4l40,23,35,18r-9,5l18,18r-5,5l9,32r13,8l31,40r17,l53,40r4,5l62,49r4,-4l75,45r9,4l88,54r9,-5l106,54r4,l110,54r4,l128,58r8,l136,58r9,l154,54r4,9l167,67r4,l176,63r4,22l176,90r-5,-5l163,85r-9,-4l145,85,132,81r-4,9l114,85r-4,-4l106,85,97,81r-5,l88,76r-4,l66,76,57,67r-9,5l31,67,22,63r-4,4l13,63,9,58r-4,l,54e" filled="f" strokecolor="#0c7e0c" strokeweight=".25pt">
                      <v:path arrowok="t"/>
                    </v:shape>
                    <v:shape id="_x0000_s3132" style="position:absolute;left:3354;top:4615;width:210;height:120" coordsize="210,120" path="m8,4l17,r5,4l22,9,26,4r9,l39,13r9,l61,18r13,9l79,22r17,5l101,31r4,-4l118,31r5,9l136,44r9,5l149,40r9,-5l166,40r5,9l180,53r8,l193,44r4,5l202,44r4,32l202,71r-9,5l184,71r-9,l166,76r,l153,76,149,62r-9,-4l131,58r-8,4l114,62r-9,l96,53r-4,5l79,58,70,49r-9,4l39,44,35,35r-5,l17,31r,-4l13,27r-5,l8,18,,44r4,5l8,49r,4l17,53r9,l30,62r9,-4l61,67r4,9l74,80r13,5l96,80r9,l114,80r9,9l127,94r13,4l145,94r8,4l166,98r5,-4l175,102r13,l193,98r9,l206,98r4,22e" filled="f" strokecolor="#0c7e0c" strokeweight=".25pt">
                      <v:path arrowok="t"/>
                    </v:shape>
                    <v:shape id="_x0000_s3133" style="position:absolute;left:3345;top:4695;width:219;height:45" coordsize="219,45" path="m219,40r-13,5l202,40r-5,5l184,45r-4,-5l171,36r-13,l154,45r-9,-9l136,36r-9,4l123,45,105,40r-4,-4l96,27,74,22r-4,9l61,31,39,22r,-4l31,18,17,14r,-9l13,5,,e" filled="f" strokecolor="#0c7e0c" strokeweight=".25pt">
                      <v:path arrowok="t"/>
                    </v:shape>
                    <v:shape id="_x0000_s3134" style="position:absolute;left:3305;top:4726;width:277;height:188" coordsize="277,188" path="m31,l44,5r5,9l53,9r18,5l75,23r4,-9l97,23r9,9l114,36r22,5l141,36r9,-4l163,36r9,9l189,45r5,-4l198,45r13,l215,41r9,-5l237,36r5,5l246,45r18,l264,67r-22,5l237,76r-17,l215,72r-8,-5l198,67r-9,5l185,67r-13,l163,72r-9,l141,72r,-5l132,58r-18,l101,63r-9,l79,54,71,45r,4l49,41r,-5l40,41,27,32,18,58r17,5l40,72r9,-5l66,72r5,9l75,76r22,5l101,90r5,9l128,99r8,l141,94r17,5l158,103r5,5l185,108r4,l198,108r13,4l215,103r5,-4l237,99r5,9l273,103r,27l251,130r-9,l237,134r-17,-4l211,121r,9l189,130r,-9l163,121r-5,4l154,130r-18,-5l128,116r-27,-4l92,121,71,112,66,99,44,94,31,99,13,90,5,112r26,9l35,130r27,4l71,134r21,5l97,148r31,4l136,148r18,4l163,157r17,4l189,152r22,5l215,161r27,l246,152r27,-4l277,170r-35,9l211,183r-4,5l185,188r-5,-9l158,179r-8,4l132,183r-9,-8l97,170r-13,5l66,166r-9,-5l35,157r-8,l,148e" filled="f" strokecolor="#0c7e0c" strokeweight=".25pt">
                      <v:path arrowok="t"/>
                    </v:shape>
                    <v:shape id="_x0000_s3135" style="position:absolute;left:3406;top:4324;width:317;height:1407" coordsize="317,1407" path="m167,r5,9l176,18r-4,32l158,76r-4,27l154,126r4,31l167,184r35,89l224,344r,67l211,483r-22,67l163,617r-31,67l97,746,71,809,31,943r-18,71l5,1086,,1112r5,32l22,1269r13,67l53,1398r,9l62,1398r39,-13l141,1380r9,-9l145,1362r-4,-13l136,1313r5,-31l154,1255r13,-26l238,1139r13,-27l264,1072r13,-40l299,903,317,773r,-36l312,599,295,460,259,277,238,161,211,45,167,xe" fillcolor="#00e500" strokecolor="#0c7e0c" strokeweight=".25pt">
                      <v:path arrowok="t"/>
                    </v:shape>
                    <v:shape id="_x0000_s3136" style="position:absolute;left:3024;top:4481;width:479;height:1264" coordsize="479,1264" path="m426,1264r-26,-81l369,1103r-9,-14l308,1031r-9,-9l272,951,246,875,158,571,75,281r4,22l79,330r-4,85l66,509,53,437,31,366,22,254r4,-40l31,205r9,-9l48,201r31,22l110,254r35,49l145,277,92,156,62,98,26,44,9,27,,,31,31,66,71r44,49l154,174r39,58l228,286r22,53l259,379r,-22l264,335r,-18l294,183r27,58l338,344r-8,129l334,594r9,129l365,848r30,125l435,1103r40,76l479,1192r,18l479,1223r-9,9l439,1246r-13,18xe" fillcolor="#00e500" strokecolor="#0c7e0c" strokeweight=".25pt">
                      <v:path arrowok="t"/>
                    </v:shape>
                    <v:shape id="_x0000_s3137" style="position:absolute;left:3494;top:4333;width:150;height:608" coordsize="150,608" path="m35,l18,32,5,63,,94r9,36l35,183r13,50l62,286r4,54l66,384r9,45l79,474r9,40l88,541r,22l84,590r-9,18l92,581r22,-45l132,492r9,-32l150,376,136,295,110,219,79,134,70,117,62,94,53,72,48,54,44,41,40,27,35,9,35,xe" fillcolor="#00e500" strokecolor="#0c7e0c" strokeweight=".25pt">
                      <v:path arrowok="t"/>
                    </v:shape>
                    <v:shape id="_x0000_s3138" style="position:absolute;left:3173;top:4789;width:216;height:558" coordsize="216,558" path="m,l18,18,36,45,49,76r17,31l79,138r18,36l115,210r13,36l141,286r13,40l167,366r14,40l189,446r14,41l207,522r9,36e" filled="f" strokecolor="#0c7e0c" strokeweight=".25pt">
                      <v:path arrowok="t"/>
                    </v:shape>
                    <v:shape id="_x0000_s3139" style="position:absolute;left:3428;top:4695;width:259;height:764" coordsize="259,764" path="m259,r,31l255,63r-9,35l233,134r-17,40l194,214r-22,41l145,304r-26,44l97,398,75,451,53,509,31,567,18,630,9,697,,764e" filled="f" strokecolor="#0c7e0c" strokeweight=".25pt">
                      <v:path arrowok="t"/>
                    </v:shape>
                    <v:shape id="_x0000_s3140" style="position:absolute;left:3441;top:4784;width:264;height:742" coordsize="264,742" path="m,742l9,666,22,594,36,532,53,469,75,411,97,358r26,-49l145,264r22,-40l194,184r17,-36l229,112,246,81r9,-31l260,23,264,e" filled="f" strokecolor="#0c7e0c" strokeweight=".25pt">
                      <v:path arrowok="t"/>
                    </v:shape>
                    <v:shape id="_x0000_s3141" style="position:absolute;left:3455;top:4838;width:254;height:706" coordsize="254,706" path="m,706l52,518,114,339r22,-49l153,250,228,125r9,-27l246,67r8,-31l254,e" filled="f" strokecolor="#0c7e0c" strokeweight=".25pt">
                      <v:path arrowok="t"/>
                    </v:shape>
                    <v:shape id="_x0000_s3142" style="position:absolute;left:3477;top:4905;width:237;height:683" coordsize="237,683" path="m,683l22,639,39,585,57,527,74,469,92,406r13,-53l123,304r17,-36l162,237r18,-32l193,179r13,-32l219,121r9,-36l237,45,237,e" filled="f" strokecolor="#0c7e0c" strokeweight=".25pt">
                      <v:path arrowok="t"/>
                    </v:shape>
                    <v:shape id="_x0000_s3143" style="position:absolute;left:3499;top:4959;width:224;height:625" coordsize="224,625" path="m,625l17,598,39,558,131,303r18,-35l166,236r14,-31l193,178r9,-31l210,116r5,-36l219,44,224,e" filled="f" strokecolor="#0c7e0c" strokeweight=".25pt">
                      <v:path arrowok="t"/>
                    </v:shape>
                    <v:shape id="_x0000_s3144" style="position:absolute;left:3534;top:5106;width:189;height:473" coordsize="189,473" path="m,473l17,455,35,433,48,402,66,366,83,326,96,295r14,-36l123,237r13,-27l145,183r13,-27l167,129r8,-31l180,67r4,-36l189,e" filled="f" strokecolor="#0c7e0c" strokeweight=".25pt">
                      <v:path arrowok="t"/>
                    </v:shape>
                    <v:shape id="_x0000_s3145" style="position:absolute;left:3582;top:4646;width:92;height:277" coordsize="92,277" path="m,277l22,237,40,192,66,103,92,e" filled="f" strokecolor="#0c7e0c" strokeweight=".25pt">
                      <v:path arrowok="t"/>
                    </v:shape>
                    <v:shape id="_x0000_s3146" style="position:absolute;left:3639;top:4597;width:26;height:76" coordsize="26,76" path="m,76l18,49,26,18,26,e" filled="f" strokecolor="#0c7e0c" strokeweight=".25pt">
                      <v:path arrowok="t"/>
                    </v:shape>
                    <v:shape id="_x0000_s3147" style="position:absolute;left:3595;top:4387;width:31;height:134" coordsize="31,134" path="m,134r5,l5,129r,-4l9,121r,-5l13,116r,-4l18,107r,-9l18,94r4,-5l22,85r,-5l27,76r,-5l27,67r,-9l27,54r4,-5l31,45r,-5l31,36r,-5l31,27r,-5l31,18r,-5l31,13r,-4l31,4r,l27,e" filled="f" strokecolor="#0c7e0c" strokeweight=".25pt">
                      <v:path arrowok="t"/>
                    </v:shape>
                    <v:shape id="_x0000_s3148" style="position:absolute;left:3564;top:4409;width:40;height:99" coordsize="40,99" path="m40,99r,-5l36,90r,l31,85r,-4l27,81r,-5l27,72r-5,l22,67,18,63r,-5l18,58,14,54r,-5l14,49,9,45r,-4l9,36r,l5,32r,-5l5,27r,-4l,18r,l,14r,l,9,,5r,l,e" filled="f" strokecolor="#0c7e0c" strokeweight=".25pt">
                      <v:path arrowok="t"/>
                    </v:shape>
                    <v:shape id="_x0000_s3149" style="position:absolute;left:3573;top:4378;width:44;height:94" coordsize="44,94" path="m44,94l18,49,,e" filled="f" strokecolor="#0c7e0c" strokeweight=".25pt">
                      <v:path arrowok="t"/>
                    </v:shape>
                    <v:shape id="_x0000_s3150" style="position:absolute;left:3582;top:4342;width:44;height:99" coordsize="44,99" path="m44,99l22,67,9,36,,e" filled="f" strokecolor="#0c7e0c" strokeweight=".25pt">
                      <v:path arrowok="t"/>
                    </v:shape>
                    <v:shape id="_x0000_s3151" style="position:absolute;left:3499;top:4396;width:92;height:125" coordsize="92,125" path="m,l,13,8,27,30,54,65,85r27,40e" filled="f" strokecolor="#0c7e0c" strokeweight=".25pt">
                      <v:path arrowok="t"/>
                    </v:shape>
                    <v:shape id="_x0000_s3152" style="position:absolute;left:3081;top:4534;width:128;height:295" coordsize="128,295" path="m,l5,9r4,9l13,23r5,9l22,41r4,8l31,58r9,9l44,76r4,9l53,99r4,9l62,116r4,9l70,134r5,14l79,157r5,9l88,179r4,9l97,197r4,9l106,215r4,13l110,237r4,9l119,255r,9l123,273r,9l123,286r5,9e" filled="f" strokecolor="#0c7e0c" strokeweight=".25pt">
                      <v:path arrowok="t"/>
                    </v:shape>
                    <v:shape id="_x0000_s3153" style="position:absolute;left:3143;top:4615;width:136;height:366" coordsize="136,366" path="m,l30,53r27,58l101,232r22,67l136,366e" filled="f" strokecolor="#0c7e0c" strokeweight=".25pt">
                      <v:path arrowok="t"/>
                    </v:shape>
                    <v:shape id="_x0000_s3154" style="position:absolute;left:3103;top:4744;width:286;height:804" coordsize="286,804" path="m,l66,250r75,246l176,599r44,107l246,759r18,27l286,804e" filled="f" strokecolor="#0c7e0c" strokeweight=".25pt">
                      <v:path arrowok="t"/>
                    </v:shape>
                    <v:shape id="_x0000_s3155" style="position:absolute;left:3121;top:4744;width:325;height:800" coordsize="325,800" path="m,l79,304r57,179l167,572r35,89l246,733r22,31l298,791r14,9l325,800e" filled="f" strokecolor="#0c7e0c" strokeweight=".25pt">
                      <v:path arrowok="t"/>
                    </v:shape>
                    <v:shape id="_x0000_s3156" style="position:absolute;left:3147;top:4771;width:290;height:737" coordsize="290,737" path="m,l84,286r43,138l180,567r18,45l220,652r13,36l255,710r17,18l290,737e" filled="f" strokecolor="#0c7e0c" strokeweight=".25pt">
                      <v:path arrowok="t"/>
                    </v:shape>
                    <v:shape id="_x0000_s3157" style="position:absolute;left:3178;top:4802;width:237;height:652" coordsize="237,652" path="m,l79,255r92,250l198,576r35,67l237,652e" filled="f" strokecolor="#0c7e0c" strokeweight=".25pt">
                      <v:path arrowok="t"/>
                    </v:shape>
                    <v:shape id="_x0000_s3158" style="position:absolute;left:3050;top:4709;width:40;height:107" coordsize="40,107" path="m40,4l31,,22,4,5,31,,62r,45e" filled="f" strokecolor="#0c7e0c" strokeweight=".25pt">
                      <v:path arrowok="t"/>
                    </v:shape>
                    <v:shape id="_x0000_s3159" style="position:absolute;left:3055;top:4731;width:35;height:111" coordsize="35,111" path="m35,4l31,,22,,13,13,,58r,53e" filled="f" strokecolor="#0c7e0c" strokeweight=".25pt">
                      <v:path arrowok="t"/>
                    </v:shape>
                    <v:shape id="_x0000_s3160" style="position:absolute;left:3064;top:4767;width:35;height:111" coordsize="35,111" path="m35,4l26,,17,,8,17,,62r,49e" filled="f" strokecolor="#0c7e0c" strokeweight=".25pt">
                      <v:path arrowok="t"/>
                    </v:shape>
                    <v:shape id="_x0000_s3161" style="position:absolute;left:3072;top:4780;width:27;height:138" coordsize="27,138" path="m27,l18,9,9,27,5,54,,94r5,44e" filled="f" strokecolor="#0c7e0c" strokeweight=".25pt">
                      <v:path arrowok="t"/>
                    </v:shape>
                    <v:shape id="_x0000_s3162" style="position:absolute;left:3086;top:4784;width:17;height:197" coordsize="17,197" path="m,157r4,40l17,72,17,5,13,,,54r,71l,157xe" fillcolor="#404040" strokecolor="#0c7e0c" strokeweight=".25pt">
                      <v:path arrowok="t"/>
                    </v:shape>
                    <v:shape id="_x0000_s3163" style="position:absolute;left:3402;top:5352;width:70;height:254" coordsize="70,254" path="m,31r26,94l53,214r4,13l70,254,39,156,22,67,13,,,31xe" fillcolor="#ffff4f" strokecolor="#0c7e0c" strokeweight=".25pt">
                      <v:path arrowok="t"/>
                    </v:shape>
                    <v:shape id="_x0000_s3164" style="position:absolute;left:3283;top:4851;width:101;height:451" coordsize="101,451" path="m,l13,58r18,54l49,170r13,54l75,282r9,53l93,393r8,58e" filled="f" strokecolor="#0c7e0c" strokeweight=".25pt">
                      <v:path arrowok="t"/>
                    </v:shape>
                    <v:shape id="_x0000_s3165" style="position:absolute;left:3630;top:4557;width:27;height:71" coordsize="27,71" path="m,71l22,40,27,e" filled="f" strokecolor="#0c7e0c" strokeweight=".25pt">
                      <v:path arrowok="t"/>
                    </v:shape>
                    <v:shape id="_x0000_s3166" style="position:absolute;left:3622;top:4494;width:26;height:98" coordsize="26,98" path="m,98l13,81,22,40,26,e" filled="f" strokecolor="#0c7e0c" strokeweight=".25pt">
                      <v:path arrowok="t"/>
                    </v:shape>
                    <v:shape id="_x0000_s3167" style="position:absolute;left:3608;top:4427;width:27;height:130" coordsize="27,130" path="m,130l14,107,18,81,22,49,27,e" filled="f" strokecolor="#0c7e0c" strokeweight=".25pt">
                      <v:path arrowok="t"/>
                    </v:shape>
                    <v:shape id="_x0000_s3168" style="position:absolute;left:3503;top:4450;width:110;height:120" coordsize="110,120" path="m,l17,26,44,49,83,80,97,98r13,22e" filled="f" strokecolor="#0c7e0c" strokeweight=".25pt">
                      <v:path arrowok="t"/>
                    </v:shape>
                    <v:shape id="_x0000_s3169" style="position:absolute;left:3520;top:4499;width:106;height:120" coordsize="106,120" path="m,l14,22,36,40,75,76,97,93r9,27e" filled="f" strokecolor="#0c7e0c" strokeweight=".25pt">
                      <v:path arrowok="t"/>
                    </v:shape>
                    <v:shape id="_x0000_s3170" style="position:absolute;left:3538;top:4548;width:101;height:120" coordsize="101,120" path="m,l18,27,40,44,79,80,92,98r9,22e" filled="f" strokecolor="#0c7e0c" strokeweight=".25pt">
                      <v:path arrowok="t"/>
                    </v:shape>
                    <v:shape id="_x0000_s3171" style="position:absolute;left:3556;top:4606;width:88;height:111" coordsize="88,111" path="m,l13,22,30,44,66,71,79,89r9,22e" filled="f" strokecolor="#0c7e0c" strokeweight=".25pt">
                      <v:path arrowok="t"/>
                    </v:shape>
                    <v:shape id="_x0000_s3172" style="position:absolute;left:3560;top:4713;width:66;height:112" coordsize="66,112" path="m,l9,22,22,40,53,71r9,23l66,112e" filled="f" strokecolor="#0c7e0c" strokeweight=".25pt">
                      <v:path arrowok="t"/>
                    </v:shape>
                    <v:shape id="_x0000_s3173" style="position:absolute;left:3573;top:4789;width:40;height:67" coordsize="40,67" path="m,l9,22,27,45,40,67e" filled="f" strokecolor="#0c7e0c" strokeweight=".25pt">
                      <v:path arrowok="t"/>
                    </v:shape>
                    <v:shape id="_x0000_s3174" style="position:absolute;left:3560;top:4659;width:79;height:116" coordsize="79,116" path="m,l4,14r9,13l40,50,66,76r9,18l79,116e" filled="f" strokecolor="#0c7e0c" strokeweight=".25pt">
                      <v:path arrowok="t"/>
                    </v:shape>
                    <v:shape id="_x0000_s3175" style="position:absolute;left:3296;top:4838;width:66;height:63" coordsize="66,63" path="m,63l14,45,31,31,66,e" filled="f" strokecolor="#0c7e0c" strokeweight=".25pt">
                      <v:path arrowok="t"/>
                    </v:shape>
                    <v:shape id="_x0000_s3176" style="position:absolute;left:3310;top:4887;width:48;height:63" coordsize="48,63" path="m,63l22,40,35,31,44,18,48,e" filled="f" strokecolor="#0c7e0c" strokeweight=".25pt">
                      <v:path arrowok="t"/>
                    </v:shape>
                    <v:shape id="_x0000_s3177" style="position:absolute;left:3288;top:4775;width:66;height:72" coordsize="66,72" path="m,72l4,54,17,41,44,18,66,e" filled="f" strokecolor="#0c7e0c" strokeweight=".25pt">
                      <v:path arrowok="t"/>
                    </v:shape>
                    <v:shape id="_x0000_s3178" style="position:absolute;left:3296;top:4722;width:49;height:40" coordsize="49,40" path="m,40l36,13,49,e" filled="f" strokecolor="#0c7e0c" strokeweight=".25pt">
                      <v:path arrowok="t"/>
                    </v:shape>
                    <v:shape id="_x0000_s3179" style="position:absolute;left:3310;top:4691;width:22;height:18" coordsize="22,18" path="m,18r4,l4,13r4,l13,9r,l17,4,17,r5,e" filled="f" strokecolor="#0c7e0c" strokeweight=".25pt">
                      <v:path arrowok="t"/>
                    </v:shape>
                    <v:shape id="_x0000_s3180" style="position:absolute;left:3323;top:4963;width:31;height:36" coordsize="31,36" path="m,36l17,22,31,e" filled="f" strokecolor="#0c7e0c" strokeweight=".25pt">
                      <v:path arrowok="t"/>
                    </v:shape>
                    <v:shape id="_x0000_s3181" style="position:absolute;left:3362;top:4914;width:207;height:31" coordsize="207,31" path="m,4l5,,22,4,35,18r27,4l71,18r17,4l97,31r22,l128,22r22,5l163,31r17,-4l185,22r4,5l207,22e" filled="f" strokecolor="#0c7e0c" strokeweight=".25pt">
                      <v:path arrowok="t"/>
                    </v:shape>
                    <v:shape id="_x0000_s3182" style="position:absolute;left:3358;top:4941;width:193;height:35" coordsize="193,35" path="m,l4,9r22,4l35,9r31,4l70,27r22,l101,27r22,l132,35r22,l162,31r22,-4l193,31e" filled="f" strokecolor="#0c7e0c" strokeweight=".25pt">
                      <v:path arrowok="t"/>
                    </v:shape>
                    <v:shape id="_x0000_s3183" style="position:absolute;left:3358;top:4976;width:176;height:32" coordsize="176,32" path="m,l22,5r9,9l57,18,70,14r22,4l97,27r26,l123,23r4,9l154,32r4,-5l162,32r14,e" filled="f" strokecolor="#0c7e0c" strokeweight=".25pt">
                      <v:path arrowok="t"/>
                    </v:shape>
                    <v:shape id="_x0000_s3184" style="position:absolute;left:3358;top:5008;width:158;height:27" coordsize="158,27" path="m,l18,4,26,,61,9r5,4l88,18r4,-5l123,18r4,9l154,27r4,-5e" filled="f" strokecolor="#0c7e0c" strokeweight=".25pt">
                      <v:path arrowok="t"/>
                    </v:shape>
                    <v:shape id="_x0000_s3185" style="position:absolute;left:3358;top:5035;width:149;height:26" coordsize="149,26" path="m,l18,r4,8l57,13,61,8r27,5l92,22r27,4l123,22r26,4e" filled="f" strokecolor="#0c7e0c" strokeweight=".25pt">
                      <v:path arrowok="t"/>
                    </v:shape>
                    <v:shape id="_x0000_s3186" style="position:absolute;left:3358;top:5061;width:141;height:27" coordsize="141,27" path="m,l18,r,l53,5r4,9l83,18r5,-4l114,18r9,5l141,27e" filled="f" strokecolor="#0c7e0c" strokeweight=".25pt">
                      <v:path arrowok="t"/>
                    </v:shape>
                    <v:shape id="_x0000_s3187" style="position:absolute;left:3362;top:5084;width:123;height:26" coordsize="123,26" path="m,l9,r5,9l49,13,53,9r26,4l84,22r26,4l119,26r4,e" filled="f" strokecolor="#0c7e0c" strokeweight=".25pt">
                      <v:path arrowok="t"/>
                    </v:shape>
                    <v:shape id="_x0000_s3188" style="position:absolute;left:3362;top:5106;width:110;height:27" coordsize="110,27" path="m,l14,4r,5l44,18r5,-5l53,18r18,4l79,18r5,9l110,27r,-5e" filled="f" strokecolor="#0c7e0c" strokeweight=".25pt">
                      <v:path arrowok="t"/>
                    </v:shape>
                    <v:shape id="_x0000_s3189" style="position:absolute;left:3362;top:5133;width:79;height:27" coordsize="79,27" path="m,l5,4r9,l40,9r4,9l49,13r22,5l79,27e" filled="f" strokecolor="#0c7e0c" strokeweight=".25pt">
                      <v:path arrowok="t"/>
                    </v:shape>
                    <v:shape id="_x0000_s3190" style="position:absolute;left:3441;top:5151;width:27;height:9" coordsize="27,9" path="m,l5,9r22,e" filled="f" strokecolor="#0c7e0c" strokeweight=".25pt">
                      <v:path arrowok="t"/>
                    </v:shape>
                    <v:shape id="_x0000_s3191" style="position:absolute;left:3367;top:5155;width:92;height:31" coordsize="92,31" path="m,l4,9r31,9l39,13r,5l66,27r4,-5l74,27r18,4e" filled="f" strokecolor="#0c7e0c" strokeweight=".25pt">
                      <v:path arrowok="t"/>
                    </v:shape>
                    <v:shape id="_x0000_s3192" style="position:absolute;left:3367;top:5191;width:88;height:22" coordsize="88,22" path="m,l9,,30,4r5,5l39,9r27,9l66,22r8,-4l88,22e" filled="f" strokecolor="#0c7e0c" strokeweight=".25pt">
                      <v:path arrowok="t"/>
                    </v:shape>
                    <v:shape id="_x0000_s3193" style="position:absolute;left:3371;top:5218;width:75;height:26" coordsize="75,26" path="m,l5,9r17,4l26,9r5,8l57,22r5,-5l66,26r9,e" filled="f" strokecolor="#0c7e0c" strokeweight=".25pt">
                      <v:path arrowok="t"/>
                    </v:shape>
                    <v:shape id="_x0000_s3194" style="position:absolute;left:3376;top:5253;width:61;height:41" coordsize="61,41" path="m,l13,5r4,4l21,5,48,9r4,9l57,14r4,l57,36,43,41,21,36,13,32,8,36e" filled="f" strokecolor="#0c7e0c" strokeweight=".25pt">
                      <v:path arrowok="t"/>
                    </v:shape>
                    <v:shape id="_x0000_s3195" style="position:absolute;left:3389;top:5316;width:35;height:9" coordsize="35,9" path="m,4l4,,30,4r5,5e" filled="f" strokecolor="#0c7e0c" strokeweight=".25pt">
                      <v:path arrowok="t"/>
                    </v:shape>
                    <v:shape id="_x0000_s3196" style="position:absolute;left:3393;top:5347;width:26;height:5" coordsize="26,5" path="m26,l22,5,,e" filled="f" strokecolor="#0c7e0c" strokeweight=".25pt">
                      <v:path arrowok="t"/>
                    </v:shape>
                    <v:line id="_x0000_s3197" style="position:absolute;flip:x" from="3402,5374" to="3415,5375" strokecolor="#0c7e0c" strokeweight=".25pt"/>
                    <v:shape id="_x0000_s3198" style="position:absolute;left:3529;top:4516;width:53;height:393" coordsize="53,393" path="m,l18,54r9,45l44,282r9,49l53,367r-4,26l44,380r5,-9l49,358r-5,-5l49,349r,-18l44,313r-4,l44,304r,-18l35,277r-4,-9l35,259r-4,-4l35,246,22,219r5,-4l27,206,22,193r5,-9l22,175r-4,l22,166r-9,-9l9,148r4,-9l,112r5,-9l9,94r,-4l,81r5,l5,76,,72,9,67,5,59,,54,9,50,9,36r4,-4l,xe" fillcolor="#ff9e00" strokecolor="#0c7e0c" strokeweight=".25pt">
                      <v:path arrowok="t"/>
                    </v:shape>
                  </v:group>
                  <v:group id="_x0000_s3199" style="position:absolute;left:868;top:3246;width:189;height:384;rotation:-610835fd;flip:x" coordorigin="3024,4324" coordsize="699,1421">
                    <v:shape id="_x0000_s3200" style="position:absolute;left:3257;top:4481;width:325;height:1013" coordsize="325,1013" path="m101,1013l,576,114,111,158,31,228,r53,53l325,420,171,879r-70,134xe" fillcolor="#ffff4f" strokecolor="#0c7e0c" strokeweight=".25pt">
                      <v:path arrowok="t"/>
                    </v:shape>
                    <v:shape id="_x0000_s3201" style="position:absolute;left:3376;top:4543;width:87;height:898" coordsize="87,898" path="m,898l43,460r5,-31l65,282,74,134,83,72,87,e" filled="f" strokecolor="#0c7e0c" strokeweight=".25pt">
                      <v:path arrowok="t"/>
                    </v:shape>
                    <v:line id="_x0000_s3202" style="position:absolute;flip:x" from="3340,4534" to="3437,5383" strokecolor="#0c7e0c" strokeweight=".25pt"/>
                    <v:shape id="_x0000_s3203" style="position:absolute;left:3314;top:4525;width:97;height:777" coordsize="97,777" path="m97,l75,112,62,259,,777e" filled="f" strokecolor="#0c7e0c" strokeweight=".25pt">
                      <v:path arrowok="t"/>
                    </v:shape>
                    <v:line id="_x0000_s3204" style="position:absolute;flip:x" from="3419,4516" to="3490,5360" strokecolor="#0c7e0c" strokeweight=".25pt"/>
                    <v:line id="_x0000_s3205" style="position:absolute;flip:x" from="3468,4503" to="3512,5235" strokecolor="#0c7e0c" strokeweight=".25pt"/>
                    <v:shape id="_x0000_s3206" style="position:absolute;left:3296;top:4557;width:97;height:643" coordsize="97,643" path="m97,l75,80,53,192,,643e" filled="f" strokecolor="#0c7e0c" strokeweight=".25pt">
                      <v:path arrowok="t"/>
                    </v:shape>
                    <v:line id="_x0000_s3207" style="position:absolute;flip:x" from="3516,4521" to="3525,5101" strokecolor="#0c7e0c" strokeweight=".25pt"/>
                    <v:shape id="_x0000_s3208" style="position:absolute;left:3411;top:4503;width:30;height:31" coordsize="30,31" path="m30,9l26,5,22,,17,,8,,4,5r,4l,18r,4l4,27r4,l8,27r5,4l17,31r5,l22,31r4,-4l26,22r4,-9l30,9xe" fillcolor="#ffff4f" strokecolor="#0c7e0c" strokeweight=".25pt">
                      <v:path arrowok="t"/>
                    </v:shape>
                    <v:shape id="_x0000_s3209" style="position:absolute;left:3437;top:4516;width:26;height:32" coordsize="26,32" path="m26,9l26,,18,,13,,9,,4,5,,9r,5l,23r,4l4,27r5,l13,27r,5l18,32r4,l22,27r4,-4l26,14r,-5xe" fillcolor="#ffff4f" strokecolor="#0c7e0c" strokeweight=".25pt">
                      <v:path arrowok="t"/>
                    </v:shape>
                    <v:shape id="_x0000_s3210" style="position:absolute;left:3441;top:4490;width:27;height:31" coordsize="27,31" path="m27,9l22,4,18,,14,,9,,5,4,,9r,9l,22r,4l5,26r4,5l9,31r5,l18,31r,l22,26r5,-4l27,13r,-4xe" fillcolor="#ffff4f" strokecolor="#0c7e0c" strokeweight=".25pt">
                      <v:path arrowok="t"/>
                    </v:shape>
                    <v:shape id="_x0000_s3211" style="position:absolute;left:3468;top:4467;width:22;height:27" coordsize="22,27" path="m22,9r,-4l17,,13,,9,,4,5,,9r,5l,23r4,l4,27r5,l13,27r,l17,27r,l22,27r,-9l22,14r,-5xe" fillcolor="#ffff4f" strokecolor="#0c7e0c" strokeweight=".25pt">
                      <v:path arrowok="t"/>
                    </v:shape>
                    <v:line id="_x0000_s3212" style="position:absolute" from="3542,4588" to="3547,5003" strokecolor="#0c7e0c" strokeweight=".25pt"/>
                    <v:shape id="_x0000_s3213" style="position:absolute;left:3485;top:4485;width:22;height:27" coordsize="22,27" path="m22,9l18,5,14,r,l9,,5,5r,4l,18r,5l5,23r,4l9,27r,l14,27r,l18,27r,l18,18r4,-4l22,9xe" fillcolor="#ffff4f" strokecolor="#0c7e0c" strokeweight=".25pt">
                      <v:path arrowok="t"/>
                    </v:shape>
                    <v:shape id="_x0000_s3214" style="position:absolute;left:3503;top:4503;width:22;height:27" coordsize="22,27" path="m22,5l17,r,l13,,9,,4,5r,4l,13r,5l4,22r,l9,27r,l13,27r,l17,27r,-5l22,18r,-5l22,5xe" fillcolor="#ffff4f" strokecolor="#0c7e0c" strokeweight=".25pt">
                      <v:path arrowok="t"/>
                    </v:shape>
                    <v:shape id="_x0000_s3215" style="position:absolute;left:3463;top:4521;width:22;height:27" coordsize="22,27" path="m22,4l18,r,l9,,5,r,4l,9r,4l,22r,l5,27r,l9,27r5,l14,27r4,l18,22r4,-4l22,13r,-9xe" fillcolor="#ffff4f" strokecolor="#0c7e0c" strokeweight=".25pt">
                      <v:path arrowok="t"/>
                    </v:shape>
                    <v:shape id="_x0000_s3216" style="position:absolute;left:3503;top:4530;width:22;height:27" coordsize="22,27" path="m22,9l22,,17,,13,,9,,4,4,,9r,4l,22r,l4,27r5,l9,27r4,l13,27r4,l22,22r,-4l22,13r,-4xe" fillcolor="#ffff4f" strokecolor="#0c7e0c" strokeweight=".25pt">
                      <v:path arrowok="t"/>
                    </v:shape>
                    <v:shape id="_x0000_s3217" style="position:absolute;left:3485;top:4512;width:22;height:27" coordsize="22,27" path="m22,9l18,4,14,,9,r,l5,4,,9r,4l,18r,4l5,22r4,5l9,27r5,l14,27r,l18,22r,-4l22,13r,-4xe" fillcolor="#ffff4f" strokecolor="#0c7e0c" strokeweight=".25pt">
                      <v:path arrowok="t"/>
                    </v:shape>
                    <v:shape id="_x0000_s3218" style="position:absolute;left:3520;top:4521;width:18;height:27" coordsize="18,27" path="m18,4l18,,14,r,l9,,5,4r,5l,13r,5l5,22r,l9,22r,5l14,27r,l18,27r,-5l18,18r,-5l18,4xe" fillcolor="#ffff4f" strokecolor="#0c7e0c" strokeweight=".25pt">
                      <v:path arrowok="t"/>
                    </v:shape>
                    <v:shape id="_x0000_s3219" style="position:absolute;left:3525;top:4543;width:17;height:27" coordsize="17,27" path="m17,9r,-4l13,,9,,4,r,5l,9r,5l,23r,l4,27r,l9,27r,l13,27r,l17,23r,-5l17,14r,-5xe" fillcolor="#ffff4f" strokecolor="#0c7e0c" strokeweight=".25pt">
                      <v:path arrowok="t"/>
                    </v:shape>
                    <v:shape id="_x0000_s3220" style="position:absolute;left:3463;top:4494;width:22;height:27" coordsize="22,27" path="m22,9l22,,18,,14,,9,,5,5r,4l,14r,8l5,22r,5l9,27r5,l14,27r4,l18,27r4,-5l22,18r,-4l22,9xe" fillcolor="#ffff4f" strokecolor="#0c7e0c" strokeweight=".25pt">
                      <v:path arrowok="t"/>
                    </v:shape>
                    <v:shape id="_x0000_s3221" style="position:absolute;left:3371;top:4543;width:180;height:90" coordsize="180,90" path="m31,r4,l40,r4,l57,5r9,l70,,88,5r4,4l101,5r9,l119,14r4,l132,14r4,l149,14r5,9l154,27r9,l167,27r9,5l176,45r-9,4l154,45r,-5l154,32r-13,l136,32r-8,l119,27r-5,l106,32,97,27r-5,l88,27r-13,l70,27,62,23r-5,4l40,23,35,18r-9,5l18,18r-5,5l9,32r13,8l31,40r17,l53,40r4,5l62,49r4,-4l75,45r9,4l88,54r9,-5l106,54r4,l110,54r4,l128,58r8,l136,58r9,l154,54r4,9l167,67r4,l176,63r4,22l176,90r-5,-5l163,85r-9,-4l145,85,132,81r-4,9l114,85r-4,-4l106,85,97,81r-5,l88,76r-4,l66,76,57,67r-9,5l31,67,22,63r-4,4l13,63,9,58r-4,l,54e" filled="f" strokecolor="#0c7e0c" strokeweight=".25pt">
                      <v:path arrowok="t"/>
                    </v:shape>
                    <v:shape id="_x0000_s3222" style="position:absolute;left:3354;top:4615;width:210;height:120" coordsize="210,120" path="m8,4l17,r5,4l22,9,26,4r9,l39,13r9,l61,18r13,9l79,22r17,5l101,31r4,-4l118,31r5,9l136,44r9,5l149,40r9,-5l166,40r5,9l180,53r8,l193,44r4,5l202,44r4,32l202,71r-9,5l184,71r-9,l166,76r,l153,76,149,62r-9,-4l131,58r-8,4l114,62r-9,l96,53r-4,5l79,58,70,49r-9,4l39,44,35,35r-5,l17,31r,-4l13,27r-5,l8,18,,44r4,5l8,49r,4l17,53r9,l30,62r9,-4l61,67r4,9l74,80r13,5l96,80r9,l114,80r9,9l127,94r13,4l145,94r8,4l166,98r5,-4l175,102r13,l193,98r9,l206,98r4,22e" filled="f" strokecolor="#0c7e0c" strokeweight=".25pt">
                      <v:path arrowok="t"/>
                    </v:shape>
                    <v:shape id="_x0000_s3223" style="position:absolute;left:3345;top:4695;width:219;height:45" coordsize="219,45" path="m219,40r-13,5l202,40r-5,5l184,45r-4,-5l171,36r-13,l154,45r-9,-9l136,36r-9,4l123,45,105,40r-4,-4l96,27,74,22r-4,9l61,31,39,22r,-4l31,18,17,14r,-9l13,5,,e" filled="f" strokecolor="#0c7e0c" strokeweight=".25pt">
                      <v:path arrowok="t"/>
                    </v:shape>
                    <v:shape id="_x0000_s3224" style="position:absolute;left:3305;top:4726;width:277;height:188" coordsize="277,188" path="m31,l44,5r5,9l53,9r18,5l75,23r4,-9l97,23r9,9l114,36r22,5l141,36r9,-4l163,36r9,9l189,45r5,-4l198,45r13,l215,41r9,-5l237,36r5,5l246,45r18,l264,67r-22,5l237,76r-17,l215,72r-8,-5l198,67r-9,5l185,67r-13,l163,72r-9,l141,72r,-5l132,58r-18,l101,63r-9,l79,54,71,45r,4l49,41r,-5l40,41,27,32,18,58r17,5l40,72r9,-5l66,72r5,9l75,76r22,5l101,90r5,9l128,99r8,l141,94r17,5l158,103r5,5l185,108r4,l198,108r13,4l215,103r5,-4l237,99r5,9l273,103r,27l251,130r-9,l237,134r-17,-4l211,121r,9l189,130r,-9l163,121r-5,4l154,130r-18,-5l128,116r-27,-4l92,121,71,112,66,99,44,94,31,99,13,90,5,112r26,9l35,130r27,4l71,134r21,5l97,148r31,4l136,148r18,4l163,157r17,4l189,152r22,5l215,161r27,l246,152r27,-4l277,170r-35,9l211,183r-4,5l185,188r-5,-9l158,179r-8,4l132,183r-9,-8l97,170r-13,5l66,166r-9,-5l35,157r-8,l,148e" filled="f" strokecolor="#0c7e0c" strokeweight=".25pt">
                      <v:path arrowok="t"/>
                    </v:shape>
                    <v:shape id="_x0000_s3225" style="position:absolute;left:3406;top:4324;width:317;height:1407" coordsize="317,1407" path="m167,r5,9l176,18r-4,32l158,76r-4,27l154,126r4,31l167,184r35,89l224,344r,67l211,483r-22,67l163,617r-31,67l97,746,71,809,31,943r-18,71l5,1086,,1112r5,32l22,1269r13,67l53,1398r,9l62,1398r39,-13l141,1380r9,-9l145,1362r-4,-13l136,1313r5,-31l154,1255r13,-26l238,1139r13,-27l264,1072r13,-40l299,903,317,773r,-36l312,599,295,460,259,277,238,161,211,45,167,xe" fillcolor="#00e500" strokecolor="#0c7e0c" strokeweight=".25pt">
                      <v:path arrowok="t"/>
                    </v:shape>
                    <v:shape id="_x0000_s3226" style="position:absolute;left:3024;top:4481;width:479;height:1264" coordsize="479,1264" path="m426,1264r-26,-81l369,1103r-9,-14l308,1031r-9,-9l272,951,246,875,158,571,75,281r4,22l79,330r-4,85l66,509,53,437,31,366,22,254r4,-40l31,205r9,-9l48,201r31,22l110,254r35,49l145,277,92,156,62,98,26,44,9,27,,,31,31,66,71r44,49l154,174r39,58l228,286r22,53l259,379r,-22l264,335r,-18l294,183r27,58l338,344r-8,129l334,594r9,129l365,848r30,125l435,1103r40,76l479,1192r,18l479,1223r-9,9l439,1246r-13,18xe" fillcolor="#00e500" strokecolor="#0c7e0c" strokeweight=".25pt">
                      <v:path arrowok="t"/>
                    </v:shape>
                    <v:shape id="_x0000_s3227" style="position:absolute;left:3494;top:4333;width:150;height:608" coordsize="150,608" path="m35,l18,32,5,63,,94r9,36l35,183r13,50l62,286r4,54l66,384r9,45l79,474r9,40l88,541r,22l84,590r-9,18l92,581r22,-45l132,492r9,-32l150,376,136,295,110,219,79,134,70,117,62,94,53,72,48,54,44,41,40,27,35,9,35,xe" fillcolor="#00e500" strokecolor="#0c7e0c" strokeweight=".25pt">
                      <v:path arrowok="t"/>
                    </v:shape>
                    <v:shape id="_x0000_s3228" style="position:absolute;left:3173;top:4789;width:216;height:558" coordsize="216,558" path="m,l18,18,36,45,49,76r17,31l79,138r18,36l115,210r13,36l141,286r13,40l167,366r14,40l189,446r14,41l207,522r9,36e" filled="f" strokecolor="#0c7e0c" strokeweight=".25pt">
                      <v:path arrowok="t"/>
                    </v:shape>
                    <v:shape id="_x0000_s3229" style="position:absolute;left:3428;top:4695;width:259;height:764" coordsize="259,764" path="m259,r,31l255,63r-9,35l233,134r-17,40l194,214r-22,41l145,304r-26,44l97,398,75,451,53,509,31,567,18,630,9,697,,764e" filled="f" strokecolor="#0c7e0c" strokeweight=".25pt">
                      <v:path arrowok="t"/>
                    </v:shape>
                    <v:shape id="_x0000_s3230" style="position:absolute;left:3441;top:4784;width:264;height:742" coordsize="264,742" path="m,742l9,666,22,594,36,532,53,469,75,411,97,358r26,-49l145,264r22,-40l194,184r17,-36l229,112,246,81r9,-31l260,23,264,e" filled="f" strokecolor="#0c7e0c" strokeweight=".25pt">
                      <v:path arrowok="t"/>
                    </v:shape>
                    <v:shape id="_x0000_s3231" style="position:absolute;left:3455;top:4838;width:254;height:706" coordsize="254,706" path="m,706l52,518,114,339r22,-49l153,250,228,125r9,-27l246,67r8,-31l254,e" filled="f" strokecolor="#0c7e0c" strokeweight=".25pt">
                      <v:path arrowok="t"/>
                    </v:shape>
                    <v:shape id="_x0000_s3232" style="position:absolute;left:3477;top:4905;width:237;height:683" coordsize="237,683" path="m,683l22,639,39,585,57,527,74,469,92,406r13,-53l123,304r17,-36l162,237r18,-32l193,179r13,-32l219,121r9,-36l237,45,237,e" filled="f" strokecolor="#0c7e0c" strokeweight=".25pt">
                      <v:path arrowok="t"/>
                    </v:shape>
                    <v:shape id="_x0000_s3233" style="position:absolute;left:3499;top:4959;width:224;height:625" coordsize="224,625" path="m,625l17,598,39,558,131,303r18,-35l166,236r14,-31l193,178r9,-31l210,116r5,-36l219,44,224,e" filled="f" strokecolor="#0c7e0c" strokeweight=".25pt">
                      <v:path arrowok="t"/>
                    </v:shape>
                    <v:shape id="_x0000_s3234" style="position:absolute;left:3534;top:5106;width:189;height:473" coordsize="189,473" path="m,473l17,455,35,433,48,402,66,366,83,326,96,295r14,-36l123,237r13,-27l145,183r13,-27l167,129r8,-31l180,67r4,-36l189,e" filled="f" strokecolor="#0c7e0c" strokeweight=".25pt">
                      <v:path arrowok="t"/>
                    </v:shape>
                    <v:shape id="_x0000_s3235" style="position:absolute;left:3582;top:4646;width:92;height:277" coordsize="92,277" path="m,277l22,237,40,192,66,103,92,e" filled="f" strokecolor="#0c7e0c" strokeweight=".25pt">
                      <v:path arrowok="t"/>
                    </v:shape>
                    <v:shape id="_x0000_s3236" style="position:absolute;left:3639;top:4597;width:26;height:76" coordsize="26,76" path="m,76l18,49,26,18,26,e" filled="f" strokecolor="#0c7e0c" strokeweight=".25pt">
                      <v:path arrowok="t"/>
                    </v:shape>
                    <v:shape id="_x0000_s3237" style="position:absolute;left:3595;top:4387;width:31;height:134" coordsize="31,134" path="m,134r5,l5,129r,-4l9,121r,-5l13,116r,-4l18,107r,-9l18,94r4,-5l22,85r,-5l27,76r,-5l27,67r,-9l27,54r4,-5l31,45r,-5l31,36r,-5l31,27r,-5l31,18r,-5l31,13r,-4l31,4r,l27,e" filled="f" strokecolor="#0c7e0c" strokeweight=".25pt">
                      <v:path arrowok="t"/>
                    </v:shape>
                    <v:shape id="_x0000_s3238" style="position:absolute;left:3564;top:4409;width:40;height:99" coordsize="40,99" path="m40,99r,-5l36,90r,l31,85r,-4l27,81r,-5l27,72r-5,l22,67,18,63r,-5l18,58,14,54r,-5l14,49,9,45r,-4l9,36r,l5,32r,-5l5,27r,-4l,18r,l,14r,l,9,,5r,l,e" filled="f" strokecolor="#0c7e0c" strokeweight=".25pt">
                      <v:path arrowok="t"/>
                    </v:shape>
                    <v:shape id="_x0000_s3239" style="position:absolute;left:3573;top:4378;width:44;height:94" coordsize="44,94" path="m44,94l18,49,,e" filled="f" strokecolor="#0c7e0c" strokeweight=".25pt">
                      <v:path arrowok="t"/>
                    </v:shape>
                    <v:shape id="_x0000_s3240" style="position:absolute;left:3582;top:4342;width:44;height:99" coordsize="44,99" path="m44,99l22,67,9,36,,e" filled="f" strokecolor="#0c7e0c" strokeweight=".25pt">
                      <v:path arrowok="t"/>
                    </v:shape>
                    <v:shape id="_x0000_s3241" style="position:absolute;left:3499;top:4396;width:92;height:125" coordsize="92,125" path="m,l,13,8,27,30,54,65,85r27,40e" filled="f" strokecolor="#0c7e0c" strokeweight=".25pt">
                      <v:path arrowok="t"/>
                    </v:shape>
                    <v:shape id="_x0000_s3242" style="position:absolute;left:3081;top:4534;width:128;height:295" coordsize="128,295" path="m,l5,9r4,9l13,23r5,9l22,41r4,8l31,58r9,9l44,76r4,9l53,99r4,9l62,116r4,9l70,134r5,14l79,157r5,9l88,179r4,9l97,197r4,9l106,215r4,13l110,237r4,9l119,255r,9l123,273r,9l123,286r5,9e" filled="f" strokecolor="#0c7e0c" strokeweight=".25pt">
                      <v:path arrowok="t"/>
                    </v:shape>
                    <v:shape id="_x0000_s3243" style="position:absolute;left:3143;top:4615;width:136;height:366" coordsize="136,366" path="m,l30,53r27,58l101,232r22,67l136,366e" filled="f" strokecolor="#0c7e0c" strokeweight=".25pt">
                      <v:path arrowok="t"/>
                    </v:shape>
                    <v:shape id="_x0000_s3244" style="position:absolute;left:3103;top:4744;width:286;height:804" coordsize="286,804" path="m,l66,250r75,246l176,599r44,107l246,759r18,27l286,804e" filled="f" strokecolor="#0c7e0c" strokeweight=".25pt">
                      <v:path arrowok="t"/>
                    </v:shape>
                    <v:shape id="_x0000_s3245" style="position:absolute;left:3121;top:4744;width:325;height:800" coordsize="325,800" path="m,l79,304r57,179l167,572r35,89l246,733r22,31l298,791r14,9l325,800e" filled="f" strokecolor="#0c7e0c" strokeweight=".25pt">
                      <v:path arrowok="t"/>
                    </v:shape>
                    <v:shape id="_x0000_s3246" style="position:absolute;left:3147;top:4771;width:290;height:737" coordsize="290,737" path="m,l84,286r43,138l180,567r18,45l220,652r13,36l255,710r17,18l290,737e" filled="f" strokecolor="#0c7e0c" strokeweight=".25pt">
                      <v:path arrowok="t"/>
                    </v:shape>
                    <v:shape id="_x0000_s3247" style="position:absolute;left:3178;top:4802;width:237;height:652" coordsize="237,652" path="m,l79,255r92,250l198,576r35,67l237,652e" filled="f" strokecolor="#0c7e0c" strokeweight=".25pt">
                      <v:path arrowok="t"/>
                    </v:shape>
                    <v:shape id="_x0000_s3248" style="position:absolute;left:3050;top:4709;width:40;height:107" coordsize="40,107" path="m40,4l31,,22,4,5,31,,62r,45e" filled="f" strokecolor="#0c7e0c" strokeweight=".25pt">
                      <v:path arrowok="t"/>
                    </v:shape>
                    <v:shape id="_x0000_s3249" style="position:absolute;left:3055;top:4731;width:35;height:111" coordsize="35,111" path="m35,4l31,,22,,13,13,,58r,53e" filled="f" strokecolor="#0c7e0c" strokeweight=".25pt">
                      <v:path arrowok="t"/>
                    </v:shape>
                    <v:shape id="_x0000_s3250" style="position:absolute;left:3064;top:4767;width:35;height:111" coordsize="35,111" path="m35,4l26,,17,,8,17,,62r,49e" filled="f" strokecolor="#0c7e0c" strokeweight=".25pt">
                      <v:path arrowok="t"/>
                    </v:shape>
                    <v:shape id="_x0000_s3251" style="position:absolute;left:3072;top:4780;width:27;height:138" coordsize="27,138" path="m27,l18,9,9,27,5,54,,94r5,44e" filled="f" strokecolor="#0c7e0c" strokeweight=".25pt">
                      <v:path arrowok="t"/>
                    </v:shape>
                    <v:shape id="_x0000_s3252" style="position:absolute;left:3086;top:4784;width:17;height:197" coordsize="17,197" path="m,157r4,40l17,72,17,5,13,,,54r,71l,157xe" fillcolor="#404040" strokecolor="#0c7e0c" strokeweight=".25pt">
                      <v:path arrowok="t"/>
                    </v:shape>
                    <v:shape id="_x0000_s3253" style="position:absolute;left:3402;top:5352;width:70;height:254" coordsize="70,254" path="m,31r26,94l53,214r4,13l70,254,39,156,22,67,13,,,31xe" fillcolor="#ffff4f" strokecolor="#0c7e0c" strokeweight=".25pt">
                      <v:path arrowok="t"/>
                    </v:shape>
                    <v:shape id="_x0000_s3254" style="position:absolute;left:3283;top:4851;width:101;height:451" coordsize="101,451" path="m,l13,58r18,54l49,170r13,54l75,282r9,53l93,393r8,58e" filled="f" strokecolor="#0c7e0c" strokeweight=".25pt">
                      <v:path arrowok="t"/>
                    </v:shape>
                    <v:shape id="_x0000_s3255" style="position:absolute;left:3630;top:4557;width:27;height:71" coordsize="27,71" path="m,71l22,40,27,e" filled="f" strokecolor="#0c7e0c" strokeweight=".25pt">
                      <v:path arrowok="t"/>
                    </v:shape>
                    <v:shape id="_x0000_s3256" style="position:absolute;left:3622;top:4494;width:26;height:98" coordsize="26,98" path="m,98l13,81,22,40,26,e" filled="f" strokecolor="#0c7e0c" strokeweight=".25pt">
                      <v:path arrowok="t"/>
                    </v:shape>
                    <v:shape id="_x0000_s3257" style="position:absolute;left:3608;top:4427;width:27;height:130" coordsize="27,130" path="m,130l14,107,18,81,22,49,27,e" filled="f" strokecolor="#0c7e0c" strokeweight=".25pt">
                      <v:path arrowok="t"/>
                    </v:shape>
                    <v:shape id="_x0000_s3258" style="position:absolute;left:3503;top:4450;width:110;height:120" coordsize="110,120" path="m,l17,26,44,49,83,80,97,98r13,22e" filled="f" strokecolor="#0c7e0c" strokeweight=".25pt">
                      <v:path arrowok="t"/>
                    </v:shape>
                    <v:shape id="_x0000_s3259" style="position:absolute;left:3520;top:4499;width:106;height:120" coordsize="106,120" path="m,l14,22,36,40,75,76,97,93r9,27e" filled="f" strokecolor="#0c7e0c" strokeweight=".25pt">
                      <v:path arrowok="t"/>
                    </v:shape>
                    <v:shape id="_x0000_s3260" style="position:absolute;left:3538;top:4548;width:101;height:120" coordsize="101,120" path="m,l18,27,40,44,79,80,92,98r9,22e" filled="f" strokecolor="#0c7e0c" strokeweight=".25pt">
                      <v:path arrowok="t"/>
                    </v:shape>
                    <v:shape id="_x0000_s3261" style="position:absolute;left:3556;top:4606;width:88;height:111" coordsize="88,111" path="m,l13,22,30,44,66,71,79,89r9,22e" filled="f" strokecolor="#0c7e0c" strokeweight=".25pt">
                      <v:path arrowok="t"/>
                    </v:shape>
                    <v:shape id="_x0000_s3262" style="position:absolute;left:3560;top:4713;width:66;height:112" coordsize="66,112" path="m,l9,22,22,40,53,71r9,23l66,112e" filled="f" strokecolor="#0c7e0c" strokeweight=".25pt">
                      <v:path arrowok="t"/>
                    </v:shape>
                    <v:shape id="_x0000_s3263" style="position:absolute;left:3573;top:4789;width:40;height:67" coordsize="40,67" path="m,l9,22,27,45,40,67e" filled="f" strokecolor="#0c7e0c" strokeweight=".25pt">
                      <v:path arrowok="t"/>
                    </v:shape>
                    <v:shape id="_x0000_s3264" style="position:absolute;left:3560;top:4659;width:79;height:116" coordsize="79,116" path="m,l4,14r9,13l40,50,66,76r9,18l79,116e" filled="f" strokecolor="#0c7e0c" strokeweight=".25pt">
                      <v:path arrowok="t"/>
                    </v:shape>
                    <v:shape id="_x0000_s3265" style="position:absolute;left:3296;top:4838;width:66;height:63" coordsize="66,63" path="m,63l14,45,31,31,66,e" filled="f" strokecolor="#0c7e0c" strokeweight=".25pt">
                      <v:path arrowok="t"/>
                    </v:shape>
                    <v:shape id="_x0000_s3266" style="position:absolute;left:3310;top:4887;width:48;height:63" coordsize="48,63" path="m,63l22,40,35,31,44,18,48,e" filled="f" strokecolor="#0c7e0c" strokeweight=".25pt">
                      <v:path arrowok="t"/>
                    </v:shape>
                    <v:shape id="_x0000_s3267" style="position:absolute;left:3288;top:4775;width:66;height:72" coordsize="66,72" path="m,72l4,54,17,41,44,18,66,e" filled="f" strokecolor="#0c7e0c" strokeweight=".25pt">
                      <v:path arrowok="t"/>
                    </v:shape>
                    <v:shape id="_x0000_s3268" style="position:absolute;left:3296;top:4722;width:49;height:40" coordsize="49,40" path="m,40l36,13,49,e" filled="f" strokecolor="#0c7e0c" strokeweight=".25pt">
                      <v:path arrowok="t"/>
                    </v:shape>
                    <v:shape id="_x0000_s3269" style="position:absolute;left:3310;top:4691;width:22;height:18" coordsize="22,18" path="m,18r4,l4,13r4,l13,9r,l17,4,17,r5,e" filled="f" strokecolor="#0c7e0c" strokeweight=".25pt">
                      <v:path arrowok="t"/>
                    </v:shape>
                    <v:shape id="_x0000_s3270" style="position:absolute;left:3323;top:4963;width:31;height:36" coordsize="31,36" path="m,36l17,22,31,e" filled="f" strokecolor="#0c7e0c" strokeweight=".25pt">
                      <v:path arrowok="t"/>
                    </v:shape>
                    <v:shape id="_x0000_s3271" style="position:absolute;left:3362;top:4914;width:207;height:31" coordsize="207,31" path="m,4l5,,22,4,35,18r27,4l71,18r17,4l97,31r22,l128,22r22,5l163,31r17,-4l185,22r4,5l207,22e" filled="f" strokecolor="#0c7e0c" strokeweight=".25pt">
                      <v:path arrowok="t"/>
                    </v:shape>
                    <v:shape id="_x0000_s3272" style="position:absolute;left:3358;top:4941;width:193;height:35" coordsize="193,35" path="m,l4,9r22,4l35,9r31,4l70,27r22,l101,27r22,l132,35r22,l162,31r22,-4l193,31e" filled="f" strokecolor="#0c7e0c" strokeweight=".25pt">
                      <v:path arrowok="t"/>
                    </v:shape>
                    <v:shape id="_x0000_s3273" style="position:absolute;left:3358;top:4976;width:176;height:32" coordsize="176,32" path="m,l22,5r9,9l57,18,70,14r22,4l97,27r26,l123,23r4,9l154,32r4,-5l162,32r14,e" filled="f" strokecolor="#0c7e0c" strokeweight=".25pt">
                      <v:path arrowok="t"/>
                    </v:shape>
                    <v:shape id="_x0000_s3274" style="position:absolute;left:3358;top:5008;width:158;height:27" coordsize="158,27" path="m,l18,4,26,,61,9r5,4l88,18r4,-5l123,18r4,9l154,27r4,-5e" filled="f" strokecolor="#0c7e0c" strokeweight=".25pt">
                      <v:path arrowok="t"/>
                    </v:shape>
                    <v:shape id="_x0000_s3275" style="position:absolute;left:3358;top:5035;width:149;height:26" coordsize="149,26" path="m,l18,r4,8l57,13,61,8r27,5l92,22r27,4l123,22r26,4e" filled="f" strokecolor="#0c7e0c" strokeweight=".25pt">
                      <v:path arrowok="t"/>
                    </v:shape>
                    <v:shape id="_x0000_s3276" style="position:absolute;left:3358;top:5061;width:141;height:27" coordsize="141,27" path="m,l18,r,l53,5r4,9l83,18r5,-4l114,18r9,5l141,27e" filled="f" strokecolor="#0c7e0c" strokeweight=".25pt">
                      <v:path arrowok="t"/>
                    </v:shape>
                    <v:shape id="_x0000_s3277" style="position:absolute;left:3362;top:5084;width:123;height:26" coordsize="123,26" path="m,l9,r5,9l49,13,53,9r26,4l84,22r26,4l119,26r4,e" filled="f" strokecolor="#0c7e0c" strokeweight=".25pt">
                      <v:path arrowok="t"/>
                    </v:shape>
                    <v:shape id="_x0000_s3278" style="position:absolute;left:3362;top:5106;width:110;height:27" coordsize="110,27" path="m,l14,4r,5l44,18r5,-5l53,18r18,4l79,18r5,9l110,27r,-5e" filled="f" strokecolor="#0c7e0c" strokeweight=".25pt">
                      <v:path arrowok="t"/>
                    </v:shape>
                    <v:shape id="_x0000_s3279" style="position:absolute;left:3362;top:5133;width:79;height:27" coordsize="79,27" path="m,l5,4r9,l40,9r4,9l49,13r22,5l79,27e" filled="f" strokecolor="#0c7e0c" strokeweight=".25pt">
                      <v:path arrowok="t"/>
                    </v:shape>
                    <v:shape id="_x0000_s3280" style="position:absolute;left:3441;top:5151;width:27;height:9" coordsize="27,9" path="m,l5,9r22,e" filled="f" strokecolor="#0c7e0c" strokeweight=".25pt">
                      <v:path arrowok="t"/>
                    </v:shape>
                    <v:shape id="_x0000_s3281" style="position:absolute;left:3367;top:5155;width:92;height:31" coordsize="92,31" path="m,l4,9r31,9l39,13r,5l66,27r4,-5l74,27r18,4e" filled="f" strokecolor="#0c7e0c" strokeweight=".25pt">
                      <v:path arrowok="t"/>
                    </v:shape>
                    <v:shape id="_x0000_s3282" style="position:absolute;left:3367;top:5191;width:88;height:22" coordsize="88,22" path="m,l9,,30,4r5,5l39,9r27,9l66,22r8,-4l88,22e" filled="f" strokecolor="#0c7e0c" strokeweight=".25pt">
                      <v:path arrowok="t"/>
                    </v:shape>
                    <v:shape id="_x0000_s3283" style="position:absolute;left:3371;top:5218;width:75;height:26" coordsize="75,26" path="m,l5,9r17,4l26,9r5,8l57,22r5,-5l66,26r9,e" filled="f" strokecolor="#0c7e0c" strokeweight=".25pt">
                      <v:path arrowok="t"/>
                    </v:shape>
                    <v:shape id="_x0000_s3284" style="position:absolute;left:3376;top:5253;width:61;height:41" coordsize="61,41" path="m,l13,5r4,4l21,5,48,9r4,9l57,14r4,l57,36,43,41,21,36,13,32,8,36e" filled="f" strokecolor="#0c7e0c" strokeweight=".25pt">
                      <v:path arrowok="t"/>
                    </v:shape>
                    <v:shape id="_x0000_s3285" style="position:absolute;left:3389;top:5316;width:35;height:9" coordsize="35,9" path="m,4l4,,30,4r5,5e" filled="f" strokecolor="#0c7e0c" strokeweight=".25pt">
                      <v:path arrowok="t"/>
                    </v:shape>
                    <v:shape id="_x0000_s3286" style="position:absolute;left:3393;top:5347;width:26;height:5" coordsize="26,5" path="m26,l22,5,,e" filled="f" strokecolor="#0c7e0c" strokeweight=".25pt">
                      <v:path arrowok="t"/>
                    </v:shape>
                    <v:line id="_x0000_s3287" style="position:absolute;flip:x" from="3402,5374" to="3415,5375" strokecolor="#0c7e0c" strokeweight=".25pt"/>
                    <v:shape id="_x0000_s3288" style="position:absolute;left:3529;top:4516;width:53;height:393" coordsize="53,393" path="m,l18,54r9,45l44,282r9,49l53,367r-4,26l44,380r5,-9l49,358r-5,-5l49,349r,-18l44,313r-4,l44,304r,-18l35,277r-4,-9l35,259r-4,-4l35,246,22,219r5,-4l27,206,22,193r5,-9l22,175r-4,l22,166r-9,-9l9,148r4,-9l,112r5,-9l9,94r,-4l,81r5,l5,76,,72,9,67,5,59,,54,9,50,9,36r4,-4l,xe" fillcolor="#ff9e00" strokecolor="#0c7e0c" strokeweight=".25pt">
                      <v:path arrowok="t"/>
                    </v:shape>
                  </v:group>
                </v:group>
                <v:group id="_x0000_s3289" style="position:absolute;left:3916;top:2969;width:122;height:182" coordorigin="1246,1632" coordsize="222,292">
                  <v:line id="_x0000_s3290" style="position:absolute;flip:y;v-text-anchor:middle" from="1248,1632" to="1296,1824" strokecolor="#f30" strokeweight=".25pt"/>
                  <v:line id="_x0000_s3291" style="position:absolute;rotation:-1329986fd;flip:y;v-text-anchor:middle" from="1282,1644" to="1330,1836" strokecolor="#f30" strokeweight=".25pt"/>
                  <v:line id="_x0000_s3292" style="position:absolute;rotation:-2503599fd;flip:y;v-text-anchor:middle" from="1304,1662" to="1352,1854" strokecolor="#f30" strokeweight=".25pt"/>
                  <v:line id="_x0000_s3293" style="position:absolute;rotation:-3198400fd;flip:y;v-text-anchor:middle" from="1318,1680" to="1366,1872" strokecolor="#f30" strokeweight=".25pt"/>
                  <v:group id="_x0000_s3294" style="position:absolute;left:1276;top:1702;width:192;height:222;rotation:2626019fd" coordorigin="1342,1728" coordsize="192,222">
                    <v:line id="_x0000_s3295" style="position:absolute;flip:y;v-text-anchor:middle" from="1344,1728" to="1392,1920" strokecolor="#f30" strokeweight=".25pt"/>
                    <v:line id="_x0000_s3296" style="position:absolute;rotation:-1329986fd;flip:y;v-text-anchor:middle" from="1378,1740" to="1426,1932" strokecolor="#f30" strokeweight=".25pt"/>
                    <v:line id="_x0000_s3297" style="position:absolute;rotation:-2503599fd;flip:y;v-text-anchor:middle" from="1400,1758" to="1448,1950" strokecolor="#f30" strokeweight=".25pt"/>
                    <v:line id="_x0000_s3298" style="position:absolute;rotation:-3198400fd;flip:y;v-text-anchor:middle" from="1414,1776" to="1462,1968" strokecolor="#f30" strokeweight=".25pt"/>
                  </v:group>
                </v:group>
                <v:group id="_x0000_s3299" style="position:absolute;left:3445;top:2741;width:122;height:182" coordorigin="1246,1632" coordsize="222,292">
                  <v:line id="_x0000_s3300" style="position:absolute;flip:y;v-text-anchor:middle" from="1248,1632" to="1296,1824" strokecolor="#f30" strokeweight=".25pt"/>
                  <v:line id="_x0000_s3301" style="position:absolute;rotation:-1329986fd;flip:y;v-text-anchor:middle" from="1282,1644" to="1330,1836" strokecolor="#f30" strokeweight=".25pt"/>
                  <v:line id="_x0000_s3302" style="position:absolute;rotation:-2503599fd;flip:y;v-text-anchor:middle" from="1304,1662" to="1352,1854" strokecolor="#f30" strokeweight=".25pt"/>
                  <v:line id="_x0000_s3303" style="position:absolute;rotation:-3198400fd;flip:y;v-text-anchor:middle" from="1318,1680" to="1366,1872" strokecolor="#f30" strokeweight=".25pt"/>
                  <v:group id="_x0000_s3304" style="position:absolute;left:1276;top:1702;width:192;height:222;rotation:2626019fd" coordorigin="1342,1728" coordsize="192,222">
                    <v:line id="_x0000_s3305" style="position:absolute;flip:y;v-text-anchor:middle" from="1344,1728" to="1392,1920" strokecolor="#f30" strokeweight=".25pt"/>
                    <v:line id="_x0000_s3306" style="position:absolute;rotation:-1329986fd;flip:y;v-text-anchor:middle" from="1378,1740" to="1426,1932" strokecolor="#f30" strokeweight=".25pt"/>
                    <v:line id="_x0000_s3307" style="position:absolute;rotation:-2503599fd;flip:y;v-text-anchor:middle" from="1400,1758" to="1448,1950" strokecolor="#f30" strokeweight=".25pt"/>
                    <v:line id="_x0000_s3308" style="position:absolute;rotation:-3198400fd;flip:y;v-text-anchor:middle" from="1414,1776" to="1462,1968" strokecolor="#f30" strokeweight=".25pt"/>
                  </v:group>
                </v:group>
              </v:group>
              <v:group id="_x0000_s3309" style="position:absolute;left:3971;top:1608;width:143;height:192;rotation:1252132fd" coordorigin="4479,1478" coordsize="157,197">
                <v:group id="_x0000_s3310" style="position:absolute;left:4493;top:1487;width:143;height:188;rotation:-1117357fd" coordorigin="634,3246" coordsize="423,410">
                  <v:group id="_x0000_s3311" style="position:absolute;left:634;top:3272;width:189;height:384;rotation:-1522649fd" coordorigin="3024,4324" coordsize="699,1421">
                    <v:shape id="_x0000_s3312" style="position:absolute;left:3257;top:4481;width:325;height:1013" coordsize="325,1013" path="m101,1013l,576,114,111,158,31,228,r53,53l325,420,171,879r-70,134xe" fillcolor="#ffff4f" strokecolor="#0c7e0c" strokeweight=".25pt">
                      <v:path arrowok="t"/>
                    </v:shape>
                    <v:shape id="_x0000_s3313" style="position:absolute;left:3376;top:4543;width:87;height:898" coordsize="87,898" path="m,898l43,460r5,-31l65,282,74,134,83,72,87,e" filled="f" strokecolor="#0c7e0c" strokeweight=".25pt">
                      <v:path arrowok="t"/>
                    </v:shape>
                    <v:line id="_x0000_s3314" style="position:absolute;flip:x" from="3340,4534" to="3437,5383" strokecolor="#0c7e0c" strokeweight=".25pt"/>
                    <v:shape id="_x0000_s3315" style="position:absolute;left:3314;top:4525;width:97;height:777" coordsize="97,777" path="m97,l75,112,62,259,,777e" filled="f" strokecolor="#0c7e0c" strokeweight=".25pt">
                      <v:path arrowok="t"/>
                    </v:shape>
                    <v:line id="_x0000_s3316" style="position:absolute;flip:x" from="3419,4516" to="3490,5360" strokecolor="#0c7e0c" strokeweight=".25pt"/>
                    <v:line id="_x0000_s3317" style="position:absolute;flip:x" from="3468,4503" to="3512,5235" strokecolor="#0c7e0c" strokeweight=".25pt"/>
                    <v:shape id="_x0000_s3318" style="position:absolute;left:3296;top:4557;width:97;height:643" coordsize="97,643" path="m97,l75,80,53,192,,643e" filled="f" strokecolor="#0c7e0c" strokeweight=".25pt">
                      <v:path arrowok="t"/>
                    </v:shape>
                    <v:line id="_x0000_s3319" style="position:absolute;flip:x" from="3516,4521" to="3525,5101" strokecolor="#0c7e0c" strokeweight=".25pt"/>
                    <v:shape id="_x0000_s3320" style="position:absolute;left:3411;top:4503;width:30;height:31" coordsize="30,31" path="m30,9l26,5,22,,17,,8,,4,5r,4l,18r,4l4,27r4,l8,27r5,4l17,31r5,l22,31r4,-4l26,22r4,-9l30,9xe" fillcolor="#ffff4f" strokecolor="#0c7e0c" strokeweight=".25pt">
                      <v:path arrowok="t"/>
                    </v:shape>
                    <v:shape id="_x0000_s3321" style="position:absolute;left:3437;top:4516;width:26;height:32" coordsize="26,32" path="m26,9l26,,18,,13,,9,,4,5,,9r,5l,23r,4l4,27r5,l13,27r,5l18,32r4,l22,27r4,-4l26,14r,-5xe" fillcolor="#ffff4f" strokecolor="#0c7e0c" strokeweight=".25pt">
                      <v:path arrowok="t"/>
                    </v:shape>
                    <v:shape id="_x0000_s3322" style="position:absolute;left:3441;top:4490;width:27;height:31" coordsize="27,31" path="m27,9l22,4,18,,14,,9,,5,4,,9r,9l,22r,4l5,26r4,5l9,31r5,l18,31r,l22,26r5,-4l27,13r,-4xe" fillcolor="#ffff4f" strokecolor="#0c7e0c" strokeweight=".25pt">
                      <v:path arrowok="t"/>
                    </v:shape>
                    <v:shape id="_x0000_s3323" style="position:absolute;left:3468;top:4467;width:22;height:27" coordsize="22,27" path="m22,9r,-4l17,,13,,9,,4,5,,9r,5l,23r4,l4,27r5,l13,27r,l17,27r,l22,27r,-9l22,14r,-5xe" fillcolor="#ffff4f" strokecolor="#0c7e0c" strokeweight=".25pt">
                      <v:path arrowok="t"/>
                    </v:shape>
                    <v:line id="_x0000_s3324" style="position:absolute" from="3542,4588" to="3547,5003" strokecolor="#0c7e0c" strokeweight=".25pt"/>
                    <v:shape id="_x0000_s3325" style="position:absolute;left:3485;top:4485;width:22;height:27" coordsize="22,27" path="m22,9l18,5,14,r,l9,,5,5r,4l,18r,5l5,23r,4l9,27r,l14,27r,l18,27r,l18,18r4,-4l22,9xe" fillcolor="#ffff4f" strokecolor="#0c7e0c" strokeweight=".25pt">
                      <v:path arrowok="t"/>
                    </v:shape>
                    <v:shape id="_x0000_s3326" style="position:absolute;left:3503;top:4503;width:22;height:27" coordsize="22,27" path="m22,5l17,r,l13,,9,,4,5r,4l,13r,5l4,22r,l9,27r,l13,27r,l17,27r,-5l22,18r,-5l22,5xe" fillcolor="#ffff4f" strokecolor="#0c7e0c" strokeweight=".25pt">
                      <v:path arrowok="t"/>
                    </v:shape>
                    <v:shape id="_x0000_s3327" style="position:absolute;left:3463;top:4521;width:22;height:27" coordsize="22,27" path="m22,4l18,r,l9,,5,r,4l,9r,4l,22r,l5,27r,l9,27r5,l14,27r4,l18,22r4,-4l22,13r,-9xe" fillcolor="#ffff4f" strokecolor="#0c7e0c" strokeweight=".25pt">
                      <v:path arrowok="t"/>
                    </v:shape>
                    <v:shape id="_x0000_s3328" style="position:absolute;left:3503;top:4530;width:22;height:27" coordsize="22,27" path="m22,9l22,,17,,13,,9,,4,4,,9r,4l,22r,l4,27r5,l9,27r4,l13,27r4,l22,22r,-4l22,13r,-4xe" fillcolor="#ffff4f" strokecolor="#0c7e0c" strokeweight=".25pt">
                      <v:path arrowok="t"/>
                    </v:shape>
                    <v:shape id="_x0000_s3329" style="position:absolute;left:3485;top:4512;width:22;height:27" coordsize="22,27" path="m22,9l18,4,14,,9,r,l5,4,,9r,4l,18r,4l5,22r4,5l9,27r5,l14,27r,l18,22r,-4l22,13r,-4xe" fillcolor="#ffff4f" strokecolor="#0c7e0c" strokeweight=".25pt">
                      <v:path arrowok="t"/>
                    </v:shape>
                    <v:shape id="_x0000_s3330" style="position:absolute;left:3520;top:4521;width:18;height:27" coordsize="18,27" path="m18,4l18,,14,r,l9,,5,4r,5l,13r,5l5,22r,l9,22r,5l14,27r,l18,27r,-5l18,18r,-5l18,4xe" fillcolor="#ffff4f" strokecolor="#0c7e0c" strokeweight=".25pt">
                      <v:path arrowok="t"/>
                    </v:shape>
                    <v:shape id="_x0000_s3331" style="position:absolute;left:3525;top:4543;width:17;height:27" coordsize="17,27" path="m17,9r,-4l13,,9,,4,r,5l,9r,5l,23r,l4,27r,l9,27r,l13,27r,l17,23r,-5l17,14r,-5xe" fillcolor="#ffff4f" strokecolor="#0c7e0c" strokeweight=".25pt">
                      <v:path arrowok="t"/>
                    </v:shape>
                    <v:shape id="_x0000_s3332" style="position:absolute;left:3463;top:4494;width:22;height:27" coordsize="22,27" path="m22,9l22,,18,,14,,9,,5,5r,4l,14r,8l5,22r,5l9,27r5,l14,27r4,l18,27r4,-5l22,18r,-4l22,9xe" fillcolor="#ffff4f" strokecolor="#0c7e0c" strokeweight=".25pt">
                      <v:path arrowok="t"/>
                    </v:shape>
                    <v:shape id="_x0000_s3333" style="position:absolute;left:3371;top:4543;width:180;height:90" coordsize="180,90" path="m31,r4,l40,r4,l57,5r9,l70,,88,5r4,4l101,5r9,l119,14r4,l132,14r4,l149,14r5,9l154,27r9,l167,27r9,5l176,45r-9,4l154,45r,-5l154,32r-13,l136,32r-8,l119,27r-5,l106,32,97,27r-5,l88,27r-13,l70,27,62,23r-5,4l40,23,35,18r-9,5l18,18r-5,5l9,32r13,8l31,40r17,l53,40r4,5l62,49r4,-4l75,45r9,4l88,54r9,-5l106,54r4,l110,54r4,l128,58r8,l136,58r9,l154,54r4,9l167,67r4,l176,63r4,22l176,90r-5,-5l163,85r-9,-4l145,85,132,81r-4,9l114,85r-4,-4l106,85,97,81r-5,l88,76r-4,l66,76,57,67r-9,5l31,67,22,63r-4,4l13,63,9,58r-4,l,54e" filled="f" strokecolor="#0c7e0c" strokeweight=".25pt">
                      <v:path arrowok="t"/>
                    </v:shape>
                    <v:shape id="_x0000_s3334" style="position:absolute;left:3354;top:4615;width:210;height:120" coordsize="210,120" path="m8,4l17,r5,4l22,9,26,4r9,l39,13r9,l61,18r13,9l79,22r17,5l101,31r4,-4l118,31r5,9l136,44r9,5l149,40r9,-5l166,40r5,9l180,53r8,l193,44r4,5l202,44r4,32l202,71r-9,5l184,71r-9,l166,76r,l153,76,149,62r-9,-4l131,58r-8,4l114,62r-9,l96,53r-4,5l79,58,70,49r-9,4l39,44,35,35r-5,l17,31r,-4l13,27r-5,l8,18,,44r4,5l8,49r,4l17,53r9,l30,62r9,-4l61,67r4,9l74,80r13,5l96,80r9,l114,80r9,9l127,94r13,4l145,94r8,4l166,98r5,-4l175,102r13,l193,98r9,l206,98r4,22e" filled="f" strokecolor="#0c7e0c" strokeweight=".25pt">
                      <v:path arrowok="t"/>
                    </v:shape>
                    <v:shape id="_x0000_s3335" style="position:absolute;left:3345;top:4695;width:219;height:45" coordsize="219,45" path="m219,40r-13,5l202,40r-5,5l184,45r-4,-5l171,36r-13,l154,45r-9,-9l136,36r-9,4l123,45,105,40r-4,-4l96,27,74,22r-4,9l61,31,39,22r,-4l31,18,17,14r,-9l13,5,,e" filled="f" strokecolor="#0c7e0c" strokeweight=".25pt">
                      <v:path arrowok="t"/>
                    </v:shape>
                    <v:shape id="_x0000_s3336" style="position:absolute;left:3305;top:4726;width:277;height:188" coordsize="277,188" path="m31,l44,5r5,9l53,9r18,5l75,23r4,-9l97,23r9,9l114,36r22,5l141,36r9,-4l163,36r9,9l189,45r5,-4l198,45r13,l215,41r9,-5l237,36r5,5l246,45r18,l264,67r-22,5l237,76r-17,l215,72r-8,-5l198,67r-9,5l185,67r-13,l163,72r-9,l141,72r,-5l132,58r-18,l101,63r-9,l79,54,71,45r,4l49,41r,-5l40,41,27,32,18,58r17,5l40,72r9,-5l66,72r5,9l75,76r22,5l101,90r5,9l128,99r8,l141,94r17,5l158,103r5,5l185,108r4,l198,108r13,4l215,103r5,-4l237,99r5,9l273,103r,27l251,130r-9,l237,134r-17,-4l211,121r,9l189,130r,-9l163,121r-5,4l154,130r-18,-5l128,116r-27,-4l92,121,71,112,66,99,44,94,31,99,13,90,5,112r26,9l35,130r27,4l71,134r21,5l97,148r31,4l136,148r18,4l163,157r17,4l189,152r22,5l215,161r27,l246,152r27,-4l277,170r-35,9l211,183r-4,5l185,188r-5,-9l158,179r-8,4l132,183r-9,-8l97,170r-13,5l66,166r-9,-5l35,157r-8,l,148e" filled="f" strokecolor="#0c7e0c" strokeweight=".25pt">
                      <v:path arrowok="t"/>
                    </v:shape>
                    <v:shape id="_x0000_s3337" style="position:absolute;left:3406;top:4324;width:317;height:1407" coordsize="317,1407" path="m167,r5,9l176,18r-4,32l158,76r-4,27l154,126r4,31l167,184r35,89l224,344r,67l211,483r-22,67l163,617r-31,67l97,746,71,809,31,943r-18,71l5,1086,,1112r5,32l22,1269r13,67l53,1398r,9l62,1398r39,-13l141,1380r9,-9l145,1362r-4,-13l136,1313r5,-31l154,1255r13,-26l238,1139r13,-27l264,1072r13,-40l299,903,317,773r,-36l312,599,295,460,259,277,238,161,211,45,167,xe" fillcolor="#00e500" strokecolor="#0c7e0c" strokeweight=".25pt">
                      <v:path arrowok="t"/>
                    </v:shape>
                    <v:shape id="_x0000_s3338" style="position:absolute;left:3024;top:4481;width:479;height:1264" coordsize="479,1264" path="m426,1264r-26,-81l369,1103r-9,-14l308,1031r-9,-9l272,951,246,875,158,571,75,281r4,22l79,330r-4,85l66,509,53,437,31,366,22,254r4,-40l31,205r9,-9l48,201r31,22l110,254r35,49l145,277,92,156,62,98,26,44,9,27,,,31,31,66,71r44,49l154,174r39,58l228,286r22,53l259,379r,-22l264,335r,-18l294,183r27,58l338,344r-8,129l334,594r9,129l365,848r30,125l435,1103r40,76l479,1192r,18l479,1223r-9,9l439,1246r-13,18xe" fillcolor="#00e500" strokecolor="#0c7e0c" strokeweight=".25pt">
                      <v:path arrowok="t"/>
                    </v:shape>
                    <v:shape id="_x0000_s3339" style="position:absolute;left:3494;top:4333;width:150;height:608" coordsize="150,608" path="m35,l18,32,5,63,,94r9,36l35,183r13,50l62,286r4,54l66,384r9,45l79,474r9,40l88,541r,22l84,590r-9,18l92,581r22,-45l132,492r9,-32l150,376,136,295,110,219,79,134,70,117,62,94,53,72,48,54,44,41,40,27,35,9,35,xe" fillcolor="#00e500" strokecolor="#0c7e0c" strokeweight=".25pt">
                      <v:path arrowok="t"/>
                    </v:shape>
                    <v:shape id="_x0000_s3340" style="position:absolute;left:3173;top:4789;width:216;height:558" coordsize="216,558" path="m,l18,18,36,45,49,76r17,31l79,138r18,36l115,210r13,36l141,286r13,40l167,366r14,40l189,446r14,41l207,522r9,36e" filled="f" strokecolor="#0c7e0c" strokeweight=".25pt">
                      <v:path arrowok="t"/>
                    </v:shape>
                    <v:shape id="_x0000_s3341" style="position:absolute;left:3428;top:4695;width:259;height:764" coordsize="259,764" path="m259,r,31l255,63r-9,35l233,134r-17,40l194,214r-22,41l145,304r-26,44l97,398,75,451,53,509,31,567,18,630,9,697,,764e" filled="f" strokecolor="#0c7e0c" strokeweight=".25pt">
                      <v:path arrowok="t"/>
                    </v:shape>
                    <v:shape id="_x0000_s3342" style="position:absolute;left:3441;top:4784;width:264;height:742" coordsize="264,742" path="m,742l9,666,22,594,36,532,53,469,75,411,97,358r26,-49l145,264r22,-40l194,184r17,-36l229,112,246,81r9,-31l260,23,264,e" filled="f" strokecolor="#0c7e0c" strokeweight=".25pt">
                      <v:path arrowok="t"/>
                    </v:shape>
                    <v:shape id="_x0000_s3343" style="position:absolute;left:3455;top:4838;width:254;height:706" coordsize="254,706" path="m,706l52,518,114,339r22,-49l153,250,228,125r9,-27l246,67r8,-31l254,e" filled="f" strokecolor="#0c7e0c" strokeweight=".25pt">
                      <v:path arrowok="t"/>
                    </v:shape>
                    <v:shape id="_x0000_s3344" style="position:absolute;left:3477;top:4905;width:237;height:683" coordsize="237,683" path="m,683l22,639,39,585,57,527,74,469,92,406r13,-53l123,304r17,-36l162,237r18,-32l193,179r13,-32l219,121r9,-36l237,45,237,e" filled="f" strokecolor="#0c7e0c" strokeweight=".25pt">
                      <v:path arrowok="t"/>
                    </v:shape>
                    <v:shape id="_x0000_s3345" style="position:absolute;left:3499;top:4959;width:224;height:625" coordsize="224,625" path="m,625l17,598,39,558,131,303r18,-35l166,236r14,-31l193,178r9,-31l210,116r5,-36l219,44,224,e" filled="f" strokecolor="#0c7e0c" strokeweight=".25pt">
                      <v:path arrowok="t"/>
                    </v:shape>
                    <v:shape id="_x0000_s3346" style="position:absolute;left:3534;top:5106;width:189;height:473" coordsize="189,473" path="m,473l17,455,35,433,48,402,66,366,83,326,96,295r14,-36l123,237r13,-27l145,183r13,-27l167,129r8,-31l180,67r4,-36l189,e" filled="f" strokecolor="#0c7e0c" strokeweight=".25pt">
                      <v:path arrowok="t"/>
                    </v:shape>
                    <v:shape id="_x0000_s3347" style="position:absolute;left:3582;top:4646;width:92;height:277" coordsize="92,277" path="m,277l22,237,40,192,66,103,92,e" filled="f" strokecolor="#0c7e0c" strokeweight=".25pt">
                      <v:path arrowok="t"/>
                    </v:shape>
                    <v:shape id="_x0000_s3348" style="position:absolute;left:3639;top:4597;width:26;height:76" coordsize="26,76" path="m,76l18,49,26,18,26,e" filled="f" strokecolor="#0c7e0c" strokeweight=".25pt">
                      <v:path arrowok="t"/>
                    </v:shape>
                    <v:shape id="_x0000_s3349" style="position:absolute;left:3595;top:4387;width:31;height:134" coordsize="31,134" path="m,134r5,l5,129r,-4l9,121r,-5l13,116r,-4l18,107r,-9l18,94r4,-5l22,85r,-5l27,76r,-5l27,67r,-9l27,54r4,-5l31,45r,-5l31,36r,-5l31,27r,-5l31,18r,-5l31,13r,-4l31,4r,l27,e" filled="f" strokecolor="#0c7e0c" strokeweight=".25pt">
                      <v:path arrowok="t"/>
                    </v:shape>
                    <v:shape id="_x0000_s3350" style="position:absolute;left:3564;top:4409;width:40;height:99" coordsize="40,99" path="m40,99r,-5l36,90r,l31,85r,-4l27,81r,-5l27,72r-5,l22,67,18,63r,-5l18,58,14,54r,-5l14,49,9,45r,-4l9,36r,l5,32r,-5l5,27r,-4l,18r,l,14r,l,9,,5r,l,e" filled="f" strokecolor="#0c7e0c" strokeweight=".25pt">
                      <v:path arrowok="t"/>
                    </v:shape>
                    <v:shape id="_x0000_s3351" style="position:absolute;left:3573;top:4378;width:44;height:94" coordsize="44,94" path="m44,94l18,49,,e" filled="f" strokecolor="#0c7e0c" strokeweight=".25pt">
                      <v:path arrowok="t"/>
                    </v:shape>
                    <v:shape id="_x0000_s3352" style="position:absolute;left:3582;top:4342;width:44;height:99" coordsize="44,99" path="m44,99l22,67,9,36,,e" filled="f" strokecolor="#0c7e0c" strokeweight=".25pt">
                      <v:path arrowok="t"/>
                    </v:shape>
                    <v:shape id="_x0000_s3353" style="position:absolute;left:3499;top:4396;width:92;height:125" coordsize="92,125" path="m,l,13,8,27,30,54,65,85r27,40e" filled="f" strokecolor="#0c7e0c" strokeweight=".25pt">
                      <v:path arrowok="t"/>
                    </v:shape>
                    <v:shape id="_x0000_s3354" style="position:absolute;left:3081;top:4534;width:128;height:295" coordsize="128,295" path="m,l5,9r4,9l13,23r5,9l22,41r4,8l31,58r9,9l44,76r4,9l53,99r4,9l62,116r4,9l70,134r5,14l79,157r5,9l88,179r4,9l97,197r4,9l106,215r4,13l110,237r4,9l119,255r,9l123,273r,9l123,286r5,9e" filled="f" strokecolor="#0c7e0c" strokeweight=".25pt">
                      <v:path arrowok="t"/>
                    </v:shape>
                    <v:shape id="_x0000_s3355" style="position:absolute;left:3143;top:4615;width:136;height:366" coordsize="136,366" path="m,l30,53r27,58l101,232r22,67l136,366e" filled="f" strokecolor="#0c7e0c" strokeweight=".25pt">
                      <v:path arrowok="t"/>
                    </v:shape>
                    <v:shape id="_x0000_s3356" style="position:absolute;left:3103;top:4744;width:286;height:804" coordsize="286,804" path="m,l66,250r75,246l176,599r44,107l246,759r18,27l286,804e" filled="f" strokecolor="#0c7e0c" strokeweight=".25pt">
                      <v:path arrowok="t"/>
                    </v:shape>
                    <v:shape id="_x0000_s3357" style="position:absolute;left:3121;top:4744;width:325;height:800" coordsize="325,800" path="m,l79,304r57,179l167,572r35,89l246,733r22,31l298,791r14,9l325,800e" filled="f" strokecolor="#0c7e0c" strokeweight=".25pt">
                      <v:path arrowok="t"/>
                    </v:shape>
                    <v:shape id="_x0000_s3358" style="position:absolute;left:3147;top:4771;width:290;height:737" coordsize="290,737" path="m,l84,286r43,138l180,567r18,45l220,652r13,36l255,710r17,18l290,737e" filled="f" strokecolor="#0c7e0c" strokeweight=".25pt">
                      <v:path arrowok="t"/>
                    </v:shape>
                    <v:shape id="_x0000_s3359" style="position:absolute;left:3178;top:4802;width:237;height:652" coordsize="237,652" path="m,l79,255r92,250l198,576r35,67l237,652e" filled="f" strokecolor="#0c7e0c" strokeweight=".25pt">
                      <v:path arrowok="t"/>
                    </v:shape>
                    <v:shape id="_x0000_s3360" style="position:absolute;left:3050;top:4709;width:40;height:107" coordsize="40,107" path="m40,4l31,,22,4,5,31,,62r,45e" filled="f" strokecolor="#0c7e0c" strokeweight=".25pt">
                      <v:path arrowok="t"/>
                    </v:shape>
                    <v:shape id="_x0000_s3361" style="position:absolute;left:3055;top:4731;width:35;height:111" coordsize="35,111" path="m35,4l31,,22,,13,13,,58r,53e" filled="f" strokecolor="#0c7e0c" strokeweight=".25pt">
                      <v:path arrowok="t"/>
                    </v:shape>
                    <v:shape id="_x0000_s3362" style="position:absolute;left:3064;top:4767;width:35;height:111" coordsize="35,111" path="m35,4l26,,17,,8,17,,62r,49e" filled="f" strokecolor="#0c7e0c" strokeweight=".25pt">
                      <v:path arrowok="t"/>
                    </v:shape>
                    <v:shape id="_x0000_s3363" style="position:absolute;left:3072;top:4780;width:27;height:138" coordsize="27,138" path="m27,l18,9,9,27,5,54,,94r5,44e" filled="f" strokecolor="#0c7e0c" strokeweight=".25pt">
                      <v:path arrowok="t"/>
                    </v:shape>
                    <v:shape id="_x0000_s3364" style="position:absolute;left:3086;top:4784;width:17;height:197" coordsize="17,197" path="m,157r4,40l17,72,17,5,13,,,54r,71l,157xe" fillcolor="#404040" strokecolor="#0c7e0c" strokeweight=".25pt">
                      <v:path arrowok="t"/>
                    </v:shape>
                    <v:shape id="_x0000_s3365" style="position:absolute;left:3402;top:5352;width:70;height:254" coordsize="70,254" path="m,31r26,94l53,214r4,13l70,254,39,156,22,67,13,,,31xe" fillcolor="#ffff4f" strokecolor="#0c7e0c" strokeweight=".25pt">
                      <v:path arrowok="t"/>
                    </v:shape>
                    <v:shape id="_x0000_s3366" style="position:absolute;left:3283;top:4851;width:101;height:451" coordsize="101,451" path="m,l13,58r18,54l49,170r13,54l75,282r9,53l93,393r8,58e" filled="f" strokecolor="#0c7e0c" strokeweight=".25pt">
                      <v:path arrowok="t"/>
                    </v:shape>
                    <v:shape id="_x0000_s3367" style="position:absolute;left:3630;top:4557;width:27;height:71" coordsize="27,71" path="m,71l22,40,27,e" filled="f" strokecolor="#0c7e0c" strokeweight=".25pt">
                      <v:path arrowok="t"/>
                    </v:shape>
                    <v:shape id="_x0000_s3368" style="position:absolute;left:3622;top:4494;width:26;height:98" coordsize="26,98" path="m,98l13,81,22,40,26,e" filled="f" strokecolor="#0c7e0c" strokeweight=".25pt">
                      <v:path arrowok="t"/>
                    </v:shape>
                    <v:shape id="_x0000_s3369" style="position:absolute;left:3608;top:4427;width:27;height:130" coordsize="27,130" path="m,130l14,107,18,81,22,49,27,e" filled="f" strokecolor="#0c7e0c" strokeweight=".25pt">
                      <v:path arrowok="t"/>
                    </v:shape>
                    <v:shape id="_x0000_s3370" style="position:absolute;left:3503;top:4450;width:110;height:120" coordsize="110,120" path="m,l17,26,44,49,83,80,97,98r13,22e" filled="f" strokecolor="#0c7e0c" strokeweight=".25pt">
                      <v:path arrowok="t"/>
                    </v:shape>
                    <v:shape id="_x0000_s3371" style="position:absolute;left:3520;top:4499;width:106;height:120" coordsize="106,120" path="m,l14,22,36,40,75,76,97,93r9,27e" filled="f" strokecolor="#0c7e0c" strokeweight=".25pt">
                      <v:path arrowok="t"/>
                    </v:shape>
                    <v:shape id="_x0000_s3372" style="position:absolute;left:3538;top:4548;width:101;height:120" coordsize="101,120" path="m,l18,27,40,44,79,80,92,98r9,22e" filled="f" strokecolor="#0c7e0c" strokeweight=".25pt">
                      <v:path arrowok="t"/>
                    </v:shape>
                    <v:shape id="_x0000_s3373" style="position:absolute;left:3556;top:4606;width:88;height:111" coordsize="88,111" path="m,l13,22,30,44,66,71,79,89r9,22e" filled="f" strokecolor="#0c7e0c" strokeweight=".25pt">
                      <v:path arrowok="t"/>
                    </v:shape>
                    <v:shape id="_x0000_s3374" style="position:absolute;left:3560;top:4713;width:66;height:112" coordsize="66,112" path="m,l9,22,22,40,53,71r9,23l66,112e" filled="f" strokecolor="#0c7e0c" strokeweight=".25pt">
                      <v:path arrowok="t"/>
                    </v:shape>
                    <v:shape id="_x0000_s3375" style="position:absolute;left:3573;top:4789;width:40;height:67" coordsize="40,67" path="m,l9,22,27,45,40,67e" filled="f" strokecolor="#0c7e0c" strokeweight=".25pt">
                      <v:path arrowok="t"/>
                    </v:shape>
                    <v:shape id="_x0000_s3376" style="position:absolute;left:3560;top:4659;width:79;height:116" coordsize="79,116" path="m,l4,14r9,13l40,50,66,76r9,18l79,116e" filled="f" strokecolor="#0c7e0c" strokeweight=".25pt">
                      <v:path arrowok="t"/>
                    </v:shape>
                    <v:shape id="_x0000_s3377" style="position:absolute;left:3296;top:4838;width:66;height:63" coordsize="66,63" path="m,63l14,45,31,31,66,e" filled="f" strokecolor="#0c7e0c" strokeweight=".25pt">
                      <v:path arrowok="t"/>
                    </v:shape>
                    <v:shape id="_x0000_s3378" style="position:absolute;left:3310;top:4887;width:48;height:63" coordsize="48,63" path="m,63l22,40,35,31,44,18,48,e" filled="f" strokecolor="#0c7e0c" strokeweight=".25pt">
                      <v:path arrowok="t"/>
                    </v:shape>
                    <v:shape id="_x0000_s3379" style="position:absolute;left:3288;top:4775;width:66;height:72" coordsize="66,72" path="m,72l4,54,17,41,44,18,66,e" filled="f" strokecolor="#0c7e0c" strokeweight=".25pt">
                      <v:path arrowok="t"/>
                    </v:shape>
                    <v:shape id="_x0000_s3380" style="position:absolute;left:3296;top:4722;width:49;height:40" coordsize="49,40" path="m,40l36,13,49,e" filled="f" strokecolor="#0c7e0c" strokeweight=".25pt">
                      <v:path arrowok="t"/>
                    </v:shape>
                    <v:shape id="_x0000_s3381" style="position:absolute;left:3310;top:4691;width:22;height:18" coordsize="22,18" path="m,18r4,l4,13r4,l13,9r,l17,4,17,r5,e" filled="f" strokecolor="#0c7e0c" strokeweight=".25pt">
                      <v:path arrowok="t"/>
                    </v:shape>
                    <v:shape id="_x0000_s3382" style="position:absolute;left:3323;top:4963;width:31;height:36" coordsize="31,36" path="m,36l17,22,31,e" filled="f" strokecolor="#0c7e0c" strokeweight=".25pt">
                      <v:path arrowok="t"/>
                    </v:shape>
                    <v:shape id="_x0000_s3383" style="position:absolute;left:3362;top:4914;width:207;height:31" coordsize="207,31" path="m,4l5,,22,4,35,18r27,4l71,18r17,4l97,31r22,l128,22r22,5l163,31r17,-4l185,22r4,5l207,22e" filled="f" strokecolor="#0c7e0c" strokeweight=".25pt">
                      <v:path arrowok="t"/>
                    </v:shape>
                    <v:shape id="_x0000_s3384" style="position:absolute;left:3358;top:4941;width:193;height:35" coordsize="193,35" path="m,l4,9r22,4l35,9r31,4l70,27r22,l101,27r22,l132,35r22,l162,31r22,-4l193,31e" filled="f" strokecolor="#0c7e0c" strokeweight=".25pt">
                      <v:path arrowok="t"/>
                    </v:shape>
                    <v:shape id="_x0000_s3385" style="position:absolute;left:3358;top:4976;width:176;height:32" coordsize="176,32" path="m,l22,5r9,9l57,18,70,14r22,4l97,27r26,l123,23r4,9l154,32r4,-5l162,32r14,e" filled="f" strokecolor="#0c7e0c" strokeweight=".25pt">
                      <v:path arrowok="t"/>
                    </v:shape>
                    <v:shape id="_x0000_s3386" style="position:absolute;left:3358;top:5008;width:158;height:27" coordsize="158,27" path="m,l18,4,26,,61,9r5,4l88,18r4,-5l123,18r4,9l154,27r4,-5e" filled="f" strokecolor="#0c7e0c" strokeweight=".25pt">
                      <v:path arrowok="t"/>
                    </v:shape>
                    <v:shape id="_x0000_s3387" style="position:absolute;left:3358;top:5035;width:149;height:26" coordsize="149,26" path="m,l18,r4,8l57,13,61,8r27,5l92,22r27,4l123,22r26,4e" filled="f" strokecolor="#0c7e0c" strokeweight=".25pt">
                      <v:path arrowok="t"/>
                    </v:shape>
                    <v:shape id="_x0000_s3388" style="position:absolute;left:3358;top:5061;width:141;height:27" coordsize="141,27" path="m,l18,r,l53,5r4,9l83,18r5,-4l114,18r9,5l141,27e" filled="f" strokecolor="#0c7e0c" strokeweight=".25pt">
                      <v:path arrowok="t"/>
                    </v:shape>
                    <v:shape id="_x0000_s3389" style="position:absolute;left:3362;top:5084;width:123;height:26" coordsize="123,26" path="m,l9,r5,9l49,13,53,9r26,4l84,22r26,4l119,26r4,e" filled="f" strokecolor="#0c7e0c" strokeweight=".25pt">
                      <v:path arrowok="t"/>
                    </v:shape>
                    <v:shape id="_x0000_s3390" style="position:absolute;left:3362;top:5106;width:110;height:27" coordsize="110,27" path="m,l14,4r,5l44,18r5,-5l53,18r18,4l79,18r5,9l110,27r,-5e" filled="f" strokecolor="#0c7e0c" strokeweight=".25pt">
                      <v:path arrowok="t"/>
                    </v:shape>
                    <v:shape id="_x0000_s3391" style="position:absolute;left:3362;top:5133;width:79;height:27" coordsize="79,27" path="m,l5,4r9,l40,9r4,9l49,13r22,5l79,27e" filled="f" strokecolor="#0c7e0c" strokeweight=".25pt">
                      <v:path arrowok="t"/>
                    </v:shape>
                    <v:shape id="_x0000_s3392" style="position:absolute;left:3441;top:5151;width:27;height:9" coordsize="27,9" path="m,l5,9r22,e" filled="f" strokecolor="#0c7e0c" strokeweight=".25pt">
                      <v:path arrowok="t"/>
                    </v:shape>
                    <v:shape id="_x0000_s3393" style="position:absolute;left:3367;top:5155;width:92;height:31" coordsize="92,31" path="m,l4,9r31,9l39,13r,5l66,27r4,-5l74,27r18,4e" filled="f" strokecolor="#0c7e0c" strokeweight=".25pt">
                      <v:path arrowok="t"/>
                    </v:shape>
                    <v:shape id="_x0000_s3394" style="position:absolute;left:3367;top:5191;width:88;height:22" coordsize="88,22" path="m,l9,,30,4r5,5l39,9r27,9l66,22r8,-4l88,22e" filled="f" strokecolor="#0c7e0c" strokeweight=".25pt">
                      <v:path arrowok="t"/>
                    </v:shape>
                    <v:shape id="_x0000_s3395" style="position:absolute;left:3371;top:5218;width:75;height:26" coordsize="75,26" path="m,l5,9r17,4l26,9r5,8l57,22r5,-5l66,26r9,e" filled="f" strokecolor="#0c7e0c" strokeweight=".25pt">
                      <v:path arrowok="t"/>
                    </v:shape>
                    <v:shape id="_x0000_s3396" style="position:absolute;left:3376;top:5253;width:61;height:41" coordsize="61,41" path="m,l13,5r4,4l21,5,48,9r4,9l57,14r4,l57,36,43,41,21,36,13,32,8,36e" filled="f" strokecolor="#0c7e0c" strokeweight=".25pt">
                      <v:path arrowok="t"/>
                    </v:shape>
                    <v:shape id="_x0000_s3397" style="position:absolute;left:3389;top:5316;width:35;height:9" coordsize="35,9" path="m,4l4,,30,4r5,5e" filled="f" strokecolor="#0c7e0c" strokeweight=".25pt">
                      <v:path arrowok="t"/>
                    </v:shape>
                    <v:shape id="_x0000_s3398" style="position:absolute;left:3393;top:5347;width:26;height:5" coordsize="26,5" path="m26,l22,5,,e" filled="f" strokecolor="#0c7e0c" strokeweight=".25pt">
                      <v:path arrowok="t"/>
                    </v:shape>
                    <v:line id="_x0000_s3399" style="position:absolute;flip:x" from="3402,5374" to="3415,5375" strokecolor="#0c7e0c" strokeweight=".25pt"/>
                    <v:shape id="_x0000_s3400" style="position:absolute;left:3529;top:4516;width:53;height:393" coordsize="53,393" path="m,l18,54r9,45l44,282r9,49l53,367r-4,26l44,380r5,-9l49,358r-5,-5l49,349r,-18l44,313r-4,l44,304r,-18l35,277r-4,-9l35,259r-4,-4l35,246,22,219r5,-4l27,206,22,193r5,-9l22,175r-4,l22,166r-9,-9l9,148r4,-9l,112r5,-9l9,94r,-4l,81r5,l5,76,,72,9,67,5,59,,54,9,50,9,36r4,-4l,xe" fillcolor="#ff9e00" strokecolor="#0c7e0c" strokeweight=".25pt">
                      <v:path arrowok="t"/>
                    </v:shape>
                  </v:group>
                  <v:group id="_x0000_s3401" style="position:absolute;left:868;top:3246;width:189;height:384;rotation:-610835fd;flip:x" coordorigin="3024,4324" coordsize="699,1421">
                    <v:shape id="_x0000_s3402" style="position:absolute;left:3257;top:4481;width:325;height:1013" coordsize="325,1013" path="m101,1013l,576,114,111,158,31,228,r53,53l325,420,171,879r-70,134xe" fillcolor="#ffff4f" strokecolor="#0c7e0c" strokeweight=".25pt">
                      <v:path arrowok="t"/>
                    </v:shape>
                    <v:shape id="_x0000_s3403" style="position:absolute;left:3376;top:4543;width:87;height:898" coordsize="87,898" path="m,898l43,460r5,-31l65,282,74,134,83,72,87,e" filled="f" strokecolor="#0c7e0c" strokeweight=".25pt">
                      <v:path arrowok="t"/>
                    </v:shape>
                    <v:line id="_x0000_s3404" style="position:absolute;flip:x" from="3340,4534" to="3437,5383" strokecolor="#0c7e0c" strokeweight=".25pt"/>
                    <v:shape id="_x0000_s3405" style="position:absolute;left:3314;top:4525;width:97;height:777" coordsize="97,777" path="m97,l75,112,62,259,,777e" filled="f" strokecolor="#0c7e0c" strokeweight=".25pt">
                      <v:path arrowok="t"/>
                    </v:shape>
                    <v:line id="_x0000_s3406" style="position:absolute;flip:x" from="3419,4516" to="3490,5360" strokecolor="#0c7e0c" strokeweight=".25pt"/>
                    <v:line id="_x0000_s3407" style="position:absolute;flip:x" from="3468,4503" to="3512,5235" strokecolor="#0c7e0c" strokeweight=".25pt"/>
                    <v:shape id="_x0000_s3408" style="position:absolute;left:3296;top:4557;width:97;height:643" coordsize="97,643" path="m97,l75,80,53,192,,643e" filled="f" strokecolor="#0c7e0c" strokeweight=".25pt">
                      <v:path arrowok="t"/>
                    </v:shape>
                    <v:line id="_x0000_s3409" style="position:absolute;flip:x" from="3516,4521" to="3525,5101" strokecolor="#0c7e0c" strokeweight=".25pt"/>
                    <v:shape id="_x0000_s3410" style="position:absolute;left:3411;top:4503;width:30;height:31" coordsize="30,31" path="m30,9l26,5,22,,17,,8,,4,5r,4l,18r,4l4,27r4,l8,27r5,4l17,31r5,l22,31r4,-4l26,22r4,-9l30,9xe" fillcolor="#ffff4f" strokecolor="#0c7e0c" strokeweight=".25pt">
                      <v:path arrowok="t"/>
                    </v:shape>
                    <v:shape id="_x0000_s3411" style="position:absolute;left:3437;top:4516;width:26;height:32" coordsize="26,32" path="m26,9l26,,18,,13,,9,,4,5,,9r,5l,23r,4l4,27r5,l13,27r,5l18,32r4,l22,27r4,-4l26,14r,-5xe" fillcolor="#ffff4f" strokecolor="#0c7e0c" strokeweight=".25pt">
                      <v:path arrowok="t"/>
                    </v:shape>
                    <v:shape id="_x0000_s3412" style="position:absolute;left:3441;top:4490;width:27;height:31" coordsize="27,31" path="m27,9l22,4,18,,14,,9,,5,4,,9r,9l,22r,4l5,26r4,5l9,31r5,l18,31r,l22,26r5,-4l27,13r,-4xe" fillcolor="#ffff4f" strokecolor="#0c7e0c" strokeweight=".25pt">
                      <v:path arrowok="t"/>
                    </v:shape>
                    <v:shape id="_x0000_s3413" style="position:absolute;left:3468;top:4467;width:22;height:27" coordsize="22,27" path="m22,9r,-4l17,,13,,9,,4,5,,9r,5l,23r4,l4,27r5,l13,27r,l17,27r,l22,27r,-9l22,14r,-5xe" fillcolor="#ffff4f" strokecolor="#0c7e0c" strokeweight=".25pt">
                      <v:path arrowok="t"/>
                    </v:shape>
                    <v:line id="_x0000_s3414" style="position:absolute" from="3542,4588" to="3547,5003" strokecolor="#0c7e0c" strokeweight=".25pt"/>
                    <v:shape id="_x0000_s3415" style="position:absolute;left:3485;top:4485;width:22;height:27" coordsize="22,27" path="m22,9l18,5,14,r,l9,,5,5r,4l,18r,5l5,23r,4l9,27r,l14,27r,l18,27r,l18,18r4,-4l22,9xe" fillcolor="#ffff4f" strokecolor="#0c7e0c" strokeweight=".25pt">
                      <v:path arrowok="t"/>
                    </v:shape>
                    <v:shape id="_x0000_s3416" style="position:absolute;left:3503;top:4503;width:22;height:27" coordsize="22,27" path="m22,5l17,r,l13,,9,,4,5r,4l,13r,5l4,22r,l9,27r,l13,27r,l17,27r,-5l22,18r,-5l22,5xe" fillcolor="#ffff4f" strokecolor="#0c7e0c" strokeweight=".25pt">
                      <v:path arrowok="t"/>
                    </v:shape>
                    <v:shape id="_x0000_s3417" style="position:absolute;left:3463;top:4521;width:22;height:27" coordsize="22,27" path="m22,4l18,r,l9,,5,r,4l,9r,4l,22r,l5,27r,l9,27r5,l14,27r4,l18,22r4,-4l22,13r,-9xe" fillcolor="#ffff4f" strokecolor="#0c7e0c" strokeweight=".25pt">
                      <v:path arrowok="t"/>
                    </v:shape>
                    <v:shape id="_x0000_s3418" style="position:absolute;left:3503;top:4530;width:22;height:27" coordsize="22,27" path="m22,9l22,,17,,13,,9,,4,4,,9r,4l,22r,l4,27r5,l9,27r4,l13,27r4,l22,22r,-4l22,13r,-4xe" fillcolor="#ffff4f" strokecolor="#0c7e0c" strokeweight=".25pt">
                      <v:path arrowok="t"/>
                    </v:shape>
                    <v:shape id="_x0000_s3419" style="position:absolute;left:3485;top:4512;width:22;height:27" coordsize="22,27" path="m22,9l18,4,14,,9,r,l5,4,,9r,4l,18r,4l5,22r4,5l9,27r5,l14,27r,l18,22r,-4l22,13r,-4xe" fillcolor="#ffff4f" strokecolor="#0c7e0c" strokeweight=".25pt">
                      <v:path arrowok="t"/>
                    </v:shape>
                    <v:shape id="_x0000_s3420" style="position:absolute;left:3520;top:4521;width:18;height:27" coordsize="18,27" path="m18,4l18,,14,r,l9,,5,4r,5l,13r,5l5,22r,l9,22r,5l14,27r,l18,27r,-5l18,18r,-5l18,4xe" fillcolor="#ffff4f" strokecolor="#0c7e0c" strokeweight=".25pt">
                      <v:path arrowok="t"/>
                    </v:shape>
                    <v:shape id="_x0000_s3421" style="position:absolute;left:3525;top:4543;width:17;height:27" coordsize="17,27" path="m17,9r,-4l13,,9,,4,r,5l,9r,5l,23r,l4,27r,l9,27r,l13,27r,l17,23r,-5l17,14r,-5xe" fillcolor="#ffff4f" strokecolor="#0c7e0c" strokeweight=".25pt">
                      <v:path arrowok="t"/>
                    </v:shape>
                    <v:shape id="_x0000_s3422" style="position:absolute;left:3463;top:4494;width:22;height:27" coordsize="22,27" path="m22,9l22,,18,,14,,9,,5,5r,4l,14r,8l5,22r,5l9,27r5,l14,27r4,l18,27r4,-5l22,18r,-4l22,9xe" fillcolor="#ffff4f" strokecolor="#0c7e0c" strokeweight=".25pt">
                      <v:path arrowok="t"/>
                    </v:shape>
                    <v:shape id="_x0000_s3423" style="position:absolute;left:3371;top:4543;width:180;height:90" coordsize="180,90" path="m31,r4,l40,r4,l57,5r9,l70,,88,5r4,4l101,5r9,l119,14r4,l132,14r4,l149,14r5,9l154,27r9,l167,27r9,5l176,45r-9,4l154,45r,-5l154,32r-13,l136,32r-8,l119,27r-5,l106,32,97,27r-5,l88,27r-13,l70,27,62,23r-5,4l40,23,35,18r-9,5l18,18r-5,5l9,32r13,8l31,40r17,l53,40r4,5l62,49r4,-4l75,45r9,4l88,54r9,-5l106,54r4,l110,54r4,l128,58r8,l136,58r9,l154,54r4,9l167,67r4,l176,63r4,22l176,90r-5,-5l163,85r-9,-4l145,85,132,81r-4,9l114,85r-4,-4l106,85,97,81r-5,l88,76r-4,l66,76,57,67r-9,5l31,67,22,63r-4,4l13,63,9,58r-4,l,54e" filled="f" strokecolor="#0c7e0c" strokeweight=".25pt">
                      <v:path arrowok="t"/>
                    </v:shape>
                    <v:shape id="_x0000_s3424" style="position:absolute;left:3354;top:4615;width:210;height:120" coordsize="210,120" path="m8,4l17,r5,4l22,9,26,4r9,l39,13r9,l61,18r13,9l79,22r17,5l101,31r4,-4l118,31r5,9l136,44r9,5l149,40r9,-5l166,40r5,9l180,53r8,l193,44r4,5l202,44r4,32l202,71r-9,5l184,71r-9,l166,76r,l153,76,149,62r-9,-4l131,58r-8,4l114,62r-9,l96,53r-4,5l79,58,70,49r-9,4l39,44,35,35r-5,l17,31r,-4l13,27r-5,l8,18,,44r4,5l8,49r,4l17,53r9,l30,62r9,-4l61,67r4,9l74,80r13,5l96,80r9,l114,80r9,9l127,94r13,4l145,94r8,4l166,98r5,-4l175,102r13,l193,98r9,l206,98r4,22e" filled="f" strokecolor="#0c7e0c" strokeweight=".25pt">
                      <v:path arrowok="t"/>
                    </v:shape>
                    <v:shape id="_x0000_s3425" style="position:absolute;left:3345;top:4695;width:219;height:45" coordsize="219,45" path="m219,40r-13,5l202,40r-5,5l184,45r-4,-5l171,36r-13,l154,45r-9,-9l136,36r-9,4l123,45,105,40r-4,-4l96,27,74,22r-4,9l61,31,39,22r,-4l31,18,17,14r,-9l13,5,,e" filled="f" strokecolor="#0c7e0c" strokeweight=".25pt">
                      <v:path arrowok="t"/>
                    </v:shape>
                    <v:shape id="_x0000_s3426" style="position:absolute;left:3305;top:4726;width:277;height:188" coordsize="277,188" path="m31,l44,5r5,9l53,9r18,5l75,23r4,-9l97,23r9,9l114,36r22,5l141,36r9,-4l163,36r9,9l189,45r5,-4l198,45r13,l215,41r9,-5l237,36r5,5l246,45r18,l264,67r-22,5l237,76r-17,l215,72r-8,-5l198,67r-9,5l185,67r-13,l163,72r-9,l141,72r,-5l132,58r-18,l101,63r-9,l79,54,71,45r,4l49,41r,-5l40,41,27,32,18,58r17,5l40,72r9,-5l66,72r5,9l75,76r22,5l101,90r5,9l128,99r8,l141,94r17,5l158,103r5,5l185,108r4,l198,108r13,4l215,103r5,-4l237,99r5,9l273,103r,27l251,130r-9,l237,134r-17,-4l211,121r,9l189,130r,-9l163,121r-5,4l154,130r-18,-5l128,116r-27,-4l92,121,71,112,66,99,44,94,31,99,13,90,5,112r26,9l35,130r27,4l71,134r21,5l97,148r31,4l136,148r18,4l163,157r17,4l189,152r22,5l215,161r27,l246,152r27,-4l277,170r-35,9l211,183r-4,5l185,188r-5,-9l158,179r-8,4l132,183r-9,-8l97,170r-13,5l66,166r-9,-5l35,157r-8,l,148e" filled="f" strokecolor="#0c7e0c" strokeweight=".25pt">
                      <v:path arrowok="t"/>
                    </v:shape>
                    <v:shape id="_x0000_s3427" style="position:absolute;left:3406;top:4324;width:317;height:1407" coordsize="317,1407" path="m167,r5,9l176,18r-4,32l158,76r-4,27l154,126r4,31l167,184r35,89l224,344r,67l211,483r-22,67l163,617r-31,67l97,746,71,809,31,943r-18,71l5,1086,,1112r5,32l22,1269r13,67l53,1398r,9l62,1398r39,-13l141,1380r9,-9l145,1362r-4,-13l136,1313r5,-31l154,1255r13,-26l238,1139r13,-27l264,1072r13,-40l299,903,317,773r,-36l312,599,295,460,259,277,238,161,211,45,167,xe" fillcolor="#00e500" strokecolor="#0c7e0c" strokeweight=".25pt">
                      <v:path arrowok="t"/>
                    </v:shape>
                    <v:shape id="_x0000_s3428" style="position:absolute;left:3024;top:4481;width:479;height:1264" coordsize="479,1264" path="m426,1264r-26,-81l369,1103r-9,-14l308,1031r-9,-9l272,951,246,875,158,571,75,281r4,22l79,330r-4,85l66,509,53,437,31,366,22,254r4,-40l31,205r9,-9l48,201r31,22l110,254r35,49l145,277,92,156,62,98,26,44,9,27,,,31,31,66,71r44,49l154,174r39,58l228,286r22,53l259,379r,-22l264,335r,-18l294,183r27,58l338,344r-8,129l334,594r9,129l365,848r30,125l435,1103r40,76l479,1192r,18l479,1223r-9,9l439,1246r-13,18xe" fillcolor="#00e500" strokecolor="#0c7e0c" strokeweight=".25pt">
                      <v:path arrowok="t"/>
                    </v:shape>
                    <v:shape id="_x0000_s3429" style="position:absolute;left:3494;top:4333;width:150;height:608" coordsize="150,608" path="m35,l18,32,5,63,,94r9,36l35,183r13,50l62,286r4,54l66,384r9,45l79,474r9,40l88,541r,22l84,590r-9,18l92,581r22,-45l132,492r9,-32l150,376,136,295,110,219,79,134,70,117,62,94,53,72,48,54,44,41,40,27,35,9,35,xe" fillcolor="#00e500" strokecolor="#0c7e0c" strokeweight=".25pt">
                      <v:path arrowok="t"/>
                    </v:shape>
                    <v:shape id="_x0000_s3430" style="position:absolute;left:3173;top:4789;width:216;height:558" coordsize="216,558" path="m,l18,18,36,45,49,76r17,31l79,138r18,36l115,210r13,36l141,286r13,40l167,366r14,40l189,446r14,41l207,522r9,36e" filled="f" strokecolor="#0c7e0c" strokeweight=".25pt">
                      <v:path arrowok="t"/>
                    </v:shape>
                    <v:shape id="_x0000_s3431" style="position:absolute;left:3428;top:4695;width:259;height:764" coordsize="259,764" path="m259,r,31l255,63r-9,35l233,134r-17,40l194,214r-22,41l145,304r-26,44l97,398,75,451,53,509,31,567,18,630,9,697,,764e" filled="f" strokecolor="#0c7e0c" strokeweight=".25pt">
                      <v:path arrowok="t"/>
                    </v:shape>
                    <v:shape id="_x0000_s3432" style="position:absolute;left:3441;top:4784;width:264;height:742" coordsize="264,742" path="m,742l9,666,22,594,36,532,53,469,75,411,97,358r26,-49l145,264r22,-40l194,184r17,-36l229,112,246,81r9,-31l260,23,264,e" filled="f" strokecolor="#0c7e0c" strokeweight=".25pt">
                      <v:path arrowok="t"/>
                    </v:shape>
                    <v:shape id="_x0000_s3433" style="position:absolute;left:3455;top:4838;width:254;height:706" coordsize="254,706" path="m,706l52,518,114,339r22,-49l153,250,228,125r9,-27l246,67r8,-31l254,e" filled="f" strokecolor="#0c7e0c" strokeweight=".25pt">
                      <v:path arrowok="t"/>
                    </v:shape>
                    <v:shape id="_x0000_s3434" style="position:absolute;left:3477;top:4905;width:237;height:683" coordsize="237,683" path="m,683l22,639,39,585,57,527,74,469,92,406r13,-53l123,304r17,-36l162,237r18,-32l193,179r13,-32l219,121r9,-36l237,45,237,e" filled="f" strokecolor="#0c7e0c" strokeweight=".25pt">
                      <v:path arrowok="t"/>
                    </v:shape>
                    <v:shape id="_x0000_s3435" style="position:absolute;left:3499;top:4959;width:224;height:625" coordsize="224,625" path="m,625l17,598,39,558,131,303r18,-35l166,236r14,-31l193,178r9,-31l210,116r5,-36l219,44,224,e" filled="f" strokecolor="#0c7e0c" strokeweight=".25pt">
                      <v:path arrowok="t"/>
                    </v:shape>
                    <v:shape id="_x0000_s3436" style="position:absolute;left:3534;top:5106;width:189;height:473" coordsize="189,473" path="m,473l17,455,35,433,48,402,66,366,83,326,96,295r14,-36l123,237r13,-27l145,183r13,-27l167,129r8,-31l180,67r4,-36l189,e" filled="f" strokecolor="#0c7e0c" strokeweight=".25pt">
                      <v:path arrowok="t"/>
                    </v:shape>
                    <v:shape id="_x0000_s3437" style="position:absolute;left:3582;top:4646;width:92;height:277" coordsize="92,277" path="m,277l22,237,40,192,66,103,92,e" filled="f" strokecolor="#0c7e0c" strokeweight=".25pt">
                      <v:path arrowok="t"/>
                    </v:shape>
                    <v:shape id="_x0000_s3438" style="position:absolute;left:3639;top:4597;width:26;height:76" coordsize="26,76" path="m,76l18,49,26,18,26,e" filled="f" strokecolor="#0c7e0c" strokeweight=".25pt">
                      <v:path arrowok="t"/>
                    </v:shape>
                    <v:shape id="_x0000_s3439" style="position:absolute;left:3595;top:4387;width:31;height:134" coordsize="31,134" path="m,134r5,l5,129r,-4l9,121r,-5l13,116r,-4l18,107r,-9l18,94r4,-5l22,85r,-5l27,76r,-5l27,67r,-9l27,54r4,-5l31,45r,-5l31,36r,-5l31,27r,-5l31,18r,-5l31,13r,-4l31,4r,l27,e" filled="f" strokecolor="#0c7e0c" strokeweight=".25pt">
                      <v:path arrowok="t"/>
                    </v:shape>
                    <v:shape id="_x0000_s3440" style="position:absolute;left:3564;top:4409;width:40;height:99" coordsize="40,99" path="m40,99r,-5l36,90r,l31,85r,-4l27,81r,-5l27,72r-5,l22,67,18,63r,-5l18,58,14,54r,-5l14,49,9,45r,-4l9,36r,l5,32r,-5l5,27r,-4l,18r,l,14r,l,9,,5r,l,e" filled="f" strokecolor="#0c7e0c" strokeweight=".25pt">
                      <v:path arrowok="t"/>
                    </v:shape>
                    <v:shape id="_x0000_s3441" style="position:absolute;left:3573;top:4378;width:44;height:94" coordsize="44,94" path="m44,94l18,49,,e" filled="f" strokecolor="#0c7e0c" strokeweight=".25pt">
                      <v:path arrowok="t"/>
                    </v:shape>
                    <v:shape id="_x0000_s3442" style="position:absolute;left:3582;top:4342;width:44;height:99" coordsize="44,99" path="m44,99l22,67,9,36,,e" filled="f" strokecolor="#0c7e0c" strokeweight=".25pt">
                      <v:path arrowok="t"/>
                    </v:shape>
                    <v:shape id="_x0000_s3443" style="position:absolute;left:3499;top:4396;width:92;height:125" coordsize="92,125" path="m,l,13,8,27,30,54,65,85r27,40e" filled="f" strokecolor="#0c7e0c" strokeweight=".25pt">
                      <v:path arrowok="t"/>
                    </v:shape>
                    <v:shape id="_x0000_s3444" style="position:absolute;left:3081;top:4534;width:128;height:295" coordsize="128,295" path="m,l5,9r4,9l13,23r5,9l22,41r4,8l31,58r9,9l44,76r4,9l53,99r4,9l62,116r4,9l70,134r5,14l79,157r5,9l88,179r4,9l97,197r4,9l106,215r4,13l110,237r4,9l119,255r,9l123,273r,9l123,286r5,9e" filled="f" strokecolor="#0c7e0c" strokeweight=".25pt">
                      <v:path arrowok="t"/>
                    </v:shape>
                    <v:shape id="_x0000_s3445" style="position:absolute;left:3143;top:4615;width:136;height:366" coordsize="136,366" path="m,l30,53r27,58l101,232r22,67l136,366e" filled="f" strokecolor="#0c7e0c" strokeweight=".25pt">
                      <v:path arrowok="t"/>
                    </v:shape>
                    <v:shape id="_x0000_s3446" style="position:absolute;left:3103;top:4744;width:286;height:804" coordsize="286,804" path="m,l66,250r75,246l176,599r44,107l246,759r18,27l286,804e" filled="f" strokecolor="#0c7e0c" strokeweight=".25pt">
                      <v:path arrowok="t"/>
                    </v:shape>
                    <v:shape id="_x0000_s3447" style="position:absolute;left:3121;top:4744;width:325;height:800" coordsize="325,800" path="m,l79,304r57,179l167,572r35,89l246,733r22,31l298,791r14,9l325,800e" filled="f" strokecolor="#0c7e0c" strokeweight=".25pt">
                      <v:path arrowok="t"/>
                    </v:shape>
                    <v:shape id="_x0000_s3448" style="position:absolute;left:3147;top:4771;width:290;height:737" coordsize="290,737" path="m,l84,286r43,138l180,567r18,45l220,652r13,36l255,710r17,18l290,737e" filled="f" strokecolor="#0c7e0c" strokeweight=".25pt">
                      <v:path arrowok="t"/>
                    </v:shape>
                    <v:shape id="_x0000_s3449" style="position:absolute;left:3178;top:4802;width:237;height:652" coordsize="237,652" path="m,l79,255r92,250l198,576r35,67l237,652e" filled="f" strokecolor="#0c7e0c" strokeweight=".25pt">
                      <v:path arrowok="t"/>
                    </v:shape>
                    <v:shape id="_x0000_s3450" style="position:absolute;left:3050;top:4709;width:40;height:107" coordsize="40,107" path="m40,4l31,,22,4,5,31,,62r,45e" filled="f" strokecolor="#0c7e0c" strokeweight=".25pt">
                      <v:path arrowok="t"/>
                    </v:shape>
                    <v:shape id="_x0000_s3451" style="position:absolute;left:3055;top:4731;width:35;height:111" coordsize="35,111" path="m35,4l31,,22,,13,13,,58r,53e" filled="f" strokecolor="#0c7e0c" strokeweight=".25pt">
                      <v:path arrowok="t"/>
                    </v:shape>
                    <v:shape id="_x0000_s3452" style="position:absolute;left:3064;top:4767;width:35;height:111" coordsize="35,111" path="m35,4l26,,17,,8,17,,62r,49e" filled="f" strokecolor="#0c7e0c" strokeweight=".25pt">
                      <v:path arrowok="t"/>
                    </v:shape>
                    <v:shape id="_x0000_s3453" style="position:absolute;left:3072;top:4780;width:27;height:138" coordsize="27,138" path="m27,l18,9,9,27,5,54,,94r5,44e" filled="f" strokecolor="#0c7e0c" strokeweight=".25pt">
                      <v:path arrowok="t"/>
                    </v:shape>
                    <v:shape id="_x0000_s3454" style="position:absolute;left:3086;top:4784;width:17;height:197" coordsize="17,197" path="m,157r4,40l17,72,17,5,13,,,54r,71l,157xe" fillcolor="#404040" strokecolor="#0c7e0c" strokeweight=".25pt">
                      <v:path arrowok="t"/>
                    </v:shape>
                    <v:shape id="_x0000_s3455" style="position:absolute;left:3402;top:5352;width:70;height:254" coordsize="70,254" path="m,31r26,94l53,214r4,13l70,254,39,156,22,67,13,,,31xe" fillcolor="#ffff4f" strokecolor="#0c7e0c" strokeweight=".25pt">
                      <v:path arrowok="t"/>
                    </v:shape>
                    <v:shape id="_x0000_s3456" style="position:absolute;left:3283;top:4851;width:101;height:451" coordsize="101,451" path="m,l13,58r18,54l49,170r13,54l75,282r9,53l93,393r8,58e" filled="f" strokecolor="#0c7e0c" strokeweight=".25pt">
                      <v:path arrowok="t"/>
                    </v:shape>
                    <v:shape id="_x0000_s3457" style="position:absolute;left:3630;top:4557;width:27;height:71" coordsize="27,71" path="m,71l22,40,27,e" filled="f" strokecolor="#0c7e0c" strokeweight=".25pt">
                      <v:path arrowok="t"/>
                    </v:shape>
                    <v:shape id="_x0000_s3458" style="position:absolute;left:3622;top:4494;width:26;height:98" coordsize="26,98" path="m,98l13,81,22,40,26,e" filled="f" strokecolor="#0c7e0c" strokeweight=".25pt">
                      <v:path arrowok="t"/>
                    </v:shape>
                    <v:shape id="_x0000_s3459" style="position:absolute;left:3608;top:4427;width:27;height:130" coordsize="27,130" path="m,130l14,107,18,81,22,49,27,e" filled="f" strokecolor="#0c7e0c" strokeweight=".25pt">
                      <v:path arrowok="t"/>
                    </v:shape>
                    <v:shape id="_x0000_s3460" style="position:absolute;left:3503;top:4450;width:110;height:120" coordsize="110,120" path="m,l17,26,44,49,83,80,97,98r13,22e" filled="f" strokecolor="#0c7e0c" strokeweight=".25pt">
                      <v:path arrowok="t"/>
                    </v:shape>
                    <v:shape id="_x0000_s3461" style="position:absolute;left:3520;top:4499;width:106;height:120" coordsize="106,120" path="m,l14,22,36,40,75,76,97,93r9,27e" filled="f" strokecolor="#0c7e0c" strokeweight=".25pt">
                      <v:path arrowok="t"/>
                    </v:shape>
                    <v:shape id="_x0000_s3462" style="position:absolute;left:3538;top:4548;width:101;height:120" coordsize="101,120" path="m,l18,27,40,44,79,80,92,98r9,22e" filled="f" strokecolor="#0c7e0c" strokeweight=".25pt">
                      <v:path arrowok="t"/>
                    </v:shape>
                    <v:shape id="_x0000_s3463" style="position:absolute;left:3556;top:4606;width:88;height:111" coordsize="88,111" path="m,l13,22,30,44,66,71,79,89r9,22e" filled="f" strokecolor="#0c7e0c" strokeweight=".25pt">
                      <v:path arrowok="t"/>
                    </v:shape>
                    <v:shape id="_x0000_s3464" style="position:absolute;left:3560;top:4713;width:66;height:112" coordsize="66,112" path="m,l9,22,22,40,53,71r9,23l66,112e" filled="f" strokecolor="#0c7e0c" strokeweight=".25pt">
                      <v:path arrowok="t"/>
                    </v:shape>
                    <v:shape id="_x0000_s3465" style="position:absolute;left:3573;top:4789;width:40;height:67" coordsize="40,67" path="m,l9,22,27,45,40,67e" filled="f" strokecolor="#0c7e0c" strokeweight=".25pt">
                      <v:path arrowok="t"/>
                    </v:shape>
                    <v:shape id="_x0000_s3466" style="position:absolute;left:3560;top:4659;width:79;height:116" coordsize="79,116" path="m,l4,14r9,13l40,50,66,76r9,18l79,116e" filled="f" strokecolor="#0c7e0c" strokeweight=".25pt">
                      <v:path arrowok="t"/>
                    </v:shape>
                    <v:shape id="_x0000_s3467" style="position:absolute;left:3296;top:4838;width:66;height:63" coordsize="66,63" path="m,63l14,45,31,31,66,e" filled="f" strokecolor="#0c7e0c" strokeweight=".25pt">
                      <v:path arrowok="t"/>
                    </v:shape>
                    <v:shape id="_x0000_s3468" style="position:absolute;left:3310;top:4887;width:48;height:63" coordsize="48,63" path="m,63l22,40,35,31,44,18,48,e" filled="f" strokecolor="#0c7e0c" strokeweight=".25pt">
                      <v:path arrowok="t"/>
                    </v:shape>
                    <v:shape id="_x0000_s3469" style="position:absolute;left:3288;top:4775;width:66;height:72" coordsize="66,72" path="m,72l4,54,17,41,44,18,66,e" filled="f" strokecolor="#0c7e0c" strokeweight=".25pt">
                      <v:path arrowok="t"/>
                    </v:shape>
                    <v:shape id="_x0000_s3470" style="position:absolute;left:3296;top:4722;width:49;height:40" coordsize="49,40" path="m,40l36,13,49,e" filled="f" strokecolor="#0c7e0c" strokeweight=".25pt">
                      <v:path arrowok="t"/>
                    </v:shape>
                    <v:shape id="_x0000_s3471" style="position:absolute;left:3310;top:4691;width:22;height:18" coordsize="22,18" path="m,18r4,l4,13r4,l13,9r,l17,4,17,r5,e" filled="f" strokecolor="#0c7e0c" strokeweight=".25pt">
                      <v:path arrowok="t"/>
                    </v:shape>
                    <v:shape id="_x0000_s3472" style="position:absolute;left:3323;top:4963;width:31;height:36" coordsize="31,36" path="m,36l17,22,31,e" filled="f" strokecolor="#0c7e0c" strokeweight=".25pt">
                      <v:path arrowok="t"/>
                    </v:shape>
                    <v:shape id="_x0000_s3473" style="position:absolute;left:3362;top:4914;width:207;height:31" coordsize="207,31" path="m,4l5,,22,4,35,18r27,4l71,18r17,4l97,31r22,l128,22r22,5l163,31r17,-4l185,22r4,5l207,22e" filled="f" strokecolor="#0c7e0c" strokeweight=".25pt">
                      <v:path arrowok="t"/>
                    </v:shape>
                    <v:shape id="_x0000_s3474" style="position:absolute;left:3358;top:4941;width:193;height:35" coordsize="193,35" path="m,l4,9r22,4l35,9r31,4l70,27r22,l101,27r22,l132,35r22,l162,31r22,-4l193,31e" filled="f" strokecolor="#0c7e0c" strokeweight=".25pt">
                      <v:path arrowok="t"/>
                    </v:shape>
                    <v:shape id="_x0000_s3475" style="position:absolute;left:3358;top:4976;width:176;height:32" coordsize="176,32" path="m,l22,5r9,9l57,18,70,14r22,4l97,27r26,l123,23r4,9l154,32r4,-5l162,32r14,e" filled="f" strokecolor="#0c7e0c" strokeweight=".25pt">
                      <v:path arrowok="t"/>
                    </v:shape>
                    <v:shape id="_x0000_s3476" style="position:absolute;left:3358;top:5008;width:158;height:27" coordsize="158,27" path="m,l18,4,26,,61,9r5,4l88,18r4,-5l123,18r4,9l154,27r4,-5e" filled="f" strokecolor="#0c7e0c" strokeweight=".25pt">
                      <v:path arrowok="t"/>
                    </v:shape>
                    <v:shape id="_x0000_s3477" style="position:absolute;left:3358;top:5035;width:149;height:26" coordsize="149,26" path="m,l18,r4,8l57,13,61,8r27,5l92,22r27,4l123,22r26,4e" filled="f" strokecolor="#0c7e0c" strokeweight=".25pt">
                      <v:path arrowok="t"/>
                    </v:shape>
                    <v:shape id="_x0000_s3478" style="position:absolute;left:3358;top:5061;width:141;height:27" coordsize="141,27" path="m,l18,r,l53,5r4,9l83,18r5,-4l114,18r9,5l141,27e" filled="f" strokecolor="#0c7e0c" strokeweight=".25pt">
                      <v:path arrowok="t"/>
                    </v:shape>
                    <v:shape id="_x0000_s3479" style="position:absolute;left:3362;top:5084;width:123;height:26" coordsize="123,26" path="m,l9,r5,9l49,13,53,9r26,4l84,22r26,4l119,26r4,e" filled="f" strokecolor="#0c7e0c" strokeweight=".25pt">
                      <v:path arrowok="t"/>
                    </v:shape>
                    <v:shape id="_x0000_s3480" style="position:absolute;left:3362;top:5106;width:110;height:27" coordsize="110,27" path="m,l14,4r,5l44,18r5,-5l53,18r18,4l79,18r5,9l110,27r,-5e" filled="f" strokecolor="#0c7e0c" strokeweight=".25pt">
                      <v:path arrowok="t"/>
                    </v:shape>
                    <v:shape id="_x0000_s3481" style="position:absolute;left:3362;top:5133;width:79;height:27" coordsize="79,27" path="m,l5,4r9,l40,9r4,9l49,13r22,5l79,27e" filled="f" strokecolor="#0c7e0c" strokeweight=".25pt">
                      <v:path arrowok="t"/>
                    </v:shape>
                    <v:shape id="_x0000_s3482" style="position:absolute;left:3441;top:5151;width:27;height:9" coordsize="27,9" path="m,l5,9r22,e" filled="f" strokecolor="#0c7e0c" strokeweight=".25pt">
                      <v:path arrowok="t"/>
                    </v:shape>
                    <v:shape id="_x0000_s3483" style="position:absolute;left:3367;top:5155;width:92;height:31" coordsize="92,31" path="m,l4,9r31,9l39,13r,5l66,27r4,-5l74,27r18,4e" filled="f" strokecolor="#0c7e0c" strokeweight=".25pt">
                      <v:path arrowok="t"/>
                    </v:shape>
                    <v:shape id="_x0000_s3484" style="position:absolute;left:3367;top:5191;width:88;height:22" coordsize="88,22" path="m,l9,,30,4r5,5l39,9r27,9l66,22r8,-4l88,22e" filled="f" strokecolor="#0c7e0c" strokeweight=".25pt">
                      <v:path arrowok="t"/>
                    </v:shape>
                    <v:shape id="_x0000_s3485" style="position:absolute;left:3371;top:5218;width:75;height:26" coordsize="75,26" path="m,l5,9r17,4l26,9r5,8l57,22r5,-5l66,26r9,e" filled="f" strokecolor="#0c7e0c" strokeweight=".25pt">
                      <v:path arrowok="t"/>
                    </v:shape>
                    <v:shape id="_x0000_s3486" style="position:absolute;left:3376;top:5253;width:61;height:41" coordsize="61,41" path="m,l13,5r4,4l21,5,48,9r4,9l57,14r4,l57,36,43,41,21,36,13,32,8,36e" filled="f" strokecolor="#0c7e0c" strokeweight=".25pt">
                      <v:path arrowok="t"/>
                    </v:shape>
                    <v:shape id="_x0000_s3487" style="position:absolute;left:3389;top:5316;width:35;height:9" coordsize="35,9" path="m,4l4,,30,4r5,5e" filled="f" strokecolor="#0c7e0c" strokeweight=".25pt">
                      <v:path arrowok="t"/>
                    </v:shape>
                    <v:shape id="_x0000_s3488" style="position:absolute;left:3393;top:5347;width:26;height:5" coordsize="26,5" path="m26,l22,5,,e" filled="f" strokecolor="#0c7e0c" strokeweight=".25pt">
                      <v:path arrowok="t"/>
                    </v:shape>
                    <v:line id="_x0000_s3489" style="position:absolute;flip:x" from="3402,5374" to="3415,5375" strokecolor="#0c7e0c" strokeweight=".25pt"/>
                    <v:shape id="_x0000_s3490" style="position:absolute;left:3529;top:4516;width:53;height:393" coordsize="53,393" path="m,l18,54r9,45l44,282r9,49l53,367r-4,26l44,380r5,-9l49,358r-5,-5l49,349r,-18l44,313r-4,l44,304r,-18l35,277r-4,-9l35,259r-4,-4l35,246,22,219r5,-4l27,206,22,193r5,-9l22,175r-4,l22,166r-9,-9l9,148r4,-9l,112r5,-9l9,94r,-4l,81r5,l5,76,,72,9,67,5,59,,54,9,50,9,36r4,-4l,xe" fillcolor="#ff9e00" strokecolor="#0c7e0c" strokeweight=".25pt">
                      <v:path arrowok="t"/>
                    </v:shape>
                  </v:group>
                </v:group>
                <v:group id="_x0000_s3491" style="position:absolute;left:4571;top:1478;width:16;height:32;rotation:-1871582fd" coordorigin="1246,1632" coordsize="222,292">
                  <v:line id="_x0000_s3492" style="position:absolute;flip:y;v-text-anchor:middle" from="1248,1632" to="1296,1824" strokecolor="#f30" strokeweight=".25pt"/>
                  <v:line id="_x0000_s3493" style="position:absolute;rotation:-1329986fd;flip:y;v-text-anchor:middle" from="1282,1644" to="1330,1836" strokecolor="#f30" strokeweight=".25pt"/>
                  <v:line id="_x0000_s3494" style="position:absolute;rotation:-2503599fd;flip:y;v-text-anchor:middle" from="1304,1662" to="1352,1854" strokecolor="#f30" strokeweight=".25pt"/>
                  <v:line id="_x0000_s3495" style="position:absolute;rotation:-3198400fd;flip:y;v-text-anchor:middle" from="1318,1680" to="1366,1872" strokecolor="#f30" strokeweight=".25pt"/>
                  <v:group id="_x0000_s3496" style="position:absolute;left:1276;top:1702;width:192;height:222;rotation:2626019fd" coordorigin="1342,1728" coordsize="192,222">
                    <v:line id="_x0000_s3497" style="position:absolute;flip:y;v-text-anchor:middle" from="1344,1728" to="1392,1920" strokecolor="#f30" strokeweight=".25pt"/>
                    <v:line id="_x0000_s3498" style="position:absolute;rotation:-1329986fd;flip:y;v-text-anchor:middle" from="1378,1740" to="1426,1932" strokecolor="#f30" strokeweight=".25pt"/>
                    <v:line id="_x0000_s3499" style="position:absolute;rotation:-2503599fd;flip:y;v-text-anchor:middle" from="1400,1758" to="1448,1950" strokecolor="#f30" strokeweight=".25pt"/>
                    <v:line id="_x0000_s3500" style="position:absolute;rotation:-3198400fd;flip:y;v-text-anchor:middle" from="1414,1776" to="1462,1968" strokecolor="#f30" strokeweight=".25pt"/>
                  </v:group>
                </v:group>
                <v:group id="_x0000_s3501" style="position:absolute;left:4479;top:1495;width:17;height:32;rotation:-1871582fd" coordorigin="1246,1632" coordsize="222,292">
                  <v:line id="_x0000_s3502" style="position:absolute;flip:y;v-text-anchor:middle" from="1248,1632" to="1296,1824" strokecolor="#f30" strokeweight=".25pt"/>
                  <v:line id="_x0000_s3503" style="position:absolute;rotation:-1329986fd;flip:y;v-text-anchor:middle" from="1282,1644" to="1330,1836" strokecolor="#f30" strokeweight=".25pt"/>
                  <v:line id="_x0000_s3504" style="position:absolute;rotation:-2503599fd;flip:y;v-text-anchor:middle" from="1304,1662" to="1352,1854" strokecolor="#f30" strokeweight=".25pt"/>
                  <v:line id="_x0000_s3505" style="position:absolute;rotation:-3198400fd;flip:y;v-text-anchor:middle" from="1318,1680" to="1366,1872" strokecolor="#f30" strokeweight=".25pt"/>
                  <v:group id="_x0000_s3506" style="position:absolute;left:1276;top:1702;width:192;height:222;rotation:2626019fd" coordorigin="1342,1728" coordsize="192,222">
                    <v:line id="_x0000_s3507" style="position:absolute;flip:y;v-text-anchor:middle" from="1344,1728" to="1392,1920" strokecolor="#f30" strokeweight=".25pt"/>
                    <v:line id="_x0000_s3508" style="position:absolute;rotation:-1329986fd;flip:y;v-text-anchor:middle" from="1378,1740" to="1426,1932" strokecolor="#f30" strokeweight=".25pt"/>
                    <v:line id="_x0000_s3509" style="position:absolute;rotation:-2503599fd;flip:y;v-text-anchor:middle" from="1400,1758" to="1448,1950" strokecolor="#f30" strokeweight=".25pt"/>
                    <v:line id="_x0000_s3510" style="position:absolute;rotation:-3198400fd;flip:y;v-text-anchor:middle" from="1414,1776" to="1462,1968" strokecolor="#f30" strokeweight=".25pt"/>
                  </v:group>
                </v:group>
              </v:group>
              <v:group id="_x0000_s3511" style="position:absolute;left:4012;top:1876;width:161;height:199" coordorigin="4012,1876" coordsize="161,199">
                <v:group id="_x0000_s3512" style="position:absolute;left:4029;top:1887;width:144;height:188;rotation:-888542fd" coordorigin="634,3246" coordsize="423,410">
                  <v:group id="_x0000_s3513" style="position:absolute;left:634;top:3272;width:189;height:384;rotation:-1522649fd" coordorigin="3024,4324" coordsize="699,1421">
                    <v:shape id="_x0000_s3514" style="position:absolute;left:3257;top:4481;width:325;height:1013" coordsize="325,1013" path="m101,1013l,576,114,111,158,31,228,r53,53l325,420,171,879r-70,134xe" fillcolor="#ffff4f" strokecolor="#0c7e0c" strokeweight=".25pt">
                      <v:path arrowok="t"/>
                    </v:shape>
                    <v:shape id="_x0000_s3515" style="position:absolute;left:3376;top:4543;width:87;height:898" coordsize="87,898" path="m,898l43,460r5,-31l65,282,74,134,83,72,87,e" filled="f" strokecolor="#0c7e0c" strokeweight=".25pt">
                      <v:path arrowok="t"/>
                    </v:shape>
                    <v:line id="_x0000_s3516" style="position:absolute;flip:x" from="3340,4534" to="3437,5383" strokecolor="#0c7e0c" strokeweight=".25pt"/>
                    <v:shape id="_x0000_s3517" style="position:absolute;left:3314;top:4525;width:97;height:777" coordsize="97,777" path="m97,l75,112,62,259,,777e" filled="f" strokecolor="#0c7e0c" strokeweight=".25pt">
                      <v:path arrowok="t"/>
                    </v:shape>
                    <v:line id="_x0000_s3518" style="position:absolute;flip:x" from="3419,4516" to="3490,5360" strokecolor="#0c7e0c" strokeweight=".25pt"/>
                    <v:line id="_x0000_s3519" style="position:absolute;flip:x" from="3468,4503" to="3512,5235" strokecolor="#0c7e0c" strokeweight=".25pt"/>
                    <v:shape id="_x0000_s3520" style="position:absolute;left:3296;top:4557;width:97;height:643" coordsize="97,643" path="m97,l75,80,53,192,,643e" filled="f" strokecolor="#0c7e0c" strokeweight=".25pt">
                      <v:path arrowok="t"/>
                    </v:shape>
                    <v:line id="_x0000_s3521" style="position:absolute;flip:x" from="3516,4521" to="3525,5101" strokecolor="#0c7e0c" strokeweight=".25pt"/>
                    <v:shape id="_x0000_s3522" style="position:absolute;left:3411;top:4503;width:30;height:31" coordsize="30,31" path="m30,9l26,5,22,,17,,8,,4,5r,4l,18r,4l4,27r4,l8,27r5,4l17,31r5,l22,31r4,-4l26,22r4,-9l30,9xe" fillcolor="#ffff4f" strokecolor="#0c7e0c" strokeweight=".25pt">
                      <v:path arrowok="t"/>
                    </v:shape>
                    <v:shape id="_x0000_s3523" style="position:absolute;left:3437;top:4516;width:26;height:32" coordsize="26,32" path="m26,9l26,,18,,13,,9,,4,5,,9r,5l,23r,4l4,27r5,l13,27r,5l18,32r4,l22,27r4,-4l26,14r,-5xe" fillcolor="#ffff4f" strokecolor="#0c7e0c" strokeweight=".25pt">
                      <v:path arrowok="t"/>
                    </v:shape>
                    <v:shape id="_x0000_s3524" style="position:absolute;left:3441;top:4490;width:27;height:31" coordsize="27,31" path="m27,9l22,4,18,,14,,9,,5,4,,9r,9l,22r,4l5,26r4,5l9,31r5,l18,31r,l22,26r5,-4l27,13r,-4xe" fillcolor="#ffff4f" strokecolor="#0c7e0c" strokeweight=".25pt">
                      <v:path arrowok="t"/>
                    </v:shape>
                    <v:shape id="_x0000_s3525" style="position:absolute;left:3468;top:4467;width:22;height:27" coordsize="22,27" path="m22,9r,-4l17,,13,,9,,4,5,,9r,5l,23r4,l4,27r5,l13,27r,l17,27r,l22,27r,-9l22,14r,-5xe" fillcolor="#ffff4f" strokecolor="#0c7e0c" strokeweight=".25pt">
                      <v:path arrowok="t"/>
                    </v:shape>
                    <v:line id="_x0000_s3526" style="position:absolute" from="3542,4588" to="3547,5003" strokecolor="#0c7e0c" strokeweight=".25pt"/>
                    <v:shape id="_x0000_s3527" style="position:absolute;left:3485;top:4485;width:22;height:27" coordsize="22,27" path="m22,9l18,5,14,r,l9,,5,5r,4l,18r,5l5,23r,4l9,27r,l14,27r,l18,27r,l18,18r4,-4l22,9xe" fillcolor="#ffff4f" strokecolor="#0c7e0c" strokeweight=".25pt">
                      <v:path arrowok="t"/>
                    </v:shape>
                    <v:shape id="_x0000_s3528" style="position:absolute;left:3503;top:4503;width:22;height:27" coordsize="22,27" path="m22,5l17,r,l13,,9,,4,5r,4l,13r,5l4,22r,l9,27r,l13,27r,l17,27r,-5l22,18r,-5l22,5xe" fillcolor="#ffff4f" strokecolor="#0c7e0c" strokeweight=".25pt">
                      <v:path arrowok="t"/>
                    </v:shape>
                    <v:shape id="_x0000_s3529" style="position:absolute;left:3463;top:4521;width:22;height:27" coordsize="22,27" path="m22,4l18,r,l9,,5,r,4l,9r,4l,22r,l5,27r,l9,27r5,l14,27r4,l18,22r4,-4l22,13r,-9xe" fillcolor="#ffff4f" strokecolor="#0c7e0c" strokeweight=".25pt">
                      <v:path arrowok="t"/>
                    </v:shape>
                    <v:shape id="_x0000_s3530" style="position:absolute;left:3503;top:4530;width:22;height:27" coordsize="22,27" path="m22,9l22,,17,,13,,9,,4,4,,9r,4l,22r,l4,27r5,l9,27r4,l13,27r4,l22,22r,-4l22,13r,-4xe" fillcolor="#ffff4f" strokecolor="#0c7e0c" strokeweight=".25pt">
                      <v:path arrowok="t"/>
                    </v:shape>
                    <v:shape id="_x0000_s3531" style="position:absolute;left:3485;top:4512;width:22;height:27" coordsize="22,27" path="m22,9l18,4,14,,9,r,l5,4,,9r,4l,18r,4l5,22r4,5l9,27r5,l14,27r,l18,22r,-4l22,13r,-4xe" fillcolor="#ffff4f" strokecolor="#0c7e0c" strokeweight=".25pt">
                      <v:path arrowok="t"/>
                    </v:shape>
                    <v:shape id="_x0000_s3532" style="position:absolute;left:3520;top:4521;width:18;height:27" coordsize="18,27" path="m18,4l18,,14,r,l9,,5,4r,5l,13r,5l5,22r,l9,22r,5l14,27r,l18,27r,-5l18,18r,-5l18,4xe" fillcolor="#ffff4f" strokecolor="#0c7e0c" strokeweight=".25pt">
                      <v:path arrowok="t"/>
                    </v:shape>
                    <v:shape id="_x0000_s3533" style="position:absolute;left:3525;top:4543;width:17;height:27" coordsize="17,27" path="m17,9r,-4l13,,9,,4,r,5l,9r,5l,23r,l4,27r,l9,27r,l13,27r,l17,23r,-5l17,14r,-5xe" fillcolor="#ffff4f" strokecolor="#0c7e0c" strokeweight=".25pt">
                      <v:path arrowok="t"/>
                    </v:shape>
                    <v:shape id="_x0000_s3534" style="position:absolute;left:3463;top:4494;width:22;height:27" coordsize="22,27" path="m22,9l22,,18,,14,,9,,5,5r,4l,14r,8l5,22r,5l9,27r5,l14,27r4,l18,27r4,-5l22,18r,-4l22,9xe" fillcolor="#ffff4f" strokecolor="#0c7e0c" strokeweight=".25pt">
                      <v:path arrowok="t"/>
                    </v:shape>
                    <v:shape id="_x0000_s3535" style="position:absolute;left:3371;top:4543;width:180;height:90" coordsize="180,90" path="m31,r4,l40,r4,l57,5r9,l70,,88,5r4,4l101,5r9,l119,14r4,l132,14r4,l149,14r5,9l154,27r9,l167,27r9,5l176,45r-9,4l154,45r,-5l154,32r-13,l136,32r-8,l119,27r-5,l106,32,97,27r-5,l88,27r-13,l70,27,62,23r-5,4l40,23,35,18r-9,5l18,18r-5,5l9,32r13,8l31,40r17,l53,40r4,5l62,49r4,-4l75,45r9,4l88,54r9,-5l106,54r4,l110,54r4,l128,58r8,l136,58r9,l154,54r4,9l167,67r4,l176,63r4,22l176,90r-5,-5l163,85r-9,-4l145,85,132,81r-4,9l114,85r-4,-4l106,85,97,81r-5,l88,76r-4,l66,76,57,67r-9,5l31,67,22,63r-4,4l13,63,9,58r-4,l,54e" filled="f" strokecolor="#0c7e0c" strokeweight=".25pt">
                      <v:path arrowok="t"/>
                    </v:shape>
                    <v:shape id="_x0000_s3536" style="position:absolute;left:3354;top:4615;width:210;height:120" coordsize="210,120" path="m8,4l17,r5,4l22,9,26,4r9,l39,13r9,l61,18r13,9l79,22r17,5l101,31r4,-4l118,31r5,9l136,44r9,5l149,40r9,-5l166,40r5,9l180,53r8,l193,44r4,5l202,44r4,32l202,71r-9,5l184,71r-9,l166,76r,l153,76,149,62r-9,-4l131,58r-8,4l114,62r-9,l96,53r-4,5l79,58,70,49r-9,4l39,44,35,35r-5,l17,31r,-4l13,27r-5,l8,18,,44r4,5l8,49r,4l17,53r9,l30,62r9,-4l61,67r4,9l74,80r13,5l96,80r9,l114,80r9,9l127,94r13,4l145,94r8,4l166,98r5,-4l175,102r13,l193,98r9,l206,98r4,22e" filled="f" strokecolor="#0c7e0c" strokeweight=".25pt">
                      <v:path arrowok="t"/>
                    </v:shape>
                    <v:shape id="_x0000_s3537" style="position:absolute;left:3345;top:4695;width:219;height:45" coordsize="219,45" path="m219,40r-13,5l202,40r-5,5l184,45r-4,-5l171,36r-13,l154,45r-9,-9l136,36r-9,4l123,45,105,40r-4,-4l96,27,74,22r-4,9l61,31,39,22r,-4l31,18,17,14r,-9l13,5,,e" filled="f" strokecolor="#0c7e0c" strokeweight=".25pt">
                      <v:path arrowok="t"/>
                    </v:shape>
                    <v:shape id="_x0000_s3538" style="position:absolute;left:3305;top:4726;width:277;height:188" coordsize="277,188" path="m31,l44,5r5,9l53,9r18,5l75,23r4,-9l97,23r9,9l114,36r22,5l141,36r9,-4l163,36r9,9l189,45r5,-4l198,45r13,l215,41r9,-5l237,36r5,5l246,45r18,l264,67r-22,5l237,76r-17,l215,72r-8,-5l198,67r-9,5l185,67r-13,l163,72r-9,l141,72r,-5l132,58r-18,l101,63r-9,l79,54,71,45r,4l49,41r,-5l40,41,27,32,18,58r17,5l40,72r9,-5l66,72r5,9l75,76r22,5l101,90r5,9l128,99r8,l141,94r17,5l158,103r5,5l185,108r4,l198,108r13,4l215,103r5,-4l237,99r5,9l273,103r,27l251,130r-9,l237,134r-17,-4l211,121r,9l189,130r,-9l163,121r-5,4l154,130r-18,-5l128,116r-27,-4l92,121,71,112,66,99,44,94,31,99,13,90,5,112r26,9l35,130r27,4l71,134r21,5l97,148r31,4l136,148r18,4l163,157r17,4l189,152r22,5l215,161r27,l246,152r27,-4l277,170r-35,9l211,183r-4,5l185,188r-5,-9l158,179r-8,4l132,183r-9,-8l97,170r-13,5l66,166r-9,-5l35,157r-8,l,148e" filled="f" strokecolor="#0c7e0c" strokeweight=".25pt">
                      <v:path arrowok="t"/>
                    </v:shape>
                    <v:shape id="_x0000_s3539" style="position:absolute;left:3406;top:4324;width:317;height:1407" coordsize="317,1407" path="m167,r5,9l176,18r-4,32l158,76r-4,27l154,126r4,31l167,184r35,89l224,344r,67l211,483r-22,67l163,617r-31,67l97,746,71,809,31,943r-18,71l5,1086,,1112r5,32l22,1269r13,67l53,1398r,9l62,1398r39,-13l141,1380r9,-9l145,1362r-4,-13l136,1313r5,-31l154,1255r13,-26l238,1139r13,-27l264,1072r13,-40l299,903,317,773r,-36l312,599,295,460,259,277,238,161,211,45,167,xe" fillcolor="#00e500" strokecolor="#0c7e0c" strokeweight=".25pt">
                      <v:path arrowok="t"/>
                    </v:shape>
                    <v:shape id="_x0000_s3540" style="position:absolute;left:3024;top:4481;width:479;height:1264" coordsize="479,1264" path="m426,1264r-26,-81l369,1103r-9,-14l308,1031r-9,-9l272,951,246,875,158,571,75,281r4,22l79,330r-4,85l66,509,53,437,31,366,22,254r4,-40l31,205r9,-9l48,201r31,22l110,254r35,49l145,277,92,156,62,98,26,44,9,27,,,31,31,66,71r44,49l154,174r39,58l228,286r22,53l259,379r,-22l264,335r,-18l294,183r27,58l338,344r-8,129l334,594r9,129l365,848r30,125l435,1103r40,76l479,1192r,18l479,1223r-9,9l439,1246r-13,18xe" fillcolor="#00e500" strokecolor="#0c7e0c" strokeweight=".25pt">
                      <v:path arrowok="t"/>
                    </v:shape>
                    <v:shape id="_x0000_s3541" style="position:absolute;left:3494;top:4333;width:150;height:608" coordsize="150,608" path="m35,l18,32,5,63,,94r9,36l35,183r13,50l62,286r4,54l66,384r9,45l79,474r9,40l88,541r,22l84,590r-9,18l92,581r22,-45l132,492r9,-32l150,376,136,295,110,219,79,134,70,117,62,94,53,72,48,54,44,41,40,27,35,9,35,xe" fillcolor="#00e500" strokecolor="#0c7e0c" strokeweight=".25pt">
                      <v:path arrowok="t"/>
                    </v:shape>
                    <v:shape id="_x0000_s3542" style="position:absolute;left:3173;top:4789;width:216;height:558" coordsize="216,558" path="m,l18,18,36,45,49,76r17,31l79,138r18,36l115,210r13,36l141,286r13,40l167,366r14,40l189,446r14,41l207,522r9,36e" filled="f" strokecolor="#0c7e0c" strokeweight=".25pt">
                      <v:path arrowok="t"/>
                    </v:shape>
                    <v:shape id="_x0000_s3543" style="position:absolute;left:3428;top:4695;width:259;height:764" coordsize="259,764" path="m259,r,31l255,63r-9,35l233,134r-17,40l194,214r-22,41l145,304r-26,44l97,398,75,451,53,509,31,567,18,630,9,697,,764e" filled="f" strokecolor="#0c7e0c" strokeweight=".25pt">
                      <v:path arrowok="t"/>
                    </v:shape>
                    <v:shape id="_x0000_s3544" style="position:absolute;left:3441;top:4784;width:264;height:742" coordsize="264,742" path="m,742l9,666,22,594,36,532,53,469,75,411,97,358r26,-49l145,264r22,-40l194,184r17,-36l229,112,246,81r9,-31l260,23,264,e" filled="f" strokecolor="#0c7e0c" strokeweight=".25pt">
                      <v:path arrowok="t"/>
                    </v:shape>
                    <v:shape id="_x0000_s3545" style="position:absolute;left:3455;top:4838;width:254;height:706" coordsize="254,706" path="m,706l52,518,114,339r22,-49l153,250,228,125r9,-27l246,67r8,-31l254,e" filled="f" strokecolor="#0c7e0c" strokeweight=".25pt">
                      <v:path arrowok="t"/>
                    </v:shape>
                    <v:shape id="_x0000_s3546" style="position:absolute;left:3477;top:4905;width:237;height:683" coordsize="237,683" path="m,683l22,639,39,585,57,527,74,469,92,406r13,-53l123,304r17,-36l162,237r18,-32l193,179r13,-32l219,121r9,-36l237,45,237,e" filled="f" strokecolor="#0c7e0c" strokeweight=".25pt">
                      <v:path arrowok="t"/>
                    </v:shape>
                    <v:shape id="_x0000_s3547" style="position:absolute;left:3499;top:4959;width:224;height:625" coordsize="224,625" path="m,625l17,598,39,558,131,303r18,-35l166,236r14,-31l193,178r9,-31l210,116r5,-36l219,44,224,e" filled="f" strokecolor="#0c7e0c" strokeweight=".25pt">
                      <v:path arrowok="t"/>
                    </v:shape>
                    <v:shape id="_x0000_s3548" style="position:absolute;left:3534;top:5106;width:189;height:473" coordsize="189,473" path="m,473l17,455,35,433,48,402,66,366,83,326,96,295r14,-36l123,237r13,-27l145,183r13,-27l167,129r8,-31l180,67r4,-36l189,e" filled="f" strokecolor="#0c7e0c" strokeweight=".25pt">
                      <v:path arrowok="t"/>
                    </v:shape>
                    <v:shape id="_x0000_s3549" style="position:absolute;left:3582;top:4646;width:92;height:277" coordsize="92,277" path="m,277l22,237,40,192,66,103,92,e" filled="f" strokecolor="#0c7e0c" strokeweight=".25pt">
                      <v:path arrowok="t"/>
                    </v:shape>
                    <v:shape id="_x0000_s3550" style="position:absolute;left:3639;top:4597;width:26;height:76" coordsize="26,76" path="m,76l18,49,26,18,26,e" filled="f" strokecolor="#0c7e0c" strokeweight=".25pt">
                      <v:path arrowok="t"/>
                    </v:shape>
                    <v:shape id="_x0000_s3551" style="position:absolute;left:3595;top:4387;width:31;height:134" coordsize="31,134" path="m,134r5,l5,129r,-4l9,121r,-5l13,116r,-4l18,107r,-9l18,94r4,-5l22,85r,-5l27,76r,-5l27,67r,-9l27,54r4,-5l31,45r,-5l31,36r,-5l31,27r,-5l31,18r,-5l31,13r,-4l31,4r,l27,e" filled="f" strokecolor="#0c7e0c" strokeweight=".25pt">
                      <v:path arrowok="t"/>
                    </v:shape>
                    <v:shape id="_x0000_s3552" style="position:absolute;left:3564;top:4409;width:40;height:99" coordsize="40,99" path="m40,99r,-5l36,90r,l31,85r,-4l27,81r,-5l27,72r-5,l22,67,18,63r,-5l18,58,14,54r,-5l14,49,9,45r,-4l9,36r,l5,32r,-5l5,27r,-4l,18r,l,14r,l,9,,5r,l,e" filled="f" strokecolor="#0c7e0c" strokeweight=".25pt">
                      <v:path arrowok="t"/>
                    </v:shape>
                    <v:shape id="_x0000_s3553" style="position:absolute;left:3573;top:4378;width:44;height:94" coordsize="44,94" path="m44,94l18,49,,e" filled="f" strokecolor="#0c7e0c" strokeweight=".25pt">
                      <v:path arrowok="t"/>
                    </v:shape>
                    <v:shape id="_x0000_s3554" style="position:absolute;left:3582;top:4342;width:44;height:99" coordsize="44,99" path="m44,99l22,67,9,36,,e" filled="f" strokecolor="#0c7e0c" strokeweight=".25pt">
                      <v:path arrowok="t"/>
                    </v:shape>
                    <v:shape id="_x0000_s3555" style="position:absolute;left:3499;top:4396;width:92;height:125" coordsize="92,125" path="m,l,13,8,27,30,54,65,85r27,40e" filled="f" strokecolor="#0c7e0c" strokeweight=".25pt">
                      <v:path arrowok="t"/>
                    </v:shape>
                    <v:shape id="_x0000_s3556" style="position:absolute;left:3081;top:4534;width:128;height:295" coordsize="128,295" path="m,l5,9r4,9l13,23r5,9l22,41r4,8l31,58r9,9l44,76r4,9l53,99r4,9l62,116r4,9l70,134r5,14l79,157r5,9l88,179r4,9l97,197r4,9l106,215r4,13l110,237r4,9l119,255r,9l123,273r,9l123,286r5,9e" filled="f" strokecolor="#0c7e0c" strokeweight=".25pt">
                      <v:path arrowok="t"/>
                    </v:shape>
                    <v:shape id="_x0000_s3557" style="position:absolute;left:3143;top:4615;width:136;height:366" coordsize="136,366" path="m,l30,53r27,58l101,232r22,67l136,366e" filled="f" strokecolor="#0c7e0c" strokeweight=".25pt">
                      <v:path arrowok="t"/>
                    </v:shape>
                    <v:shape id="_x0000_s3558" style="position:absolute;left:3103;top:4744;width:286;height:804" coordsize="286,804" path="m,l66,250r75,246l176,599r44,107l246,759r18,27l286,804e" filled="f" strokecolor="#0c7e0c" strokeweight=".25pt">
                      <v:path arrowok="t"/>
                    </v:shape>
                    <v:shape id="_x0000_s3559" style="position:absolute;left:3121;top:4744;width:325;height:800" coordsize="325,800" path="m,l79,304r57,179l167,572r35,89l246,733r22,31l298,791r14,9l325,800e" filled="f" strokecolor="#0c7e0c" strokeweight=".25pt">
                      <v:path arrowok="t"/>
                    </v:shape>
                    <v:shape id="_x0000_s3560" style="position:absolute;left:3147;top:4771;width:290;height:737" coordsize="290,737" path="m,l84,286r43,138l180,567r18,45l220,652r13,36l255,710r17,18l290,737e" filled="f" strokecolor="#0c7e0c" strokeweight=".25pt">
                      <v:path arrowok="t"/>
                    </v:shape>
                    <v:shape id="_x0000_s3561" style="position:absolute;left:3178;top:4802;width:237;height:652" coordsize="237,652" path="m,l79,255r92,250l198,576r35,67l237,652e" filled="f" strokecolor="#0c7e0c" strokeweight=".25pt">
                      <v:path arrowok="t"/>
                    </v:shape>
                    <v:shape id="_x0000_s3562" style="position:absolute;left:3050;top:4709;width:40;height:107" coordsize="40,107" path="m40,4l31,,22,4,5,31,,62r,45e" filled="f" strokecolor="#0c7e0c" strokeweight=".25pt">
                      <v:path arrowok="t"/>
                    </v:shape>
                    <v:shape id="_x0000_s3563" style="position:absolute;left:3055;top:4731;width:35;height:111" coordsize="35,111" path="m35,4l31,,22,,13,13,,58r,53e" filled="f" strokecolor="#0c7e0c" strokeweight=".25pt">
                      <v:path arrowok="t"/>
                    </v:shape>
                    <v:shape id="_x0000_s3564" style="position:absolute;left:3064;top:4767;width:35;height:111" coordsize="35,111" path="m35,4l26,,17,,8,17,,62r,49e" filled="f" strokecolor="#0c7e0c" strokeweight=".25pt">
                      <v:path arrowok="t"/>
                    </v:shape>
                    <v:shape id="_x0000_s3565" style="position:absolute;left:3072;top:4780;width:27;height:138" coordsize="27,138" path="m27,l18,9,9,27,5,54,,94r5,44e" filled="f" strokecolor="#0c7e0c" strokeweight=".25pt">
                      <v:path arrowok="t"/>
                    </v:shape>
                    <v:shape id="_x0000_s3566" style="position:absolute;left:3086;top:4784;width:17;height:197" coordsize="17,197" path="m,157r4,40l17,72,17,5,13,,,54r,71l,157xe" fillcolor="#404040" strokecolor="#0c7e0c" strokeweight=".25pt">
                      <v:path arrowok="t"/>
                    </v:shape>
                    <v:shape id="_x0000_s3567" style="position:absolute;left:3402;top:5352;width:70;height:254" coordsize="70,254" path="m,31r26,94l53,214r4,13l70,254,39,156,22,67,13,,,31xe" fillcolor="#ffff4f" strokecolor="#0c7e0c" strokeweight=".25pt">
                      <v:path arrowok="t"/>
                    </v:shape>
                    <v:shape id="_x0000_s3568" style="position:absolute;left:3283;top:4851;width:101;height:451" coordsize="101,451" path="m,l13,58r18,54l49,170r13,54l75,282r9,53l93,393r8,58e" filled="f" strokecolor="#0c7e0c" strokeweight=".25pt">
                      <v:path arrowok="t"/>
                    </v:shape>
                    <v:shape id="_x0000_s3569" style="position:absolute;left:3630;top:4557;width:27;height:71" coordsize="27,71" path="m,71l22,40,27,e" filled="f" strokecolor="#0c7e0c" strokeweight=".25pt">
                      <v:path arrowok="t"/>
                    </v:shape>
                    <v:shape id="_x0000_s3570" style="position:absolute;left:3622;top:4494;width:26;height:98" coordsize="26,98" path="m,98l13,81,22,40,26,e" filled="f" strokecolor="#0c7e0c" strokeweight=".25pt">
                      <v:path arrowok="t"/>
                    </v:shape>
                    <v:shape id="_x0000_s3571" style="position:absolute;left:3608;top:4427;width:27;height:130" coordsize="27,130" path="m,130l14,107,18,81,22,49,27,e" filled="f" strokecolor="#0c7e0c" strokeweight=".25pt">
                      <v:path arrowok="t"/>
                    </v:shape>
                    <v:shape id="_x0000_s3572" style="position:absolute;left:3503;top:4450;width:110;height:120" coordsize="110,120" path="m,l17,26,44,49,83,80,97,98r13,22e" filled="f" strokecolor="#0c7e0c" strokeweight=".25pt">
                      <v:path arrowok="t"/>
                    </v:shape>
                    <v:shape id="_x0000_s3573" style="position:absolute;left:3520;top:4499;width:106;height:120" coordsize="106,120" path="m,l14,22,36,40,75,76,97,93r9,27e" filled="f" strokecolor="#0c7e0c" strokeweight=".25pt">
                      <v:path arrowok="t"/>
                    </v:shape>
                    <v:shape id="_x0000_s3574" style="position:absolute;left:3538;top:4548;width:101;height:120" coordsize="101,120" path="m,l18,27,40,44,79,80,92,98r9,22e" filled="f" strokecolor="#0c7e0c" strokeweight=".25pt">
                      <v:path arrowok="t"/>
                    </v:shape>
                    <v:shape id="_x0000_s3575" style="position:absolute;left:3556;top:4606;width:88;height:111" coordsize="88,111" path="m,l13,22,30,44,66,71,79,89r9,22e" filled="f" strokecolor="#0c7e0c" strokeweight=".25pt">
                      <v:path arrowok="t"/>
                    </v:shape>
                    <v:shape id="_x0000_s3576" style="position:absolute;left:3560;top:4713;width:66;height:112" coordsize="66,112" path="m,l9,22,22,40,53,71r9,23l66,112e" filled="f" strokecolor="#0c7e0c" strokeweight=".25pt">
                      <v:path arrowok="t"/>
                    </v:shape>
                    <v:shape id="_x0000_s3577" style="position:absolute;left:3573;top:4789;width:40;height:67" coordsize="40,67" path="m,l9,22,27,45,40,67e" filled="f" strokecolor="#0c7e0c" strokeweight=".25pt">
                      <v:path arrowok="t"/>
                    </v:shape>
                    <v:shape id="_x0000_s3578" style="position:absolute;left:3560;top:4659;width:79;height:116" coordsize="79,116" path="m,l4,14r9,13l40,50,66,76r9,18l79,116e" filled="f" strokecolor="#0c7e0c" strokeweight=".25pt">
                      <v:path arrowok="t"/>
                    </v:shape>
                    <v:shape id="_x0000_s3579" style="position:absolute;left:3296;top:4838;width:66;height:63" coordsize="66,63" path="m,63l14,45,31,31,66,e" filled="f" strokecolor="#0c7e0c" strokeweight=".25pt">
                      <v:path arrowok="t"/>
                    </v:shape>
                    <v:shape id="_x0000_s3580" style="position:absolute;left:3310;top:4887;width:48;height:63" coordsize="48,63" path="m,63l22,40,35,31,44,18,48,e" filled="f" strokecolor="#0c7e0c" strokeweight=".25pt">
                      <v:path arrowok="t"/>
                    </v:shape>
                    <v:shape id="_x0000_s3581" style="position:absolute;left:3288;top:4775;width:66;height:72" coordsize="66,72" path="m,72l4,54,17,41,44,18,66,e" filled="f" strokecolor="#0c7e0c" strokeweight=".25pt">
                      <v:path arrowok="t"/>
                    </v:shape>
                    <v:shape id="_x0000_s3582" style="position:absolute;left:3296;top:4722;width:49;height:40" coordsize="49,40" path="m,40l36,13,49,e" filled="f" strokecolor="#0c7e0c" strokeweight=".25pt">
                      <v:path arrowok="t"/>
                    </v:shape>
                    <v:shape id="_x0000_s3583" style="position:absolute;left:3310;top:4691;width:22;height:18" coordsize="22,18" path="m,18r4,l4,13r4,l13,9r,l17,4,17,r5,e" filled="f" strokecolor="#0c7e0c" strokeweight=".25pt">
                      <v:path arrowok="t"/>
                    </v:shape>
                    <v:shape id="_x0000_s3584" style="position:absolute;left:3323;top:4963;width:31;height:36" coordsize="31,36" path="m,36l17,22,31,e" filled="f" strokecolor="#0c7e0c" strokeweight=".25pt">
                      <v:path arrowok="t"/>
                    </v:shape>
                    <v:shape id="_x0000_s3585" style="position:absolute;left:3362;top:4914;width:207;height:31" coordsize="207,31" path="m,4l5,,22,4,35,18r27,4l71,18r17,4l97,31r22,l128,22r22,5l163,31r17,-4l185,22r4,5l207,22e" filled="f" strokecolor="#0c7e0c" strokeweight=".25pt">
                      <v:path arrowok="t"/>
                    </v:shape>
                    <v:shape id="_x0000_s3586" style="position:absolute;left:3358;top:4941;width:193;height:35" coordsize="193,35" path="m,l4,9r22,4l35,9r31,4l70,27r22,l101,27r22,l132,35r22,l162,31r22,-4l193,31e" filled="f" strokecolor="#0c7e0c" strokeweight=".25pt">
                      <v:path arrowok="t"/>
                    </v:shape>
                    <v:shape id="_x0000_s3587" style="position:absolute;left:3358;top:4976;width:176;height:32" coordsize="176,32" path="m,l22,5r9,9l57,18,70,14r22,4l97,27r26,l123,23r4,9l154,32r4,-5l162,32r14,e" filled="f" strokecolor="#0c7e0c" strokeweight=".25pt">
                      <v:path arrowok="t"/>
                    </v:shape>
                    <v:shape id="_x0000_s3588" style="position:absolute;left:3358;top:5008;width:158;height:27" coordsize="158,27" path="m,l18,4,26,,61,9r5,4l88,18r4,-5l123,18r4,9l154,27r4,-5e" filled="f" strokecolor="#0c7e0c" strokeweight=".25pt">
                      <v:path arrowok="t"/>
                    </v:shape>
                    <v:shape id="_x0000_s3589" style="position:absolute;left:3358;top:5035;width:149;height:26" coordsize="149,26" path="m,l18,r4,8l57,13,61,8r27,5l92,22r27,4l123,22r26,4e" filled="f" strokecolor="#0c7e0c" strokeweight=".25pt">
                      <v:path arrowok="t"/>
                    </v:shape>
                    <v:shape id="_x0000_s3590" style="position:absolute;left:3358;top:5061;width:141;height:27" coordsize="141,27" path="m,l18,r,l53,5r4,9l83,18r5,-4l114,18r9,5l141,27e" filled="f" strokecolor="#0c7e0c" strokeweight=".25pt">
                      <v:path arrowok="t"/>
                    </v:shape>
                    <v:shape id="_x0000_s3591" style="position:absolute;left:3362;top:5084;width:123;height:26" coordsize="123,26" path="m,l9,r5,9l49,13,53,9r26,4l84,22r26,4l119,26r4,e" filled="f" strokecolor="#0c7e0c" strokeweight=".25pt">
                      <v:path arrowok="t"/>
                    </v:shape>
                    <v:shape id="_x0000_s3592" style="position:absolute;left:3362;top:5106;width:110;height:27" coordsize="110,27" path="m,l14,4r,5l44,18r5,-5l53,18r18,4l79,18r5,9l110,27r,-5e" filled="f" strokecolor="#0c7e0c" strokeweight=".25pt">
                      <v:path arrowok="t"/>
                    </v:shape>
                    <v:shape id="_x0000_s3593" style="position:absolute;left:3362;top:5133;width:79;height:27" coordsize="79,27" path="m,l5,4r9,l40,9r4,9l49,13r22,5l79,27e" filled="f" strokecolor="#0c7e0c" strokeweight=".25pt">
                      <v:path arrowok="t"/>
                    </v:shape>
                    <v:shape id="_x0000_s3594" style="position:absolute;left:3441;top:5151;width:27;height:9" coordsize="27,9" path="m,l5,9r22,e" filled="f" strokecolor="#0c7e0c" strokeweight=".25pt">
                      <v:path arrowok="t"/>
                    </v:shape>
                    <v:shape id="_x0000_s3595" style="position:absolute;left:3367;top:5155;width:92;height:31" coordsize="92,31" path="m,l4,9r31,9l39,13r,5l66,27r4,-5l74,27r18,4e" filled="f" strokecolor="#0c7e0c" strokeweight=".25pt">
                      <v:path arrowok="t"/>
                    </v:shape>
                    <v:shape id="_x0000_s3596" style="position:absolute;left:3367;top:5191;width:88;height:22" coordsize="88,22" path="m,l9,,30,4r5,5l39,9r27,9l66,22r8,-4l88,22e" filled="f" strokecolor="#0c7e0c" strokeweight=".25pt">
                      <v:path arrowok="t"/>
                    </v:shape>
                    <v:shape id="_x0000_s3597" style="position:absolute;left:3371;top:5218;width:75;height:26" coordsize="75,26" path="m,l5,9r17,4l26,9r5,8l57,22r5,-5l66,26r9,e" filled="f" strokecolor="#0c7e0c" strokeweight=".25pt">
                      <v:path arrowok="t"/>
                    </v:shape>
                    <v:shape id="_x0000_s3598" style="position:absolute;left:3376;top:5253;width:61;height:41" coordsize="61,41" path="m,l13,5r4,4l21,5,48,9r4,9l57,14r4,l57,36,43,41,21,36,13,32,8,36e" filled="f" strokecolor="#0c7e0c" strokeweight=".25pt">
                      <v:path arrowok="t"/>
                    </v:shape>
                    <v:shape id="_x0000_s3599" style="position:absolute;left:3389;top:5316;width:35;height:9" coordsize="35,9" path="m,4l4,,30,4r5,5e" filled="f" strokecolor="#0c7e0c" strokeweight=".25pt">
                      <v:path arrowok="t"/>
                    </v:shape>
                    <v:shape id="_x0000_s3600" style="position:absolute;left:3393;top:5347;width:26;height:5" coordsize="26,5" path="m26,l22,5,,e" filled="f" strokecolor="#0c7e0c" strokeweight=".25pt">
                      <v:path arrowok="t"/>
                    </v:shape>
                    <v:line id="_x0000_s3601" style="position:absolute;flip:x" from="3402,5374" to="3415,5375" strokecolor="#0c7e0c" strokeweight=".25pt"/>
                    <v:shape id="_x0000_s3602" style="position:absolute;left:3529;top:4516;width:53;height:393" coordsize="53,393" path="m,l18,54r9,45l44,282r9,49l53,367r-4,26l44,380r5,-9l49,358r-5,-5l49,349r,-18l44,313r-4,l44,304r,-18l35,277r-4,-9l35,259r-4,-4l35,246,22,219r5,-4l27,206,22,193r5,-9l22,175r-4,l22,166r-9,-9l9,148r4,-9l,112r5,-9l9,94r,-4l,81r5,l5,76,,72,9,67,5,59,,54,9,50,9,36r4,-4l,xe" fillcolor="#ff9e00" strokecolor="#0c7e0c" strokeweight=".25pt">
                      <v:path arrowok="t"/>
                    </v:shape>
                  </v:group>
                  <v:group id="_x0000_s3603" style="position:absolute;left:868;top:3246;width:189;height:384;rotation:-610835fd;flip:x" coordorigin="3024,4324" coordsize="699,1421">
                    <v:shape id="_x0000_s3604" style="position:absolute;left:3257;top:4481;width:325;height:1013" coordsize="325,1013" path="m101,1013l,576,114,111,158,31,228,r53,53l325,420,171,879r-70,134xe" fillcolor="#ffff4f" strokecolor="#0c7e0c" strokeweight=".25pt">
                      <v:path arrowok="t"/>
                    </v:shape>
                    <v:shape id="_x0000_s3605" style="position:absolute;left:3376;top:4543;width:87;height:898" coordsize="87,898" path="m,898l43,460r5,-31l65,282,74,134,83,72,87,e" filled="f" strokecolor="#0c7e0c" strokeweight=".25pt">
                      <v:path arrowok="t"/>
                    </v:shape>
                    <v:line id="_x0000_s3606" style="position:absolute;flip:x" from="3340,4534" to="3437,5383" strokecolor="#0c7e0c" strokeweight=".25pt"/>
                    <v:shape id="_x0000_s3607" style="position:absolute;left:3314;top:4525;width:97;height:777" coordsize="97,777" path="m97,l75,112,62,259,,777e" filled="f" strokecolor="#0c7e0c" strokeweight=".25pt">
                      <v:path arrowok="t"/>
                    </v:shape>
                    <v:line id="_x0000_s3608" style="position:absolute;flip:x" from="3419,4516" to="3490,5360" strokecolor="#0c7e0c" strokeweight=".25pt"/>
                    <v:line id="_x0000_s3609" style="position:absolute;flip:x" from="3468,4503" to="3512,5235" strokecolor="#0c7e0c" strokeweight=".25pt"/>
                    <v:shape id="_x0000_s3610" style="position:absolute;left:3296;top:4557;width:97;height:643" coordsize="97,643" path="m97,l75,80,53,192,,643e" filled="f" strokecolor="#0c7e0c" strokeweight=".25pt">
                      <v:path arrowok="t"/>
                    </v:shape>
                    <v:line id="_x0000_s3611" style="position:absolute;flip:x" from="3516,4521" to="3525,5101" strokecolor="#0c7e0c" strokeweight=".25pt"/>
                    <v:shape id="_x0000_s3612" style="position:absolute;left:3411;top:4503;width:30;height:31" coordsize="30,31" path="m30,9l26,5,22,,17,,8,,4,5r,4l,18r,4l4,27r4,l8,27r5,4l17,31r5,l22,31r4,-4l26,22r4,-9l30,9xe" fillcolor="#ffff4f" strokecolor="#0c7e0c" strokeweight=".25pt">
                      <v:path arrowok="t"/>
                    </v:shape>
                    <v:shape id="_x0000_s3613" style="position:absolute;left:3437;top:4516;width:26;height:32" coordsize="26,32" path="m26,9l26,,18,,13,,9,,4,5,,9r,5l,23r,4l4,27r5,l13,27r,5l18,32r4,l22,27r4,-4l26,14r,-5xe" fillcolor="#ffff4f" strokecolor="#0c7e0c" strokeweight=".25pt">
                      <v:path arrowok="t"/>
                    </v:shape>
                    <v:shape id="_x0000_s3614" style="position:absolute;left:3441;top:4490;width:27;height:31" coordsize="27,31" path="m27,9l22,4,18,,14,,9,,5,4,,9r,9l,22r,4l5,26r4,5l9,31r5,l18,31r,l22,26r5,-4l27,13r,-4xe" fillcolor="#ffff4f" strokecolor="#0c7e0c" strokeweight=".25pt">
                      <v:path arrowok="t"/>
                    </v:shape>
                    <v:shape id="_x0000_s3615" style="position:absolute;left:3468;top:4467;width:22;height:27" coordsize="22,27" path="m22,9r,-4l17,,13,,9,,4,5,,9r,5l,23r4,l4,27r5,l13,27r,l17,27r,l22,27r,-9l22,14r,-5xe" fillcolor="#ffff4f" strokecolor="#0c7e0c" strokeweight=".25pt">
                      <v:path arrowok="t"/>
                    </v:shape>
                    <v:line id="_x0000_s3616" style="position:absolute" from="3542,4588" to="3547,5003" strokecolor="#0c7e0c" strokeweight=".25pt"/>
                    <v:shape id="_x0000_s3617" style="position:absolute;left:3485;top:4485;width:22;height:27" coordsize="22,27" path="m22,9l18,5,14,r,l9,,5,5r,4l,18r,5l5,23r,4l9,27r,l14,27r,l18,27r,l18,18r4,-4l22,9xe" fillcolor="#ffff4f" strokecolor="#0c7e0c" strokeweight=".25pt">
                      <v:path arrowok="t"/>
                    </v:shape>
                    <v:shape id="_x0000_s3618" style="position:absolute;left:3503;top:4503;width:22;height:27" coordsize="22,27" path="m22,5l17,r,l13,,9,,4,5r,4l,13r,5l4,22r,l9,27r,l13,27r,l17,27r,-5l22,18r,-5l22,5xe" fillcolor="#ffff4f" strokecolor="#0c7e0c" strokeweight=".25pt">
                      <v:path arrowok="t"/>
                    </v:shape>
                    <v:shape id="_x0000_s3619" style="position:absolute;left:3463;top:4521;width:22;height:27" coordsize="22,27" path="m22,4l18,r,l9,,5,r,4l,9r,4l,22r,l5,27r,l9,27r5,l14,27r4,l18,22r4,-4l22,13r,-9xe" fillcolor="#ffff4f" strokecolor="#0c7e0c" strokeweight=".25pt">
                      <v:path arrowok="t"/>
                    </v:shape>
                    <v:shape id="_x0000_s3620" style="position:absolute;left:3503;top:4530;width:22;height:27" coordsize="22,27" path="m22,9l22,,17,,13,,9,,4,4,,9r,4l,22r,l4,27r5,l9,27r4,l13,27r4,l22,22r,-4l22,13r,-4xe" fillcolor="#ffff4f" strokecolor="#0c7e0c" strokeweight=".25pt">
                      <v:path arrowok="t"/>
                    </v:shape>
                    <v:shape id="_x0000_s3621" style="position:absolute;left:3485;top:4512;width:22;height:27" coordsize="22,27" path="m22,9l18,4,14,,9,r,l5,4,,9r,4l,18r,4l5,22r4,5l9,27r5,l14,27r,l18,22r,-4l22,13r,-4xe" fillcolor="#ffff4f" strokecolor="#0c7e0c" strokeweight=".25pt">
                      <v:path arrowok="t"/>
                    </v:shape>
                    <v:shape id="_x0000_s3622" style="position:absolute;left:3520;top:4521;width:18;height:27" coordsize="18,27" path="m18,4l18,,14,r,l9,,5,4r,5l,13r,5l5,22r,l9,22r,5l14,27r,l18,27r,-5l18,18r,-5l18,4xe" fillcolor="#ffff4f" strokecolor="#0c7e0c" strokeweight=".25pt">
                      <v:path arrowok="t"/>
                    </v:shape>
                    <v:shape id="_x0000_s3623" style="position:absolute;left:3525;top:4543;width:17;height:27" coordsize="17,27" path="m17,9r,-4l13,,9,,4,r,5l,9r,5l,23r,l4,27r,l9,27r,l13,27r,l17,23r,-5l17,14r,-5xe" fillcolor="#ffff4f" strokecolor="#0c7e0c" strokeweight=".25pt">
                      <v:path arrowok="t"/>
                    </v:shape>
                    <v:shape id="_x0000_s3624" style="position:absolute;left:3463;top:4494;width:22;height:27" coordsize="22,27" path="m22,9l22,,18,,14,,9,,5,5r,4l,14r,8l5,22r,5l9,27r5,l14,27r4,l18,27r4,-5l22,18r,-4l22,9xe" fillcolor="#ffff4f" strokecolor="#0c7e0c" strokeweight=".25pt">
                      <v:path arrowok="t"/>
                    </v:shape>
                    <v:shape id="_x0000_s3625" style="position:absolute;left:3371;top:4543;width:180;height:90" coordsize="180,90" path="m31,r4,l40,r4,l57,5r9,l70,,88,5r4,4l101,5r9,l119,14r4,l132,14r4,l149,14r5,9l154,27r9,l167,27r9,5l176,45r-9,4l154,45r,-5l154,32r-13,l136,32r-8,l119,27r-5,l106,32,97,27r-5,l88,27r-13,l70,27,62,23r-5,4l40,23,35,18r-9,5l18,18r-5,5l9,32r13,8l31,40r17,l53,40r4,5l62,49r4,-4l75,45r9,4l88,54r9,-5l106,54r4,l110,54r4,l128,58r8,l136,58r9,l154,54r4,9l167,67r4,l176,63r4,22l176,90r-5,-5l163,85r-9,-4l145,85,132,81r-4,9l114,85r-4,-4l106,85,97,81r-5,l88,76r-4,l66,76,57,67r-9,5l31,67,22,63r-4,4l13,63,9,58r-4,l,54e" filled="f" strokecolor="#0c7e0c" strokeweight=".25pt">
                      <v:path arrowok="t"/>
                    </v:shape>
                    <v:shape id="_x0000_s3626" style="position:absolute;left:3354;top:4615;width:210;height:120" coordsize="210,120" path="m8,4l17,r5,4l22,9,26,4r9,l39,13r9,l61,18r13,9l79,22r17,5l101,31r4,-4l118,31r5,9l136,44r9,5l149,40r9,-5l166,40r5,9l180,53r8,l193,44r4,5l202,44r4,32l202,71r-9,5l184,71r-9,l166,76r,l153,76,149,62r-9,-4l131,58r-8,4l114,62r-9,l96,53r-4,5l79,58,70,49r-9,4l39,44,35,35r-5,l17,31r,-4l13,27r-5,l8,18,,44r4,5l8,49r,4l17,53r9,l30,62r9,-4l61,67r4,9l74,80r13,5l96,80r9,l114,80r9,9l127,94r13,4l145,94r8,4l166,98r5,-4l175,102r13,l193,98r9,l206,98r4,22e" filled="f" strokecolor="#0c7e0c" strokeweight=".25pt">
                      <v:path arrowok="t"/>
                    </v:shape>
                    <v:shape id="_x0000_s3627" style="position:absolute;left:3345;top:4695;width:219;height:45" coordsize="219,45" path="m219,40r-13,5l202,40r-5,5l184,45r-4,-5l171,36r-13,l154,45r-9,-9l136,36r-9,4l123,45,105,40r-4,-4l96,27,74,22r-4,9l61,31,39,22r,-4l31,18,17,14r,-9l13,5,,e" filled="f" strokecolor="#0c7e0c" strokeweight=".25pt">
                      <v:path arrowok="t"/>
                    </v:shape>
                    <v:shape id="_x0000_s3628" style="position:absolute;left:3305;top:4726;width:277;height:188" coordsize="277,188" path="m31,l44,5r5,9l53,9r18,5l75,23r4,-9l97,23r9,9l114,36r22,5l141,36r9,-4l163,36r9,9l189,45r5,-4l198,45r13,l215,41r9,-5l237,36r5,5l246,45r18,l264,67r-22,5l237,76r-17,l215,72r-8,-5l198,67r-9,5l185,67r-13,l163,72r-9,l141,72r,-5l132,58r-18,l101,63r-9,l79,54,71,45r,4l49,41r,-5l40,41,27,32,18,58r17,5l40,72r9,-5l66,72r5,9l75,76r22,5l101,90r5,9l128,99r8,l141,94r17,5l158,103r5,5l185,108r4,l198,108r13,4l215,103r5,-4l237,99r5,9l273,103r,27l251,130r-9,l237,134r-17,-4l211,121r,9l189,130r,-9l163,121r-5,4l154,130r-18,-5l128,116r-27,-4l92,121,71,112,66,99,44,94,31,99,13,90,5,112r26,9l35,130r27,4l71,134r21,5l97,148r31,4l136,148r18,4l163,157r17,4l189,152r22,5l215,161r27,l246,152r27,-4l277,170r-35,9l211,183r-4,5l185,188r-5,-9l158,179r-8,4l132,183r-9,-8l97,170r-13,5l66,166r-9,-5l35,157r-8,l,148e" filled="f" strokecolor="#0c7e0c" strokeweight=".25pt">
                      <v:path arrowok="t"/>
                    </v:shape>
                    <v:shape id="_x0000_s3629" style="position:absolute;left:3406;top:4324;width:317;height:1407" coordsize="317,1407" path="m167,r5,9l176,18r-4,32l158,76r-4,27l154,126r4,31l167,184r35,89l224,344r,67l211,483r-22,67l163,617r-31,67l97,746,71,809,31,943r-18,71l5,1086,,1112r5,32l22,1269r13,67l53,1398r,9l62,1398r39,-13l141,1380r9,-9l145,1362r-4,-13l136,1313r5,-31l154,1255r13,-26l238,1139r13,-27l264,1072r13,-40l299,903,317,773r,-36l312,599,295,460,259,277,238,161,211,45,167,xe" fillcolor="#00e500" strokecolor="#0c7e0c" strokeweight=".25pt">
                      <v:path arrowok="t"/>
                    </v:shape>
                    <v:shape id="_x0000_s3630" style="position:absolute;left:3024;top:4481;width:479;height:1264" coordsize="479,1264" path="m426,1264r-26,-81l369,1103r-9,-14l308,1031r-9,-9l272,951,246,875,158,571,75,281r4,22l79,330r-4,85l66,509,53,437,31,366,22,254r4,-40l31,205r9,-9l48,201r31,22l110,254r35,49l145,277,92,156,62,98,26,44,9,27,,,31,31,66,71r44,49l154,174r39,58l228,286r22,53l259,379r,-22l264,335r,-18l294,183r27,58l338,344r-8,129l334,594r9,129l365,848r30,125l435,1103r40,76l479,1192r,18l479,1223r-9,9l439,1246r-13,18xe" fillcolor="#00e500" strokecolor="#0c7e0c" strokeweight=".25pt">
                      <v:path arrowok="t"/>
                    </v:shape>
                    <v:shape id="_x0000_s3631" style="position:absolute;left:3494;top:4333;width:150;height:608" coordsize="150,608" path="m35,l18,32,5,63,,94r9,36l35,183r13,50l62,286r4,54l66,384r9,45l79,474r9,40l88,541r,22l84,590r-9,18l92,581r22,-45l132,492r9,-32l150,376,136,295,110,219,79,134,70,117,62,94,53,72,48,54,44,41,40,27,35,9,35,xe" fillcolor="#00e500" strokecolor="#0c7e0c" strokeweight=".25pt">
                      <v:path arrowok="t"/>
                    </v:shape>
                    <v:shape id="_x0000_s3632" style="position:absolute;left:3173;top:4789;width:216;height:558" coordsize="216,558" path="m,l18,18,36,45,49,76r17,31l79,138r18,36l115,210r13,36l141,286r13,40l167,366r14,40l189,446r14,41l207,522r9,36e" filled="f" strokecolor="#0c7e0c" strokeweight=".25pt">
                      <v:path arrowok="t"/>
                    </v:shape>
                    <v:shape id="_x0000_s3633" style="position:absolute;left:3428;top:4695;width:259;height:764" coordsize="259,764" path="m259,r,31l255,63r-9,35l233,134r-17,40l194,214r-22,41l145,304r-26,44l97,398,75,451,53,509,31,567,18,630,9,697,,764e" filled="f" strokecolor="#0c7e0c" strokeweight=".25pt">
                      <v:path arrowok="t"/>
                    </v:shape>
                    <v:shape id="_x0000_s3634" style="position:absolute;left:3441;top:4784;width:264;height:742" coordsize="264,742" path="m,742l9,666,22,594,36,532,53,469,75,411,97,358r26,-49l145,264r22,-40l194,184r17,-36l229,112,246,81r9,-31l260,23,264,e" filled="f" strokecolor="#0c7e0c" strokeweight=".25pt">
                      <v:path arrowok="t"/>
                    </v:shape>
                    <v:shape id="_x0000_s3635" style="position:absolute;left:3455;top:4838;width:254;height:706" coordsize="254,706" path="m,706l52,518,114,339r22,-49l153,250,228,125r9,-27l246,67r8,-31l254,e" filled="f" strokecolor="#0c7e0c" strokeweight=".25pt">
                      <v:path arrowok="t"/>
                    </v:shape>
                    <v:shape id="_x0000_s3636" style="position:absolute;left:3477;top:4905;width:237;height:683" coordsize="237,683" path="m,683l22,639,39,585,57,527,74,469,92,406r13,-53l123,304r17,-36l162,237r18,-32l193,179r13,-32l219,121r9,-36l237,45,237,e" filled="f" strokecolor="#0c7e0c" strokeweight=".25pt">
                      <v:path arrowok="t"/>
                    </v:shape>
                    <v:shape id="_x0000_s3637" style="position:absolute;left:3499;top:4959;width:224;height:625" coordsize="224,625" path="m,625l17,598,39,558,131,303r18,-35l166,236r14,-31l193,178r9,-31l210,116r5,-36l219,44,224,e" filled="f" strokecolor="#0c7e0c" strokeweight=".25pt">
                      <v:path arrowok="t"/>
                    </v:shape>
                    <v:shape id="_x0000_s3638" style="position:absolute;left:3534;top:5106;width:189;height:473" coordsize="189,473" path="m,473l17,455,35,433,48,402,66,366,83,326,96,295r14,-36l123,237r13,-27l145,183r13,-27l167,129r8,-31l180,67r4,-36l189,e" filled="f" strokecolor="#0c7e0c" strokeweight=".25pt">
                      <v:path arrowok="t"/>
                    </v:shape>
                    <v:shape id="_x0000_s3639" style="position:absolute;left:3582;top:4646;width:92;height:277" coordsize="92,277" path="m,277l22,237,40,192,66,103,92,e" filled="f" strokecolor="#0c7e0c" strokeweight=".25pt">
                      <v:path arrowok="t"/>
                    </v:shape>
                    <v:shape id="_x0000_s3640" style="position:absolute;left:3639;top:4597;width:26;height:76" coordsize="26,76" path="m,76l18,49,26,18,26,e" filled="f" strokecolor="#0c7e0c" strokeweight=".25pt">
                      <v:path arrowok="t"/>
                    </v:shape>
                    <v:shape id="_x0000_s3641" style="position:absolute;left:3595;top:4387;width:31;height:134" coordsize="31,134" path="m,134r5,l5,129r,-4l9,121r,-5l13,116r,-4l18,107r,-9l18,94r4,-5l22,85r,-5l27,76r,-5l27,67r,-9l27,54r4,-5l31,45r,-5l31,36r,-5l31,27r,-5l31,18r,-5l31,13r,-4l31,4r,l27,e" filled="f" strokecolor="#0c7e0c" strokeweight=".25pt">
                      <v:path arrowok="t"/>
                    </v:shape>
                    <v:shape id="_x0000_s3642" style="position:absolute;left:3564;top:4409;width:40;height:99" coordsize="40,99" path="m40,99r,-5l36,90r,l31,85r,-4l27,81r,-5l27,72r-5,l22,67,18,63r,-5l18,58,14,54r,-5l14,49,9,45r,-4l9,36r,l5,32r,-5l5,27r,-4l,18r,l,14r,l,9,,5r,l,e" filled="f" strokecolor="#0c7e0c" strokeweight=".25pt">
                      <v:path arrowok="t"/>
                    </v:shape>
                    <v:shape id="_x0000_s3643" style="position:absolute;left:3573;top:4378;width:44;height:94" coordsize="44,94" path="m44,94l18,49,,e" filled="f" strokecolor="#0c7e0c" strokeweight=".25pt">
                      <v:path arrowok="t"/>
                    </v:shape>
                    <v:shape id="_x0000_s3644" style="position:absolute;left:3582;top:4342;width:44;height:99" coordsize="44,99" path="m44,99l22,67,9,36,,e" filled="f" strokecolor="#0c7e0c" strokeweight=".25pt">
                      <v:path arrowok="t"/>
                    </v:shape>
                    <v:shape id="_x0000_s3645" style="position:absolute;left:3499;top:4396;width:92;height:125" coordsize="92,125" path="m,l,13,8,27,30,54,65,85r27,40e" filled="f" strokecolor="#0c7e0c" strokeweight=".25pt">
                      <v:path arrowok="t"/>
                    </v:shape>
                    <v:shape id="_x0000_s3646" style="position:absolute;left:3081;top:4534;width:128;height:295" coordsize="128,295" path="m,l5,9r4,9l13,23r5,9l22,41r4,8l31,58r9,9l44,76r4,9l53,99r4,9l62,116r4,9l70,134r5,14l79,157r5,9l88,179r4,9l97,197r4,9l106,215r4,13l110,237r4,9l119,255r,9l123,273r,9l123,286r5,9e" filled="f" strokecolor="#0c7e0c" strokeweight=".25pt">
                      <v:path arrowok="t"/>
                    </v:shape>
                    <v:shape id="_x0000_s3647" style="position:absolute;left:3143;top:4615;width:136;height:366" coordsize="136,366" path="m,l30,53r27,58l101,232r22,67l136,366e" filled="f" strokecolor="#0c7e0c" strokeweight=".25pt">
                      <v:path arrowok="t"/>
                    </v:shape>
                    <v:shape id="_x0000_s3648" style="position:absolute;left:3103;top:4744;width:286;height:804" coordsize="286,804" path="m,l66,250r75,246l176,599r44,107l246,759r18,27l286,804e" filled="f" strokecolor="#0c7e0c" strokeweight=".25pt">
                      <v:path arrowok="t"/>
                    </v:shape>
                    <v:shape id="_x0000_s3649" style="position:absolute;left:3121;top:4744;width:325;height:800" coordsize="325,800" path="m,l79,304r57,179l167,572r35,89l246,733r22,31l298,791r14,9l325,800e" filled="f" strokecolor="#0c7e0c" strokeweight=".25pt">
                      <v:path arrowok="t"/>
                    </v:shape>
                    <v:shape id="_x0000_s3650" style="position:absolute;left:3147;top:4771;width:290;height:737" coordsize="290,737" path="m,l84,286r43,138l180,567r18,45l220,652r13,36l255,710r17,18l290,737e" filled="f" strokecolor="#0c7e0c" strokeweight=".25pt">
                      <v:path arrowok="t"/>
                    </v:shape>
                    <v:shape id="_x0000_s3651" style="position:absolute;left:3178;top:4802;width:237;height:652" coordsize="237,652" path="m,l79,255r92,250l198,576r35,67l237,652e" filled="f" strokecolor="#0c7e0c" strokeweight=".25pt">
                      <v:path arrowok="t"/>
                    </v:shape>
                    <v:shape id="_x0000_s3652" style="position:absolute;left:3050;top:4709;width:40;height:107" coordsize="40,107" path="m40,4l31,,22,4,5,31,,62r,45e" filled="f" strokecolor="#0c7e0c" strokeweight=".25pt">
                      <v:path arrowok="t"/>
                    </v:shape>
                    <v:shape id="_x0000_s3653" style="position:absolute;left:3055;top:4731;width:35;height:111" coordsize="35,111" path="m35,4l31,,22,,13,13,,58r,53e" filled="f" strokecolor="#0c7e0c" strokeweight=".25pt">
                      <v:path arrowok="t"/>
                    </v:shape>
                    <v:shape id="_x0000_s3654" style="position:absolute;left:3064;top:4767;width:35;height:111" coordsize="35,111" path="m35,4l26,,17,,8,17,,62r,49e" filled="f" strokecolor="#0c7e0c" strokeweight=".25pt">
                      <v:path arrowok="t"/>
                    </v:shape>
                    <v:shape id="_x0000_s3655" style="position:absolute;left:3072;top:4780;width:27;height:138" coordsize="27,138" path="m27,l18,9,9,27,5,54,,94r5,44e" filled="f" strokecolor="#0c7e0c" strokeweight=".25pt">
                      <v:path arrowok="t"/>
                    </v:shape>
                    <v:shape id="_x0000_s3656" style="position:absolute;left:3086;top:4784;width:17;height:197" coordsize="17,197" path="m,157r4,40l17,72,17,5,13,,,54r,71l,157xe" fillcolor="#404040" strokecolor="#0c7e0c" strokeweight=".25pt">
                      <v:path arrowok="t"/>
                    </v:shape>
                    <v:shape id="_x0000_s3657" style="position:absolute;left:3402;top:5352;width:70;height:254" coordsize="70,254" path="m,31r26,94l53,214r4,13l70,254,39,156,22,67,13,,,31xe" fillcolor="#ffff4f" strokecolor="#0c7e0c" strokeweight=".25pt">
                      <v:path arrowok="t"/>
                    </v:shape>
                    <v:shape id="_x0000_s3658" style="position:absolute;left:3283;top:4851;width:101;height:451" coordsize="101,451" path="m,l13,58r18,54l49,170r13,54l75,282r9,53l93,393r8,58e" filled="f" strokecolor="#0c7e0c" strokeweight=".25pt">
                      <v:path arrowok="t"/>
                    </v:shape>
                    <v:shape id="_x0000_s3659" style="position:absolute;left:3630;top:4557;width:27;height:71" coordsize="27,71" path="m,71l22,40,27,e" filled="f" strokecolor="#0c7e0c" strokeweight=".25pt">
                      <v:path arrowok="t"/>
                    </v:shape>
                    <v:shape id="_x0000_s3660" style="position:absolute;left:3622;top:4494;width:26;height:98" coordsize="26,98" path="m,98l13,81,22,40,26,e" filled="f" strokecolor="#0c7e0c" strokeweight=".25pt">
                      <v:path arrowok="t"/>
                    </v:shape>
                    <v:shape id="_x0000_s3661" style="position:absolute;left:3608;top:4427;width:27;height:130" coordsize="27,130" path="m,130l14,107,18,81,22,49,27,e" filled="f" strokecolor="#0c7e0c" strokeweight=".25pt">
                      <v:path arrowok="t"/>
                    </v:shape>
                    <v:shape id="_x0000_s3662" style="position:absolute;left:3503;top:4450;width:110;height:120" coordsize="110,120" path="m,l17,26,44,49,83,80,97,98r13,22e" filled="f" strokecolor="#0c7e0c" strokeweight=".25pt">
                      <v:path arrowok="t"/>
                    </v:shape>
                    <v:shape id="_x0000_s3663" style="position:absolute;left:3520;top:4499;width:106;height:120" coordsize="106,120" path="m,l14,22,36,40,75,76,97,93r9,27e" filled="f" strokecolor="#0c7e0c" strokeweight=".25pt">
                      <v:path arrowok="t"/>
                    </v:shape>
                    <v:shape id="_x0000_s3664" style="position:absolute;left:3538;top:4548;width:101;height:120" coordsize="101,120" path="m,l18,27,40,44,79,80,92,98r9,22e" filled="f" strokecolor="#0c7e0c" strokeweight=".25pt">
                      <v:path arrowok="t"/>
                    </v:shape>
                    <v:shape id="_x0000_s3665" style="position:absolute;left:3556;top:4606;width:88;height:111" coordsize="88,111" path="m,l13,22,30,44,66,71,79,89r9,22e" filled="f" strokecolor="#0c7e0c" strokeweight=".25pt">
                      <v:path arrowok="t"/>
                    </v:shape>
                    <v:shape id="_x0000_s3666" style="position:absolute;left:3560;top:4713;width:66;height:112" coordsize="66,112" path="m,l9,22,22,40,53,71r9,23l66,112e" filled="f" strokecolor="#0c7e0c" strokeweight=".25pt">
                      <v:path arrowok="t"/>
                    </v:shape>
                    <v:shape id="_x0000_s3667" style="position:absolute;left:3573;top:4789;width:40;height:67" coordsize="40,67" path="m,l9,22,27,45,40,67e" filled="f" strokecolor="#0c7e0c" strokeweight=".25pt">
                      <v:path arrowok="t"/>
                    </v:shape>
                    <v:shape id="_x0000_s3668" style="position:absolute;left:3560;top:4659;width:79;height:116" coordsize="79,116" path="m,l4,14r9,13l40,50,66,76r9,18l79,116e" filled="f" strokecolor="#0c7e0c" strokeweight=".25pt">
                      <v:path arrowok="t"/>
                    </v:shape>
                    <v:shape id="_x0000_s3669" style="position:absolute;left:3296;top:4838;width:66;height:63" coordsize="66,63" path="m,63l14,45,31,31,66,e" filled="f" strokecolor="#0c7e0c" strokeweight=".25pt">
                      <v:path arrowok="t"/>
                    </v:shape>
                    <v:shape id="_x0000_s3670" style="position:absolute;left:3310;top:4887;width:48;height:63" coordsize="48,63" path="m,63l22,40,35,31,44,18,48,e" filled="f" strokecolor="#0c7e0c" strokeweight=".25pt">
                      <v:path arrowok="t"/>
                    </v:shape>
                    <v:shape id="_x0000_s3671" style="position:absolute;left:3288;top:4775;width:66;height:72" coordsize="66,72" path="m,72l4,54,17,41,44,18,66,e" filled="f" strokecolor="#0c7e0c" strokeweight=".25pt">
                      <v:path arrowok="t"/>
                    </v:shape>
                    <v:shape id="_x0000_s3672" style="position:absolute;left:3296;top:4722;width:49;height:40" coordsize="49,40" path="m,40l36,13,49,e" filled="f" strokecolor="#0c7e0c" strokeweight=".25pt">
                      <v:path arrowok="t"/>
                    </v:shape>
                    <v:shape id="_x0000_s3673" style="position:absolute;left:3310;top:4691;width:22;height:18" coordsize="22,18" path="m,18r4,l4,13r4,l13,9r,l17,4,17,r5,e" filled="f" strokecolor="#0c7e0c" strokeweight=".25pt">
                      <v:path arrowok="t"/>
                    </v:shape>
                    <v:shape id="_x0000_s3674" style="position:absolute;left:3323;top:4963;width:31;height:36" coordsize="31,36" path="m,36l17,22,31,e" filled="f" strokecolor="#0c7e0c" strokeweight=".25pt">
                      <v:path arrowok="t"/>
                    </v:shape>
                    <v:shape id="_x0000_s3675" style="position:absolute;left:3362;top:4914;width:207;height:31" coordsize="207,31" path="m,4l5,,22,4,35,18r27,4l71,18r17,4l97,31r22,l128,22r22,5l163,31r17,-4l185,22r4,5l207,22e" filled="f" strokecolor="#0c7e0c" strokeweight=".25pt">
                      <v:path arrowok="t"/>
                    </v:shape>
                    <v:shape id="_x0000_s3676" style="position:absolute;left:3358;top:4941;width:193;height:35" coordsize="193,35" path="m,l4,9r22,4l35,9r31,4l70,27r22,l101,27r22,l132,35r22,l162,31r22,-4l193,31e" filled="f" strokecolor="#0c7e0c" strokeweight=".25pt">
                      <v:path arrowok="t"/>
                    </v:shape>
                    <v:shape id="_x0000_s3677" style="position:absolute;left:3358;top:4976;width:176;height:32" coordsize="176,32" path="m,l22,5r9,9l57,18,70,14r22,4l97,27r26,l123,23r4,9l154,32r4,-5l162,32r14,e" filled="f" strokecolor="#0c7e0c" strokeweight=".25pt">
                      <v:path arrowok="t"/>
                    </v:shape>
                    <v:shape id="_x0000_s3678" style="position:absolute;left:3358;top:5008;width:158;height:27" coordsize="158,27" path="m,l18,4,26,,61,9r5,4l88,18r4,-5l123,18r4,9l154,27r4,-5e" filled="f" strokecolor="#0c7e0c" strokeweight=".25pt">
                      <v:path arrowok="t"/>
                    </v:shape>
                    <v:shape id="_x0000_s3679" style="position:absolute;left:3358;top:5035;width:149;height:26" coordsize="149,26" path="m,l18,r4,8l57,13,61,8r27,5l92,22r27,4l123,22r26,4e" filled="f" strokecolor="#0c7e0c" strokeweight=".25pt">
                      <v:path arrowok="t"/>
                    </v:shape>
                    <v:shape id="_x0000_s3680" style="position:absolute;left:3358;top:5061;width:141;height:27" coordsize="141,27" path="m,l18,r,l53,5r4,9l83,18r5,-4l114,18r9,5l141,27e" filled="f" strokecolor="#0c7e0c" strokeweight=".25pt">
                      <v:path arrowok="t"/>
                    </v:shape>
                    <v:shape id="_x0000_s3681" style="position:absolute;left:3362;top:5084;width:123;height:26" coordsize="123,26" path="m,l9,r5,9l49,13,53,9r26,4l84,22r26,4l119,26r4,e" filled="f" strokecolor="#0c7e0c" strokeweight=".25pt">
                      <v:path arrowok="t"/>
                    </v:shape>
                    <v:shape id="_x0000_s3682" style="position:absolute;left:3362;top:5106;width:110;height:27" coordsize="110,27" path="m,l14,4r,5l44,18r5,-5l53,18r18,4l79,18r5,9l110,27r,-5e" filled="f" strokecolor="#0c7e0c" strokeweight=".25pt">
                      <v:path arrowok="t"/>
                    </v:shape>
                    <v:shape id="_x0000_s3683" style="position:absolute;left:3362;top:5133;width:79;height:27" coordsize="79,27" path="m,l5,4r9,l40,9r4,9l49,13r22,5l79,27e" filled="f" strokecolor="#0c7e0c" strokeweight=".25pt">
                      <v:path arrowok="t"/>
                    </v:shape>
                    <v:shape id="_x0000_s3684" style="position:absolute;left:3441;top:5151;width:27;height:9" coordsize="27,9" path="m,l5,9r22,e" filled="f" strokecolor="#0c7e0c" strokeweight=".25pt">
                      <v:path arrowok="t"/>
                    </v:shape>
                    <v:shape id="_x0000_s3685" style="position:absolute;left:3367;top:5155;width:92;height:31" coordsize="92,31" path="m,l4,9r31,9l39,13r,5l66,27r4,-5l74,27r18,4e" filled="f" strokecolor="#0c7e0c" strokeweight=".25pt">
                      <v:path arrowok="t"/>
                    </v:shape>
                    <v:shape id="_x0000_s3686" style="position:absolute;left:3367;top:5191;width:88;height:22" coordsize="88,22" path="m,l9,,30,4r5,5l39,9r27,9l66,22r8,-4l88,22e" filled="f" strokecolor="#0c7e0c" strokeweight=".25pt">
                      <v:path arrowok="t"/>
                    </v:shape>
                    <v:shape id="_x0000_s3687" style="position:absolute;left:3371;top:5218;width:75;height:26" coordsize="75,26" path="m,l5,9r17,4l26,9r5,8l57,22r5,-5l66,26r9,e" filled="f" strokecolor="#0c7e0c" strokeweight=".25pt">
                      <v:path arrowok="t"/>
                    </v:shape>
                    <v:shape id="_x0000_s3688" style="position:absolute;left:3376;top:5253;width:61;height:41" coordsize="61,41" path="m,l13,5r4,4l21,5,48,9r4,9l57,14r4,l57,36,43,41,21,36,13,32,8,36e" filled="f" strokecolor="#0c7e0c" strokeweight=".25pt">
                      <v:path arrowok="t"/>
                    </v:shape>
                    <v:shape id="_x0000_s3689" style="position:absolute;left:3389;top:5316;width:35;height:9" coordsize="35,9" path="m,4l4,,30,4r5,5e" filled="f" strokecolor="#0c7e0c" strokeweight=".25pt">
                      <v:path arrowok="t"/>
                    </v:shape>
                    <v:shape id="_x0000_s3690" style="position:absolute;left:3393;top:5347;width:26;height:5" coordsize="26,5" path="m26,l22,5,,e" filled="f" strokecolor="#0c7e0c" strokeweight=".25pt">
                      <v:path arrowok="t"/>
                    </v:shape>
                    <v:line id="_x0000_s3691" style="position:absolute;flip:x" from="3402,5374" to="3415,5375" strokecolor="#0c7e0c" strokeweight=".25pt"/>
                    <v:shape id="_x0000_s3692" style="position:absolute;left:3529;top:4516;width:53;height:393" coordsize="53,393" path="m,l18,54r9,45l44,282r9,49l53,367r-4,26l44,380r5,-9l49,358r-5,-5l49,349r,-18l44,313r-4,l44,304r,-18l35,277r-4,-9l35,259r-4,-4l35,246,22,219r5,-4l27,206,22,193r5,-9l22,175r-4,l22,166r-9,-9l9,148r4,-9l,112r5,-9l9,94r,-4l,81r5,l5,76,,72,9,67,5,59,,54,9,50,9,36r4,-4l,xe" fillcolor="#ff9e00" strokecolor="#0c7e0c" strokeweight=".25pt">
                      <v:path arrowok="t"/>
                    </v:shape>
                  </v:group>
                </v:group>
                <v:group id="_x0000_s3693" style="position:absolute;left:4117;top:1876;width:17;height:33;rotation:-888542fd" coordorigin="1246,1632" coordsize="222,292">
                  <v:line id="_x0000_s3694" style="position:absolute;flip:y;v-text-anchor:middle" from="1248,1632" to="1296,1824" strokecolor="#f30" strokeweight=".25pt"/>
                  <v:line id="_x0000_s3695" style="position:absolute;rotation:-1329986fd;flip:y;v-text-anchor:middle" from="1282,1644" to="1330,1836" strokecolor="#f30" strokeweight=".25pt"/>
                  <v:line id="_x0000_s3696" style="position:absolute;rotation:-2503599fd;flip:y;v-text-anchor:middle" from="1304,1662" to="1352,1854" strokecolor="#f30" strokeweight=".25pt"/>
                  <v:line id="_x0000_s3697" style="position:absolute;rotation:-3198400fd;flip:y;v-text-anchor:middle" from="1318,1680" to="1366,1872" strokecolor="#f30" strokeweight=".25pt"/>
                  <v:group id="_x0000_s3698" style="position:absolute;left:1276;top:1702;width:192;height:222;rotation:2626019fd" coordorigin="1342,1728" coordsize="192,222">
                    <v:line id="_x0000_s3699" style="position:absolute;flip:y;v-text-anchor:middle" from="1344,1728" to="1392,1920" strokecolor="#f30" strokeweight=".25pt"/>
                    <v:line id="_x0000_s3700" style="position:absolute;rotation:-1329986fd;flip:y;v-text-anchor:middle" from="1378,1740" to="1426,1932" strokecolor="#f30" strokeweight=".25pt"/>
                    <v:line id="_x0000_s3701" style="position:absolute;rotation:-2503599fd;flip:y;v-text-anchor:middle" from="1400,1758" to="1448,1950" strokecolor="#f30" strokeweight=".25pt"/>
                    <v:line id="_x0000_s3702" style="position:absolute;rotation:-3198400fd;flip:y;v-text-anchor:middle" from="1414,1776" to="1462,1968" strokecolor="#f30" strokeweight=".25pt"/>
                  </v:group>
                </v:group>
                <v:group id="_x0000_s3703" style="position:absolute;left:4020;top:1920;width:16;height:32;rotation:-6498508fd" coordorigin="1246,1632" coordsize="222,292">
                  <v:line id="_x0000_s3704" style="position:absolute;flip:y;v-text-anchor:middle" from="1248,1632" to="1296,1824" strokecolor="#f30" strokeweight=".25pt"/>
                  <v:line id="_x0000_s3705" style="position:absolute;rotation:-1329986fd;flip:y;v-text-anchor:middle" from="1282,1644" to="1330,1836" strokecolor="#f30" strokeweight=".25pt"/>
                  <v:line id="_x0000_s3706" style="position:absolute;rotation:-2503599fd;flip:y;v-text-anchor:middle" from="1304,1662" to="1352,1854" strokecolor="#f30" strokeweight=".25pt"/>
                  <v:line id="_x0000_s3707" style="position:absolute;rotation:-3198400fd;flip:y;v-text-anchor:middle" from="1318,1680" to="1366,1872" strokecolor="#f30" strokeweight=".25pt"/>
                  <v:group id="_x0000_s3708" style="position:absolute;left:1276;top:1702;width:192;height:222;rotation:2626019fd" coordorigin="1342,1728" coordsize="192,222">
                    <v:line id="_x0000_s3709" style="position:absolute;flip:y;v-text-anchor:middle" from="1344,1728" to="1392,1920" strokecolor="#f30" strokeweight=".25pt"/>
                    <v:line id="_x0000_s3710" style="position:absolute;rotation:-1329986fd;flip:y;v-text-anchor:middle" from="1378,1740" to="1426,1932" strokecolor="#f30" strokeweight=".25pt"/>
                    <v:line id="_x0000_s3711" style="position:absolute;rotation:-2503599fd;flip:y;v-text-anchor:middle" from="1400,1758" to="1448,1950" strokecolor="#f30" strokeweight=".25pt"/>
                    <v:line id="_x0000_s3712" style="position:absolute;rotation:-3198400fd;flip:y;v-text-anchor:middle" from="1414,1776" to="1462,1968" strokecolor="#f30" strokeweight=".25pt"/>
                  </v:group>
                </v:group>
              </v:group>
              <v:rect id="_x0000_s3713" style="position:absolute;left:4672;top:1979;width:16;height:22;rotation:-3079735fd;v-text-anchor:middle" stroked="f"/>
              <v:group id="_x0000_s3714" style="position:absolute;left:4093;top:2203;width:211;height:167" coordorigin="4093,2203" coordsize="211,167">
                <v:group id="_x0000_s3715" style="position:absolute;left:4145;top:2211;width:107;height:211;rotation:-3063450fd" coordorigin="480,3600" coordsize="316,460">
                  <v:shape id="_x0000_s3716" style="position:absolute;left:480;top:3600;width:311;height:460" coordsize="311,460" path="m311,l293,67r-22,67l218,227r-67,85l80,388,,460,40,401,62,348,80,290,98,218r22,-76l147,102,187,67,311,xe" fillcolor="#00e500" stroked="f">
                    <v:path arrowok="t"/>
                  </v:shape>
                  <v:shape id="_x0000_s3717" style="position:absolute;left:609;top:3600;width:187;height:134" coordsize="187,134" path="m182,l160,4,116,26,67,53,27,89,9,111,,134r36,-9l58,120r13,5l89,116r18,l147,120,187,9r,-9l182,xe" fillcolor="#0e960e" stroked="f">
                    <v:path arrowok="t"/>
                  </v:shape>
                  <v:shape id="_x0000_s3718" style="position:absolute;left:547;top:3626;width:231;height:358" coordsize="231,358" path="m231,l200,23,169,49r-45,63l58,259,31,308,,358e" filled="f" strokeweight="0">
                    <v:path arrowok="t"/>
                  </v:shape>
                </v:group>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3719" type="#_x0000_t134" style="position:absolute;left:4160;top:2203;width:81;height:44;rotation:-1102934fd;flip:x;v-text-anchor:middle" fillcolor="#0e960e" stroked="f"/>
              </v:group>
              <v:group id="_x0000_s3720" style="position:absolute;left:4246;top:2139;width:150;height:211" coordorigin="4255,2133" coordsize="150,211">
                <v:shape id="_x0000_s3721" type="#_x0000_t134" style="position:absolute;left:4236;top:2160;width:82;height:44;rotation:-3573244fd;v-text-anchor:middle" fillcolor="#0e960e" stroked="f"/>
                <v:group id="_x0000_s3722" style="position:absolute;left:4298;top:2133;width:107;height:211;rotation:511186fd;flip:x" coordorigin="480,3600" coordsize="316,460">
                  <v:shape id="_x0000_s3723" style="position:absolute;left:480;top:3600;width:311;height:460" coordsize="311,460" path="m311,l293,67r-22,67l218,227r-67,85l80,388,,460,40,401,62,348,80,290,98,218r22,-76l147,102,187,67,311,xe" fillcolor="#00e500" stroked="f">
                    <v:path arrowok="t"/>
                  </v:shape>
                  <v:shape id="_x0000_s3724" style="position:absolute;left:609;top:3600;width:187;height:134" coordsize="187,134" path="m182,l160,4,116,26,67,53,27,89,9,111,,134r36,-9l58,120r13,5l89,116r18,l147,120,187,9r,-9l182,xe" fillcolor="#0e960e" stroked="f">
                    <v:path arrowok="t"/>
                  </v:shape>
                  <v:shape id="_x0000_s3725" style="position:absolute;left:547;top:3626;width:231;height:358" coordsize="231,358" path="m231,l200,23,169,49r-45,63l58,259,31,308,,358e" filled="f" strokeweight="0">
                    <v:path arrowok="t"/>
                  </v:shape>
                </v:group>
              </v:group>
              <v:group id="_x0000_s3726" style="position:absolute;left:3965;top:1994;width:211;height:166" coordorigin="4001,1969" coordsize="211,166">
                <v:group id="_x0000_s3727" style="position:absolute;left:4053;top:1976;width:107;height:211;rotation:-3063450fd" coordorigin="480,3600" coordsize="316,460">
                  <v:shape id="_x0000_s3728" style="position:absolute;left:480;top:3600;width:311;height:460" coordsize="311,460" path="m311,l293,67r-22,67l218,227r-67,85l80,388,,460,40,401,62,348,80,290,98,218r22,-76l147,102,187,67,311,xe" fillcolor="#00e500" stroked="f">
                    <v:path arrowok="t"/>
                  </v:shape>
                  <v:shape id="_x0000_s3729" style="position:absolute;left:609;top:3600;width:187;height:134" coordsize="187,134" path="m182,l160,4,116,26,67,53,27,89,9,111,,134r36,-9l58,120r13,5l89,116r18,l147,120,187,9r,-9l182,xe" fillcolor="#0e960e" stroked="f">
                    <v:path arrowok="t"/>
                  </v:shape>
                  <v:shape id="_x0000_s3730" style="position:absolute;left:547;top:3626;width:231;height:358" coordsize="231,358" path="m231,l200,23,169,49r-45,63l58,259,31,308,,358e" filled="f" strokeweight="0">
                    <v:path arrowok="t"/>
                  </v:shape>
                </v:group>
                <v:shape id="_x0000_s3731" type="#_x0000_t134" style="position:absolute;left:4069;top:1969;width:81;height:44;rotation:-1102934fd;flip:x;v-text-anchor:middle" fillcolor="#0e960e" stroked="f"/>
              </v:group>
              <v:group id="_x0000_s3732" style="position:absolute;left:4122;top:1941;width:150;height:211" coordorigin="4158,1916" coordsize="150,211">
                <v:shape id="_x0000_s3733" type="#_x0000_t134" style="position:absolute;left:4139;top:1943;width:81;height:44;rotation:-3573244fd;v-text-anchor:middle" fillcolor="#0e960e" stroked="f"/>
                <v:group id="_x0000_s3734" style="position:absolute;left:4200;top:1916;width:108;height:211;rotation:511186fd;flip:x" coordorigin="480,3600" coordsize="316,460">
                  <v:shape id="_x0000_s3735" style="position:absolute;left:480;top:3600;width:311;height:460" coordsize="311,460" path="m311,l293,67r-22,67l218,227r-67,85l80,388,,460,40,401,62,348,80,290,98,218r22,-76l147,102,187,67,311,xe" fillcolor="#00e500" stroked="f">
                    <v:path arrowok="t"/>
                  </v:shape>
                  <v:shape id="_x0000_s3736" style="position:absolute;left:609;top:3600;width:187;height:134" coordsize="187,134" path="m182,l160,4,116,26,67,53,27,89,9,111,,134r36,-9l58,120r13,5l89,116r18,l147,120,187,9r,-9l182,xe" fillcolor="#0e960e" stroked="f">
                    <v:path arrowok="t"/>
                  </v:shape>
                  <v:shape id="_x0000_s3737" style="position:absolute;left:547;top:3626;width:231;height:358" coordsize="231,358" path="m231,l200,23,169,49r-45,63l58,259,31,308,,358e" filled="f" strokeweight="0">
                    <v:path arrowok="t"/>
                  </v:shape>
                </v:group>
              </v:group>
              <v:group id="_x0000_s3738" style="position:absolute;left:3932;top:1454;width:123;height:224;rotation:-303846fd" coordorigin="5435,1596" coordsize="920,1275">
                <v:group id="_x0000_s3739" style="position:absolute;left:5435;top:1674;width:801;height:1197;rotation:-399194fd" coordorigin="480,3600" coordsize="316,460">
                  <v:shape id="_x0000_s3740" style="position:absolute;left:480;top:3600;width:311;height:460" coordsize="311,460" path="m311,l293,67r-22,67l218,227r-67,85l80,388,,460,40,401,62,348,80,290,98,218r22,-76l147,102,187,67,311,xe" fillcolor="#00e500" stroked="f">
                    <v:path arrowok="t"/>
                  </v:shape>
                  <v:shape id="_x0000_s3741" style="position:absolute;left:609;top:3600;width:187;height:134" coordsize="187,134" path="m182,l160,4,116,26,67,53,27,89,9,111,,134r36,-9l58,120r13,5l89,116r18,l147,120,187,9r,-9l182,xe" fillcolor="#0e960e" stroked="f">
                    <v:path arrowok="t"/>
                  </v:shape>
                  <v:shape id="_x0000_s3742" style="position:absolute;left:547;top:3626;width:231;height:358" coordsize="231,358" path="m231,l200,23,169,49r-45,63l58,259,31,308,,358e" filled="f" strokeweight="0">
                    <v:path arrowok="t"/>
                  </v:shape>
                </v:group>
                <v:shape id="_x0000_s3743" type="#_x0000_t134" style="position:absolute;left:5921;top:1787;width:625;height:243;rotation:-3767190fd;flip:x;v-text-anchor:middle" fillcolor="#0e960e" stroked="f"/>
              </v:group>
              <v:group id="_x0000_s3744" style="position:absolute;left:4057;top:1482;width:124;height:226;rotation:-1235155fd" coordorigin="10315,1987" coordsize="926,1282">
                <v:shape id="_x0000_s3745" type="#_x0000_t134" style="position:absolute;left:10315;top:1987;width:609;height:249;rotation:-908988fd;v-text-anchor:middle" fillcolor="#0e960e" stroked="f"/>
                <v:group id="_x0000_s3746" style="position:absolute;left:10440;top:2072;width:801;height:1197;rotation:-2153070fd;flip:x" coordorigin="480,3600" coordsize="316,460">
                  <v:shape id="_x0000_s3747" style="position:absolute;left:480;top:3600;width:311;height:460" coordsize="311,460" path="m311,l293,67r-22,67l218,227r-67,85l80,388,,460,40,401,62,348,80,290,98,218r22,-76l147,102,187,67,311,xe" fillcolor="#00e500" stroked="f">
                    <v:path arrowok="t"/>
                  </v:shape>
                  <v:shape id="_x0000_s3748" style="position:absolute;left:609;top:3600;width:187;height:134" coordsize="187,134" path="m182,l160,4,116,26,67,53,27,89,9,111,,134r36,-9l58,120r13,5l89,116r18,l147,120,187,9r,-9l182,xe" fillcolor="#0e960e" stroked="f">
                    <v:path arrowok="t"/>
                  </v:shape>
                  <v:shape id="_x0000_s3749" style="position:absolute;left:547;top:3626;width:231;height:358" coordsize="231,358" path="m231,l200,23,169,49r-45,63l58,259,31,308,,358e" filled="f" strokeweight="0">
                    <v:path arrowok="t"/>
                  </v:shape>
                </v:group>
              </v:group>
              <v:group id="_x0000_s3750" style="position:absolute;left:3940;top:1728;width:128;height:210" coordorigin="3984,1734" coordsize="128,210">
                <v:group id="_x0000_s3751" style="position:absolute;left:3984;top:1734;width:107;height:210;rotation:-2133771fd" coordorigin="480,3600" coordsize="316,460">
                  <v:shape id="_x0000_s3752" style="position:absolute;left:480;top:3600;width:311;height:460" coordsize="311,460" path="m311,l293,67r-22,67l218,227r-67,85l80,388,,460,40,401,62,348,80,290,98,218r22,-76l147,102,187,67,311,xe" fillcolor="#00e500" stroked="f">
                    <v:path arrowok="t"/>
                  </v:shape>
                  <v:shape id="_x0000_s3753" style="position:absolute;left:609;top:3600;width:187;height:134" coordsize="187,134" path="m182,l160,4,116,26,67,53,27,89,9,111,,134r36,-9l58,120r13,5l89,116r18,l147,120,187,9r,-9l182,xe" fillcolor="#0e960e" stroked="f">
                    <v:path arrowok="t"/>
                  </v:shape>
                  <v:shape id="_x0000_s3754" style="position:absolute;left:547;top:3626;width:231;height:358" coordsize="231,358" path="m231,l200,23,169,49r-45,63l58,259,31,308,,358e" filled="f" strokeweight="0">
                    <v:path arrowok="t"/>
                  </v:shape>
                </v:group>
                <v:shape id="_x0000_s3755" type="#_x0000_t134" style="position:absolute;left:4002;top:1738;width:110;height:33;rotation:-2032613fd;flip:x;v-text-anchor:middle" fillcolor="#0e960e" stroked="f"/>
              </v:group>
              <v:group id="_x0000_s3756" style="position:absolute;left:4032;top:1728;width:160;height:211" coordorigin="4083,1717" coordsize="160,211">
                <v:shape id="_x0000_s3757" type="#_x0000_t134" style="position:absolute;left:4083;top:1724;width:81;height:44;rotation:-2643565fd;v-text-anchor:middle" fillcolor="#0e960e" stroked="f"/>
                <v:group id="_x0000_s3758" style="position:absolute;left:4135;top:1717;width:108;height:211;rotation:-418493fd;flip:x" coordorigin="480,3600" coordsize="316,460">
                  <v:shape id="_x0000_s3759" style="position:absolute;left:480;top:3600;width:311;height:460" coordsize="311,460" path="m311,l293,67r-22,67l218,227r-67,85l80,388,,460,40,401,62,348,80,290,98,218r22,-76l147,102,187,67,311,xe" fillcolor="#00e500" stroked="f">
                    <v:path arrowok="t"/>
                  </v:shape>
                  <v:shape id="_x0000_s3760" style="position:absolute;left:609;top:3600;width:187;height:134" coordsize="187,134" path="m182,l160,4,116,26,67,53,27,89,9,111,,134r36,-9l58,120r13,5l89,116r18,l147,120,187,9r,-9l182,xe" fillcolor="#0e960e" stroked="f">
                    <v:path arrowok="t"/>
                  </v:shape>
                  <v:shape id="_x0000_s3761" style="position:absolute;left:547;top:3626;width:231;height:358" coordsize="231,358" path="m231,l200,23,169,49r-45,63l58,259,31,308,,358e" filled="f" strokeweight="0">
                    <v:path arrowok="t"/>
                  </v:shape>
                </v:group>
              </v:group>
              <v:group id="_x0000_s3762" style="position:absolute;left:4082;top:1236;width:75;height:144;rotation:-1871582fd" coordorigin="4403,1209" coordsize="565,814">
                <v:group id="_x0000_s3763" style="position:absolute;left:4403;top:1263;width:563;height:760" coordorigin="1246,1632" coordsize="222,292">
                  <v:line id="_x0000_s3764" style="position:absolute;flip:y;v-text-anchor:middle" from="1248,1632" to="1296,1824" strokecolor="#f30" strokeweight=".25pt"/>
                  <v:line id="_x0000_s3765" style="position:absolute;rotation:-1329986fd;flip:y;v-text-anchor:middle" from="1282,1644" to="1330,1836" strokecolor="#f30" strokeweight=".25pt"/>
                  <v:line id="_x0000_s3766" style="position:absolute;rotation:-2503599fd;flip:y;v-text-anchor:middle" from="1304,1662" to="1352,1854" strokecolor="#f30" strokeweight=".25pt"/>
                  <v:line id="_x0000_s3767" style="position:absolute;rotation:-3198400fd;flip:y;v-text-anchor:middle" from="1318,1680" to="1366,1872" strokecolor="#f30" strokeweight=".25pt"/>
                  <v:group id="_x0000_s3768" style="position:absolute;left:1276;top:1702;width:192;height:222;rotation:2626019fd" coordorigin="1342,1728" coordsize="192,222">
                    <v:line id="_x0000_s3769" style="position:absolute;flip:y;v-text-anchor:middle" from="1344,1728" to="1392,1920" strokecolor="#f30" strokeweight=".25pt"/>
                    <v:line id="_x0000_s3770" style="position:absolute;rotation:-1329986fd;flip:y;v-text-anchor:middle" from="1378,1740" to="1426,1932" strokecolor="#f30" strokeweight=".25pt"/>
                    <v:line id="_x0000_s3771" style="position:absolute;rotation:-2503599fd;flip:y;v-text-anchor:middle" from="1400,1758" to="1448,1950" strokecolor="#f30" strokeweight=".25pt"/>
                    <v:line id="_x0000_s3772" style="position:absolute;rotation:-3198400fd;flip:y;v-text-anchor:middle" from="1414,1776" to="1462,1968" strokecolor="#f30" strokeweight=".25pt"/>
                  </v:group>
                </v:group>
                <v:oval id="_x0000_s3773" style="position:absolute;left:4507;top:1209;width:63;height:65;v-text-anchor:middle" fillcolor="#0e960e" stroked="f"/>
                <v:oval id="_x0000_s3774" style="position:absolute;left:4666;top:1305;width:64;height:65;v-text-anchor:middle" fillcolor="#0e960e" stroked="f"/>
                <v:oval id="_x0000_s3775" style="position:absolute;left:4781;top:1401;width:63;height:65;v-text-anchor:middle" fillcolor="#0e960e" stroked="f"/>
                <v:oval id="_x0000_s3776" style="position:absolute;left:4844;top:1479;width:63;height:65;v-text-anchor:middle" fillcolor="#0e960e" stroked="f"/>
                <v:oval id="_x0000_s3777" style="position:absolute;left:4892;top:1557;width:63;height:65;v-text-anchor:middle" fillcolor="#0e960e" stroked="f"/>
                <v:oval id="_x0000_s3778" style="position:absolute;left:4905;top:1713;width:63;height:65;v-text-anchor:middle" fillcolor="#0e960e" stroked="f"/>
                <v:oval id="_x0000_s3779" style="position:absolute;left:4897;top:1828;width:63;height:65;v-text-anchor:middle" fillcolor="#0e960e" stroked="f"/>
              </v:group>
              <v:group id="_x0000_s3780" style="position:absolute;left:4964;top:1240;width:75;height:144;rotation:-90" coordorigin="4403,1209" coordsize="565,814">
                <v:group id="_x0000_s3781" style="position:absolute;left:4403;top:1263;width:563;height:760" coordorigin="1246,1632" coordsize="222,292">
                  <v:line id="_x0000_s3782" style="position:absolute;flip:y;v-text-anchor:middle" from="1248,1632" to="1296,1824" strokecolor="#f30" strokeweight=".25pt"/>
                  <v:line id="_x0000_s3783" style="position:absolute;rotation:-1329986fd;flip:y;v-text-anchor:middle" from="1282,1644" to="1330,1836" strokecolor="#f30" strokeweight=".25pt"/>
                  <v:line id="_x0000_s3784" style="position:absolute;rotation:-2503599fd;flip:y;v-text-anchor:middle" from="1304,1662" to="1352,1854" strokecolor="#f30" strokeweight=".25pt"/>
                  <v:line id="_x0000_s3785" style="position:absolute;rotation:-3198400fd;flip:y;v-text-anchor:middle" from="1318,1680" to="1366,1872" strokecolor="#f30" strokeweight=".25pt"/>
                  <v:group id="_x0000_s3786" style="position:absolute;left:1276;top:1702;width:192;height:222;rotation:2626019fd" coordorigin="1342,1728" coordsize="192,222">
                    <v:line id="_x0000_s3787" style="position:absolute;flip:y;v-text-anchor:middle" from="1344,1728" to="1392,1920" strokecolor="#f30" strokeweight=".25pt"/>
                    <v:line id="_x0000_s3788" style="position:absolute;rotation:-1329986fd;flip:y;v-text-anchor:middle" from="1378,1740" to="1426,1932" strokecolor="#f30" strokeweight=".25pt"/>
                    <v:line id="_x0000_s3789" style="position:absolute;rotation:-2503599fd;flip:y;v-text-anchor:middle" from="1400,1758" to="1448,1950" strokecolor="#f30" strokeweight=".25pt"/>
                    <v:line id="_x0000_s3790" style="position:absolute;rotation:-3198400fd;flip:y;v-text-anchor:middle" from="1414,1776" to="1462,1968" strokecolor="#f30" strokeweight=".25pt"/>
                  </v:group>
                </v:group>
                <v:oval id="_x0000_s3791" style="position:absolute;left:4507;top:1209;width:63;height:65;v-text-anchor:middle" fillcolor="#0e960e" stroked="f"/>
                <v:oval id="_x0000_s3792" style="position:absolute;left:4666;top:1305;width:64;height:65;v-text-anchor:middle" fillcolor="#0e960e" stroked="f"/>
                <v:oval id="_x0000_s3793" style="position:absolute;left:4781;top:1401;width:63;height:65;v-text-anchor:middle" fillcolor="#0e960e" stroked="f"/>
                <v:oval id="_x0000_s3794" style="position:absolute;left:4844;top:1479;width:63;height:65;v-text-anchor:middle" fillcolor="#0e960e" stroked="f"/>
                <v:oval id="_x0000_s3795" style="position:absolute;left:4892;top:1557;width:63;height:65;v-text-anchor:middle" fillcolor="#0e960e" stroked="f"/>
                <v:oval id="_x0000_s3796" style="position:absolute;left:4905;top:1713;width:63;height:65;v-text-anchor:middle" fillcolor="#0e960e" stroked="f"/>
                <v:oval id="_x0000_s3797" style="position:absolute;left:4897;top:1828;width:63;height:65;v-text-anchor:middle" fillcolor="#0e960e" stroked="f"/>
              </v:group>
              <v:group id="_x0000_s3798" style="position:absolute;left:4446;top:2235;width:250;height:217" coordorigin="4721,1906" coordsize="250,217">
                <v:shape id="_x0000_s3799" style="position:absolute;left:4721;top:2050;width:87;height:71" coordsize="87,71" path="m,63r16,6l29,71,45,69,58,65,71,57,80,47,85,37,87,27r-16,l58,27,47,25,36,23,25,19,16,14,7,8,,,,63xe" stroked="f">
                  <v:path arrowok="t"/>
                </v:shape>
                <v:shape id="_x0000_s3800" style="position:absolute;left:4721;top:2050;width:87;height:71" coordsize="87,71" path="m,63r16,6l29,71,45,69,58,65,71,57,80,47,85,37,87,27r-16,l58,27,47,25,36,23,25,19,16,14,7,8,,,,63e" filled="f" strokecolor="blue" strokeweight="0">
                  <v:path arrowok="t"/>
                </v:shape>
                <v:shape id="_x0000_s3801" style="position:absolute;left:4721;top:1989;width:56;height:88" coordsize="56,88" path="m56,r,88l47,86r-7,l31,82,25,80,18,77,11,71,4,67,,59,,27,,23,2,22,4,20,7,18,9,14r4,-2l18,12r4,-2l27,10r6,l38,10,42,8,47,6r4,l54,4,56,xe" fillcolor="aqua" stroked="f">
                  <v:path arrowok="t"/>
                </v:shape>
                <v:shape id="_x0000_s3802" style="position:absolute;left:4721;top:1989;width:56;height:88" coordsize="56,88" path="m56,r,88l47,86r-7,l31,82,25,80,18,77,11,71,4,67,,59,,27,,23,2,22,4,20,7,18,9,14r4,-2l18,12r4,-2l27,10r6,l38,10,42,8,47,6r4,l54,4,56,e" filled="f" strokecolor="blue" strokeweight="0">
                  <v:path arrowok="t"/>
                </v:shape>
                <v:shape id="_x0000_s3803" style="position:absolute;left:4826;top:2073;width:33;height:26" coordsize="33,26" path="m20,l18,2,13,4,11,6,9,6,4,8,2,8,,8r,l,14r2,4l7,22r4,2l16,26r6,l29,24r4,-4l31,18,29,16r,-4l27,10,24,8,22,6r,-2l20,xe" fillcolor="aqua" stroked="f">
                  <v:path arrowok="t"/>
                </v:shape>
                <v:shape id="_x0000_s3804" style="position:absolute;left:4826;top:2073;width:33;height:26" coordsize="33,26" path="m20,l18,2,13,4,11,6,9,6,4,8,2,8,,8r,6l2,18r5,4l11,24r5,2l22,26r7,-2l33,20,31,18,29,16r,-4l27,10,24,8,22,6r,-2l20,e" filled="f" strokecolor="blue" strokeweight="0">
                  <v:path arrowok="t"/>
                </v:shape>
                <v:shape id="_x0000_s3805" style="position:absolute;left:4846;top:2056;width:121;height:67" coordsize="121,67" path="m22,4r16,8l54,15r13,2l80,19,92,17r11,-4l112,8,121,r,10l121,19r-3,10l118,37r-2,8l114,53r-5,6l105,65,85,67,67,65,51,63,38,57,27,49,16,41,9,29,,17,22,4xe" stroked="f">
                  <v:path arrowok="t"/>
                </v:shape>
                <v:shape id="_x0000_s3806" style="position:absolute;left:4846;top:2056;width:121;height:67" coordsize="121,67" path="m22,4r16,8l54,15r13,2l80,19,92,17r11,-4l112,8,121,r,10l121,19r-3,10l118,37r-2,8l114,53r-5,6l105,65,85,67,67,65,51,63,38,57,27,49,16,41,9,29,,17,22,4e" filled="f" strokecolor="blue" strokeweight="0">
                  <v:path arrowok="t"/>
                </v:shape>
                <v:shape id="_x0000_s3807" style="position:absolute;left:4783;top:1906;width:114;height:122" coordsize="114,122" path="m101,105r13,-8l114,87r,-10l114,67r,-10l112,49r-2,-9l108,32,103,22,94,12,83,6,70,2,54,,38,2,25,8,14,18,5,30,,61r,4l3,71r,4l7,77r2,4l14,83r7,2l27,87r5,2l36,93r5,4l45,101r5,4l52,108r2,4l56,118r3,4l76,120r-2,-6l70,110r-3,-5l65,99,63,95,61,89r,-6l59,77,61,65r4,-8l70,51r4,-3l81,46r7,2l96,51r5,8l101,105xe" stroked="f">
                  <v:path arrowok="t"/>
                </v:shape>
                <v:shape id="_x0000_s3808" style="position:absolute;left:4783;top:1906;width:114;height:122" coordsize="114,122" path="m101,105r13,-8l114,87r,-10l114,67r,-10l112,49r-2,-9l108,32,103,22,94,12,83,6,70,2,54,,38,2,25,8,14,18,5,30,,61r,4l3,71r,4l7,77r2,4l14,83r7,2l27,87r5,2l36,93r5,4l45,101r5,4l52,108r2,4l56,118r3,4l76,120r-2,-6l70,110r-3,-5l65,99,63,95,61,89r,-6l59,77,61,65r4,-8l70,51r4,-3l81,46r7,2l96,51r5,8l101,105e" filled="f" strokecolor="blue" strokeweight="0">
                  <v:path arrowok="t"/>
                </v:shape>
                <v:shape id="_x0000_s3809" style="position:absolute;left:4909;top:1991;width:62;height:84" coordsize="62,84" path="m,l2,6,4,8r4,2l15,10r5,l26,10r5,l35,10r7,2l49,18r6,7l60,35r2,12l60,59r-2,4l55,67r-4,4l46,75r-4,2l35,80r-4,l24,82r-4,l13,84,6,82r-4,l,xe" fillcolor="aqua" stroked="f">
                  <v:path arrowok="t"/>
                </v:shape>
                <v:shape id="_x0000_s3810" style="position:absolute;left:4909;top:1991;width:62;height:84" coordsize="62,84" path="m,l2,6,4,8r4,2l15,10r5,l26,10r5,l35,10r7,2l49,18r6,7l60,35r2,12l60,59r-2,4l55,67r-4,4l46,75r-4,2l35,80r-4,l24,82r-4,l13,84,6,82r-4,l,e" filled="f" strokecolor="blue" strokeweight="0">
                  <v:path arrowok="t"/>
                </v:shape>
                <v:shape id="_x0000_s3811" style="position:absolute;left:4795;top:2022;width:91;height:59" coordsize="91,59" path="m,51l,46,,42,2,36,4,32r,-6l6,22,9,18r2,-6l15,10,20,6,24,4,29,2r4,l38,r6,l49,,91,2r,4l91,10r,6l89,20r-2,4l84,28r-4,4l78,36r-9,6l60,46r-7,5l47,55r-9,4l29,59r-9,l11,55r,l9,53r-3,l6,53,4,51r-2,l2,51,,51xe" stroked="f">
                  <v:path arrowok="t"/>
                </v:shape>
                <v:shape id="_x0000_s3812" style="position:absolute;left:4795;top:2022;width:91;height:59" coordsize="91,59" path="m,51l,46,,42,2,36,4,32r,-6l6,22,9,18r2,-6l15,10,20,6,24,4,29,2r4,l38,r6,l49,,91,2r,4l91,10r,6l89,20r-2,4l84,28r-4,4l78,36r-9,6l60,46r-7,5l47,55r-9,4l29,59r-9,l11,55,9,53r-3,l4,51r-2,l,51e" filled="f" strokecolor="blue" strokeweight="0">
                  <v:path arrowok="t"/>
                </v:shape>
              </v:group>
              <v:group id="_x0000_s3813" style="position:absolute;left:4921;top:1711;width:288;height:230;rotation:288265fd" coordorigin="4921,1656" coordsize="288,230">
                <v:group id="_x0000_s3814" style="position:absolute;left:4921;top:1656;width:167;height:220" coordorigin="4921,1656" coordsize="167,220">
                  <v:shape id="_x0000_s3815" type="#_x0000_t134" style="position:absolute;left:4995;top:1669;width:93;height:47;rotation:-9149063fd;v-text-anchor:middle" fillcolor="#0e960e" stroked="f"/>
                  <v:group id="_x0000_s3816" style="position:absolute;left:4921;top:1656;width:99;height:220;rotation:-113479fd" coordorigin="480,3600" coordsize="316,460">
                    <v:shape id="_x0000_s3817" style="position:absolute;left:480;top:3600;width:311;height:460" coordsize="311,460" path="m311,l293,67r-22,67l218,227r-67,85l80,388,,460,40,401,62,348,80,290,98,218r22,-76l147,102,187,67,311,xe" fillcolor="#00e500" stroked="f">
                      <v:path arrowok="t"/>
                    </v:shape>
                    <v:shape id="_x0000_s3818" style="position:absolute;left:609;top:3600;width:187;height:134" coordsize="187,134" path="m182,l160,4,116,26,67,53,27,89,9,111,,134r36,-9l58,120r13,5l89,116r18,l147,120,187,9r,-9l182,xe" fillcolor="#0e960e" stroked="f">
                      <v:path arrowok="t"/>
                    </v:shape>
                    <v:shape id="_x0000_s3819" style="position:absolute;left:547;top:3626;width:231;height:358" coordsize="231,358" path="m231,l200,23,169,49r-45,63l58,259,31,308,,358e" filled="f" strokeweight="0">
                      <v:path arrowok="t"/>
                    </v:shape>
                  </v:group>
                </v:group>
                <v:group id="_x0000_s3820" style="position:absolute;left:5040;top:1667;width:169;height:219" coordorigin="5040,1667" coordsize="169,219">
                  <v:shape id="_x0000_s3821" type="#_x0000_t134" style="position:absolute;left:5040;top:1680;width:115;height:30;rotation:-9631629fd;flip:x;v-text-anchor:middle" fillcolor="#0e960e" stroked="f"/>
                  <v:group id="_x0000_s3822" style="position:absolute;left:5110;top:1667;width:99;height:219;rotation:-832052fd;flip:x" coordorigin="480,3600" coordsize="316,460">
                    <v:shape id="_x0000_s3823" style="position:absolute;left:480;top:3600;width:311;height:460" coordsize="311,460" path="m311,l293,67r-22,67l218,227r-67,85l80,388,,460,40,401,62,348,80,290,98,218r22,-76l147,102,187,67,311,xe" fillcolor="#00e500" stroked="f">
                      <v:path arrowok="t"/>
                    </v:shape>
                    <v:shape id="_x0000_s3824" style="position:absolute;left:609;top:3600;width:187;height:134" coordsize="187,134" path="m182,l160,4,116,26,67,53,27,89,9,111,,134r36,-9l58,120r13,5l89,116r18,l147,120,187,9r,-9l182,xe" fillcolor="#0e960e" stroked="f">
                      <v:path arrowok="t"/>
                    </v:shape>
                    <v:shape id="_x0000_s3825" style="position:absolute;left:547;top:3626;width:231;height:358" coordsize="231,358" path="m231,l200,23,169,49r-45,63l58,259,31,308,,358e" filled="f" strokeweight="0">
                      <v:path arrowok="t"/>
                    </v:shape>
                  </v:group>
                </v:group>
              </v:group>
              <v:group id="_x0000_s3826" style="position:absolute;left:4827;top:1935;width:336;height:230;rotation:1463690fd" coordorigin="4560,1872" coordsize="288,230">
                <v:group id="_x0000_s3827" style="position:absolute;left:4560;top:1872;width:167;height:220" coordorigin="4921,1656" coordsize="167,220">
                  <v:shape id="_x0000_s3828" type="#_x0000_t134" style="position:absolute;left:4995;top:1669;width:93;height:47;rotation:-9149063fd;v-text-anchor:middle" fillcolor="#0e960e" stroked="f"/>
                  <v:group id="_x0000_s3829" style="position:absolute;left:4921;top:1656;width:99;height:220;rotation:-113479fd" coordorigin="480,3600" coordsize="316,460">
                    <v:shape id="_x0000_s3830" style="position:absolute;left:480;top:3600;width:311;height:460" coordsize="311,460" path="m311,l293,67r-22,67l218,227r-67,85l80,388,,460,40,401,62,348,80,290,98,218r22,-76l147,102,187,67,311,xe" fillcolor="#00e500" stroked="f">
                      <v:path arrowok="t"/>
                    </v:shape>
                    <v:shape id="_x0000_s3831" style="position:absolute;left:609;top:3600;width:187;height:134" coordsize="187,134" path="m182,l160,4,116,26,67,53,27,89,9,111,,134r36,-9l58,120r13,5l89,116r18,l147,120,187,9r,-9l182,xe" fillcolor="#0e960e" stroked="f">
                      <v:path arrowok="t"/>
                    </v:shape>
                    <v:shape id="_x0000_s3832" style="position:absolute;left:547;top:3626;width:231;height:358" coordsize="231,358" path="m231,l200,23,169,49r-45,63l58,259,31,308,,358e" filled="f" strokeweight="0">
                      <v:path arrowok="t"/>
                    </v:shape>
                  </v:group>
                </v:group>
                <v:group id="_x0000_s3833" style="position:absolute;left:4679;top:1883;width:169;height:219" coordorigin="5040,1667" coordsize="169,219">
                  <v:shape id="_x0000_s3834" type="#_x0000_t134" style="position:absolute;left:5040;top:1680;width:115;height:30;rotation:-9631629fd;flip:x;v-text-anchor:middle" fillcolor="#0e960e" stroked="f"/>
                  <v:group id="_x0000_s3835" style="position:absolute;left:5110;top:1667;width:99;height:219;rotation:-832052fd;flip:x" coordorigin="480,3600" coordsize="316,460">
                    <v:shape id="_x0000_s3836" style="position:absolute;left:480;top:3600;width:311;height:460" coordsize="311,460" path="m311,l293,67r-22,67l218,227r-67,85l80,388,,460,40,401,62,348,80,290,98,218r22,-76l147,102,187,67,311,xe" fillcolor="#00e500" stroked="f">
                      <v:path arrowok="t"/>
                    </v:shape>
                    <v:shape id="_x0000_s3837" style="position:absolute;left:609;top:3600;width:187;height:134" coordsize="187,134" path="m182,l160,4,116,26,67,53,27,89,9,111,,134r36,-9l58,120r13,5l89,116r18,l147,120,187,9r,-9l182,xe" fillcolor="#0e960e" stroked="f">
                      <v:path arrowok="t"/>
                    </v:shape>
                    <v:shape id="_x0000_s3838" style="position:absolute;left:547;top:3626;width:231;height:358" coordsize="231,358" path="m231,l200,23,169,49r-45,63l58,259,31,308,,358e" filled="f" strokeweight="0">
                      <v:path arrowok="t"/>
                    </v:shape>
                  </v:group>
                </v:group>
              </v:group>
              <v:group id="_x0000_s3839" style="position:absolute;left:4711;top:2130;width:315;height:291" coordorigin="4711,2130" coordsize="315,291">
                <v:group id="_x0000_s3840" style="position:absolute;left:4711;top:2130;width:195;height:220;rotation:1463690fd" coordorigin="4921,1656" coordsize="167,220">
                  <v:shape id="_x0000_s3841" type="#_x0000_t134" style="position:absolute;left:4995;top:1669;width:93;height:47;rotation:-9149063fd;v-text-anchor:middle" fillcolor="#0e960e" stroked="f"/>
                  <v:group id="_x0000_s3842" style="position:absolute;left:4921;top:1656;width:99;height:220;rotation:-113479fd" coordorigin="480,3600" coordsize="316,460">
                    <v:shape id="_x0000_s3843" style="position:absolute;left:480;top:3600;width:311;height:460" coordsize="311,460" path="m311,l293,67r-22,67l218,227r-67,85l80,388,,460,40,401,62,348,80,290,98,218r22,-76l147,102,187,67,311,xe" fillcolor="#00e500" stroked="f">
                      <v:path arrowok="t"/>
                    </v:shape>
                    <v:shape id="_x0000_s3844" style="position:absolute;left:609;top:3600;width:187;height:134" coordsize="187,134" path="m182,l160,4,116,26,67,53,27,89,9,111,,134r36,-9l58,120r13,5l89,116r18,l147,120,187,9r,-9l182,xe" fillcolor="#0e960e" stroked="f">
                      <v:path arrowok="t"/>
                    </v:shape>
                    <v:shape id="_x0000_s3845" style="position:absolute;left:547;top:3626;width:231;height:358" coordsize="231,358" path="m231,l200,23,169,49r-45,63l58,259,31,308,,358e" filled="f" strokeweight="0">
                      <v:path arrowok="t"/>
                    </v:shape>
                  </v:group>
                </v:group>
                <v:group id="_x0000_s3846" style="position:absolute;left:4868;top:2200;width:158;height:221" coordorigin="4868,2200" coordsize="158,221">
                  <v:shape id="_x0000_s3847" type="#_x0000_t134" style="position:absolute;left:4868;top:2200;width:134;height:30;rotation:-11095319fd;flip:x;v-text-anchor:middle" fillcolor="#0e960e" stroked="f"/>
                  <v:group id="_x0000_s3848" style="position:absolute;left:4911;top:2202;width:115;height:219;rotation:-2653335fd;flip:x" coordorigin="480,3600" coordsize="316,460">
                    <v:shape id="_x0000_s3849" style="position:absolute;left:480;top:3600;width:311;height:460" coordsize="311,460" path="m311,l293,67r-22,67l218,227r-67,85l80,388,,460,40,401,62,348,80,290,98,218r22,-76l147,102,187,67,311,xe" fillcolor="#00e500" stroked="f">
                      <v:path arrowok="t"/>
                    </v:shape>
                    <v:shape id="_x0000_s3850" style="position:absolute;left:609;top:3600;width:187;height:134" coordsize="187,134" path="m182,l160,4,116,26,67,53,27,89,9,111,,134r36,-9l58,120r13,5l89,116r18,l147,120,187,9r,-9l182,xe" fillcolor="#0e960e" stroked="f">
                      <v:path arrowok="t"/>
                    </v:shape>
                    <v:shape id="_x0000_s3851" style="position:absolute;left:547;top:3626;width:231;height:358" coordsize="231,358" path="m231,l200,23,169,49r-45,63l58,259,31,308,,358e" filled="f" strokeweight="0">
                      <v:path arrowok="t"/>
                    </v:shape>
                  </v:group>
                </v:group>
              </v:group>
              <v:group id="_x0000_s3852" style="position:absolute;left:4932;top:1452;width:288;height:230;rotation:-619924fd" coordorigin="4921,1656" coordsize="288,230">
                <v:group id="_x0000_s3853" style="position:absolute;left:4921;top:1656;width:167;height:220" coordorigin="4921,1656" coordsize="167,220">
                  <v:shape id="_x0000_s3854" type="#_x0000_t134" style="position:absolute;left:4995;top:1669;width:93;height:47;rotation:-9149063fd;v-text-anchor:middle" fillcolor="#0e960e" stroked="f"/>
                  <v:group id="_x0000_s3855" style="position:absolute;left:4921;top:1656;width:99;height:220;rotation:-113479fd" coordorigin="480,3600" coordsize="316,460">
                    <v:shape id="_x0000_s3856" style="position:absolute;left:480;top:3600;width:311;height:460" coordsize="311,460" path="m311,l293,67r-22,67l218,227r-67,85l80,388,,460,40,401,62,348,80,290,98,218r22,-76l147,102,187,67,311,xe" fillcolor="#00e500" stroked="f">
                      <v:path arrowok="t"/>
                    </v:shape>
                    <v:shape id="_x0000_s3857" style="position:absolute;left:609;top:3600;width:187;height:134" coordsize="187,134" path="m182,l160,4,116,26,67,53,27,89,9,111,,134r36,-9l58,120r13,5l89,116r18,l147,120,187,9r,-9l182,xe" fillcolor="#0e960e" stroked="f">
                      <v:path arrowok="t"/>
                    </v:shape>
                    <v:shape id="_x0000_s3858" style="position:absolute;left:547;top:3626;width:231;height:358" coordsize="231,358" path="m231,l200,23,169,49r-45,63l58,259,31,308,,358e" filled="f" strokeweight="0">
                      <v:path arrowok="t"/>
                    </v:shape>
                  </v:group>
                </v:group>
                <v:group id="_x0000_s3859" style="position:absolute;left:5040;top:1667;width:169;height:219" coordorigin="5040,1667" coordsize="169,219">
                  <v:shape id="_x0000_s3860" type="#_x0000_t134" style="position:absolute;left:5040;top:1680;width:115;height:30;rotation:-9631629fd;flip:x;v-text-anchor:middle" fillcolor="#0e960e" stroked="f"/>
                  <v:group id="_x0000_s3861" style="position:absolute;left:5110;top:1667;width:99;height:219;rotation:-832052fd;flip:x" coordorigin="480,3600" coordsize="316,460">
                    <v:shape id="_x0000_s3862" style="position:absolute;left:480;top:3600;width:311;height:460" coordsize="311,460" path="m311,l293,67r-22,67l218,227r-67,85l80,388,,460,40,401,62,348,80,290,98,218r22,-76l147,102,187,67,311,xe" fillcolor="#00e500" stroked="f">
                      <v:path arrowok="t"/>
                    </v:shape>
                    <v:shape id="_x0000_s3863" style="position:absolute;left:609;top:3600;width:187;height:134" coordsize="187,134" path="m182,l160,4,116,26,67,53,27,89,9,111,,134r36,-9l58,120r13,5l89,116r18,l147,120,187,9r,-9l182,xe" fillcolor="#0e960e" stroked="f">
                      <v:path arrowok="t"/>
                    </v:shape>
                    <v:shape id="_x0000_s3864" style="position:absolute;left:547;top:3626;width:231;height:358" coordsize="231,358" path="m231,l200,23,169,49r-45,63l58,259,31,308,,358e" filled="f" strokeweight="0">
                      <v:path arrowok="t"/>
                    </v:shape>
                  </v:group>
                </v:group>
              </v:group>
            </v:group>
          </v:group>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865" type="#_x0000_t136" style="position:absolute;left:5547;top:1632;width:562;height:77" fillcolor="#333" stroked="f">
            <v:shadow color="#868686"/>
            <o:extrusion v:ext="view" backdepth="10pt" color="#630" viewpoint=",0" viewpointorigin=",0" skewangle="180" brightness="4000f" lightposition="-50000" lightlevel="52000f" lightposition2="50000" lightlevel2="14000f" lightharsh2="t"/>
            <v:textpath style="font-family:&quot;Arial&quot;;v-text-kern:t" trim="t" fitpath="t" string="São Francisco do Brejão-MA"/>
          </v:shape>
          <v:shape id="_x0000_s3866" type="#_x0000_t95" style="position:absolute;left:5351;top:690;width:954;height:931;rotation:11781071fd;v-text-anchor:middle" adj="8026311,7305" fillcolor="#3c3" strokeweight=".25pt"/>
          <v:shapetype id="_x0000_t149" coordsize="21600,21600" o:spt="149" adj=",5400" path="al10800,10800@0@0@3@15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ormulas>
            <v:path textpathok="t" o:connecttype="custom" o:connectlocs="10800,@27;@22,@23;10800,@26;@24,@23"/>
            <v:textpath on="t" fitshape="t"/>
            <v:handles>
              <v:h position="#1,#0" polar="10800,10800" radiusrange="0,10800"/>
            </v:handles>
            <o:lock v:ext="edit" text="t" shapetype="t"/>
          </v:shapetype>
          <v:shape id="_x0000_s3867" type="#_x0000_t149" style="position:absolute;left:5374;top:702;width:912;height:911;rotation:-49998fd" adj="-2263553,7824" fillcolor="#333" stroked="f">
            <v:shadow color="silver"/>
            <v:textpath style="font-family:&quot;Arial&quot;;v-text-spacing:58985f;v-text-kern:t;v-same-letter-heights:t" trim="t" fitpath="t" string="CAMARA  MUNICIPAL"/>
          </v:shape>
        </v:group>
        <o:OLEObject Type="Embed" ProgID="PBrush" ShapeID="_x0000_s2050" DrawAspect="Content" ObjectID="_1699930897" r:id="rId2"/>
      </w:pict>
    </w:r>
  </w:p>
  <w:p w14:paraId="3A1AB3D6" w14:textId="77777777" w:rsidR="001D10F0" w:rsidRDefault="001D10F0" w:rsidP="009667AA">
    <w:pPr>
      <w:pStyle w:val="Cabealho"/>
      <w:spacing w:after="0" w:line="240" w:lineRule="auto"/>
      <w:ind w:firstLine="2268"/>
      <w:jc w:val="both"/>
      <w:rPr>
        <w:rFonts w:ascii="Century Gothic" w:hAnsi="Century Gothic" w:cs="Arial"/>
        <w:b/>
        <w:sz w:val="20"/>
        <w:szCs w:val="20"/>
      </w:rPr>
    </w:pPr>
  </w:p>
  <w:p w14:paraId="2D71F37B" w14:textId="77777777" w:rsidR="001D10F0" w:rsidRDefault="001D10F0" w:rsidP="009667AA">
    <w:pPr>
      <w:pStyle w:val="Cabealho"/>
      <w:spacing w:after="0" w:line="240" w:lineRule="auto"/>
      <w:ind w:firstLine="2268"/>
      <w:jc w:val="both"/>
      <w:rPr>
        <w:rFonts w:ascii="Century Gothic" w:hAnsi="Century Gothic" w:cs="Arial"/>
        <w:b/>
        <w:sz w:val="20"/>
        <w:szCs w:val="20"/>
      </w:rPr>
    </w:pPr>
  </w:p>
  <w:p w14:paraId="07968E41" w14:textId="77777777" w:rsidR="001D10F0" w:rsidRDefault="001D10F0" w:rsidP="001D10F0">
    <w:pPr>
      <w:pStyle w:val="Cabealho"/>
      <w:spacing w:after="0" w:line="240" w:lineRule="auto"/>
      <w:jc w:val="both"/>
      <w:rPr>
        <w:rFonts w:ascii="Century Gothic" w:hAnsi="Century Gothic" w:cs="Arial"/>
        <w:b/>
        <w:sz w:val="20"/>
        <w:szCs w:val="20"/>
      </w:rPr>
    </w:pPr>
  </w:p>
  <w:p w14:paraId="35DBFB8D" w14:textId="77777777" w:rsidR="009667AA" w:rsidRPr="0090204A" w:rsidRDefault="001D10F0" w:rsidP="001D10F0">
    <w:pPr>
      <w:pStyle w:val="Cabealho"/>
      <w:spacing w:after="0" w:line="240" w:lineRule="auto"/>
      <w:ind w:firstLine="2268"/>
      <w:jc w:val="both"/>
      <w:rPr>
        <w:rFonts w:ascii="Century Gothic" w:hAnsi="Century Gothic" w:cs="Arial"/>
        <w:b/>
        <w:sz w:val="20"/>
        <w:szCs w:val="20"/>
      </w:rPr>
    </w:pPr>
    <w:r>
      <w:rPr>
        <w:rFonts w:ascii="Century Gothic" w:hAnsi="Century Gothic" w:cs="Arial"/>
        <w:b/>
        <w:sz w:val="20"/>
        <w:szCs w:val="20"/>
      </w:rPr>
      <w:t xml:space="preserve">                     </w:t>
    </w:r>
    <w:r w:rsidR="009667AA" w:rsidRPr="0090204A">
      <w:rPr>
        <w:rFonts w:ascii="Century Gothic" w:hAnsi="Century Gothic" w:cs="Arial"/>
        <w:b/>
        <w:sz w:val="20"/>
        <w:szCs w:val="20"/>
      </w:rPr>
      <w:t>ESTADO DO MARANHÃO</w:t>
    </w:r>
  </w:p>
  <w:p w14:paraId="534E22F1" w14:textId="77777777" w:rsidR="009667AA" w:rsidRPr="0090204A" w:rsidRDefault="009667AA" w:rsidP="001D10F0">
    <w:pPr>
      <w:pStyle w:val="Cabealho"/>
      <w:spacing w:after="0" w:line="240" w:lineRule="auto"/>
      <w:ind w:firstLine="2268"/>
      <w:jc w:val="both"/>
      <w:rPr>
        <w:rFonts w:ascii="Century Gothic" w:hAnsi="Century Gothic" w:cs="Arial"/>
        <w:b/>
        <w:sz w:val="20"/>
        <w:szCs w:val="20"/>
      </w:rPr>
    </w:pPr>
    <w:r w:rsidRPr="0090204A">
      <w:rPr>
        <w:rFonts w:ascii="Century Gothic" w:hAnsi="Century Gothic" w:cs="Arial"/>
        <w:b/>
        <w:sz w:val="20"/>
        <w:szCs w:val="20"/>
      </w:rPr>
      <w:t>MUNICÍPIO DE SÃO FRANCISCO DO BREJÃO</w:t>
    </w:r>
  </w:p>
  <w:p w14:paraId="779F65C4" w14:textId="710CE95E" w:rsidR="009667AA" w:rsidRDefault="006911CD" w:rsidP="006911CD">
    <w:pPr>
      <w:pStyle w:val="Cabealho"/>
      <w:spacing w:after="0" w:line="240" w:lineRule="auto"/>
      <w:ind w:firstLine="2268"/>
      <w:rPr>
        <w:rFonts w:ascii="Century Gothic" w:hAnsi="Century Gothic" w:cs="Arial"/>
        <w:b/>
        <w:bCs/>
        <w:sz w:val="20"/>
        <w:szCs w:val="20"/>
        <w:u w:val="single"/>
      </w:rPr>
    </w:pPr>
    <w:r>
      <w:rPr>
        <w:rFonts w:ascii="Century Gothic" w:hAnsi="Century Gothic" w:cs="Arial"/>
        <w:b/>
        <w:bCs/>
        <w:sz w:val="20"/>
        <w:szCs w:val="20"/>
      </w:rPr>
      <w:t xml:space="preserve">                       </w:t>
    </w:r>
    <w:r w:rsidR="009667AA" w:rsidRPr="001D10F0">
      <w:rPr>
        <w:rFonts w:ascii="Century Gothic" w:hAnsi="Century Gothic" w:cs="Arial"/>
        <w:b/>
        <w:bCs/>
        <w:sz w:val="20"/>
        <w:szCs w:val="20"/>
      </w:rPr>
      <w:t>CÂMARA MUNICIPAL</w:t>
    </w:r>
  </w:p>
  <w:p w14:paraId="391017D3" w14:textId="01D07CE2" w:rsidR="001D10F0" w:rsidRDefault="006911CD" w:rsidP="006911CD">
    <w:pPr>
      <w:pStyle w:val="Cabealho"/>
      <w:spacing w:after="0" w:line="240" w:lineRule="auto"/>
      <w:ind w:firstLine="2268"/>
      <w:rPr>
        <w:rFonts w:ascii="Century Gothic" w:hAnsi="Century Gothic" w:cs="Arial"/>
        <w:b/>
        <w:bCs/>
        <w:sz w:val="20"/>
        <w:szCs w:val="20"/>
      </w:rPr>
    </w:pPr>
    <w:r>
      <w:rPr>
        <w:rFonts w:ascii="Century Gothic" w:hAnsi="Century Gothic" w:cs="Arial"/>
        <w:b/>
        <w:bCs/>
        <w:sz w:val="20"/>
        <w:szCs w:val="20"/>
      </w:rPr>
      <w:t xml:space="preserve">                       </w:t>
    </w:r>
    <w:r w:rsidRPr="0090204A">
      <w:rPr>
        <w:rFonts w:ascii="Century Gothic" w:hAnsi="Century Gothic" w:cs="Arial"/>
        <w:b/>
        <w:bCs/>
        <w:sz w:val="20"/>
        <w:szCs w:val="20"/>
      </w:rPr>
      <w:t>PODER LEGISLATIVO</w:t>
    </w:r>
  </w:p>
  <w:p w14:paraId="3653A5F8" w14:textId="77777777" w:rsidR="006911CD" w:rsidRPr="001D10F0" w:rsidRDefault="006911CD" w:rsidP="006911CD">
    <w:pPr>
      <w:pStyle w:val="Cabealho"/>
      <w:spacing w:after="0" w:line="240" w:lineRule="auto"/>
      <w:ind w:firstLine="2268"/>
      <w:rPr>
        <w:rFonts w:ascii="Century Gothic" w:hAnsi="Century Gothic" w:cs="Arial"/>
        <w:b/>
        <w:bCs/>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304F9"/>
    <w:multiLevelType w:val="hybridMultilevel"/>
    <w:tmpl w:val="484C077E"/>
    <w:lvl w:ilvl="0" w:tplc="27EA94F6">
      <w:start w:val="1"/>
      <w:numFmt w:val="upperRoman"/>
      <w:lvlText w:val="%1)"/>
      <w:lvlJc w:val="left"/>
      <w:pPr>
        <w:ind w:left="2988" w:hanging="72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characterSpacingControl w:val="doNotCompress"/>
  <w:hdrShapeDefaults>
    <o:shapedefaults v:ext="edit" spidmax="3868"/>
    <o:shapelayout v:ext="edit">
      <o:idmap v:ext="edit" data="2,3"/>
      <o:rules v:ext="edit">
        <o:r id="V:Rule1" type="arc" idref="#_x0000_s2081"/>
      </o:rules>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669"/>
    <w:rsid w:val="00005668"/>
    <w:rsid w:val="00007D15"/>
    <w:rsid w:val="000133D4"/>
    <w:rsid w:val="00057732"/>
    <w:rsid w:val="000859A7"/>
    <w:rsid w:val="00095C0C"/>
    <w:rsid w:val="000A758E"/>
    <w:rsid w:val="000D6DB7"/>
    <w:rsid w:val="000E1E7D"/>
    <w:rsid w:val="001200BF"/>
    <w:rsid w:val="00124A00"/>
    <w:rsid w:val="00180581"/>
    <w:rsid w:val="00192327"/>
    <w:rsid w:val="00196840"/>
    <w:rsid w:val="001A30A7"/>
    <w:rsid w:val="001D10F0"/>
    <w:rsid w:val="001F021C"/>
    <w:rsid w:val="001F611C"/>
    <w:rsid w:val="00203319"/>
    <w:rsid w:val="002078BF"/>
    <w:rsid w:val="00265DCD"/>
    <w:rsid w:val="002B10BD"/>
    <w:rsid w:val="002B397C"/>
    <w:rsid w:val="002C14CF"/>
    <w:rsid w:val="002D28B1"/>
    <w:rsid w:val="002F2D70"/>
    <w:rsid w:val="00394862"/>
    <w:rsid w:val="003B2E90"/>
    <w:rsid w:val="003F25AC"/>
    <w:rsid w:val="003F66D9"/>
    <w:rsid w:val="003F6BEA"/>
    <w:rsid w:val="00414984"/>
    <w:rsid w:val="00420A31"/>
    <w:rsid w:val="004D0AD5"/>
    <w:rsid w:val="00505D79"/>
    <w:rsid w:val="00507FAD"/>
    <w:rsid w:val="00530829"/>
    <w:rsid w:val="00535447"/>
    <w:rsid w:val="00540A0C"/>
    <w:rsid w:val="005D18DF"/>
    <w:rsid w:val="005E057A"/>
    <w:rsid w:val="006653F3"/>
    <w:rsid w:val="00676425"/>
    <w:rsid w:val="006830FE"/>
    <w:rsid w:val="006911CD"/>
    <w:rsid w:val="006D3B64"/>
    <w:rsid w:val="007145B1"/>
    <w:rsid w:val="0074554E"/>
    <w:rsid w:val="007645E2"/>
    <w:rsid w:val="00777A9F"/>
    <w:rsid w:val="007A6A92"/>
    <w:rsid w:val="007B0780"/>
    <w:rsid w:val="007F111E"/>
    <w:rsid w:val="00825982"/>
    <w:rsid w:val="00867C84"/>
    <w:rsid w:val="00871B76"/>
    <w:rsid w:val="00904B79"/>
    <w:rsid w:val="00914C55"/>
    <w:rsid w:val="00916669"/>
    <w:rsid w:val="00932A2F"/>
    <w:rsid w:val="009502E0"/>
    <w:rsid w:val="009667AA"/>
    <w:rsid w:val="009B3FD4"/>
    <w:rsid w:val="009E41E3"/>
    <w:rsid w:val="00A27E39"/>
    <w:rsid w:val="00A32568"/>
    <w:rsid w:val="00A55953"/>
    <w:rsid w:val="00AB43B7"/>
    <w:rsid w:val="00AE2533"/>
    <w:rsid w:val="00AE300F"/>
    <w:rsid w:val="00B07868"/>
    <w:rsid w:val="00B446E6"/>
    <w:rsid w:val="00C054D8"/>
    <w:rsid w:val="00C33F02"/>
    <w:rsid w:val="00C57D3C"/>
    <w:rsid w:val="00C63670"/>
    <w:rsid w:val="00CB537A"/>
    <w:rsid w:val="00CE081B"/>
    <w:rsid w:val="00D00FED"/>
    <w:rsid w:val="00D1266B"/>
    <w:rsid w:val="00D20DFA"/>
    <w:rsid w:val="00D65E0F"/>
    <w:rsid w:val="00D82CE0"/>
    <w:rsid w:val="00D92180"/>
    <w:rsid w:val="00DA3BBD"/>
    <w:rsid w:val="00DF7925"/>
    <w:rsid w:val="00E32538"/>
    <w:rsid w:val="00E63C45"/>
    <w:rsid w:val="00F16D08"/>
    <w:rsid w:val="00F31019"/>
    <w:rsid w:val="00F508DB"/>
    <w:rsid w:val="00F67B24"/>
    <w:rsid w:val="00F84AF7"/>
    <w:rsid w:val="00FA4806"/>
    <w:rsid w:val="00FC0EF8"/>
    <w:rsid w:val="00FC5D59"/>
    <w:rsid w:val="00FE496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868"/>
    <o:shapelayout v:ext="edit">
      <o:idmap v:ext="edit" data="1"/>
    </o:shapelayout>
  </w:shapeDefaults>
  <w:decimalSymbol w:val=","/>
  <w:listSeparator w:val=";"/>
  <w14:docId w14:val="09321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97C"/>
    <w:pPr>
      <w:spacing w:after="200" w:line="276"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2B397C"/>
    <w:pPr>
      <w:tabs>
        <w:tab w:val="center" w:pos="4252"/>
        <w:tab w:val="right" w:pos="8504"/>
      </w:tabs>
    </w:pPr>
  </w:style>
  <w:style w:type="character" w:customStyle="1" w:styleId="CabealhoChar">
    <w:name w:val="Cabeçalho Char"/>
    <w:link w:val="Cabealho"/>
    <w:rsid w:val="002B397C"/>
    <w:rPr>
      <w:rFonts w:ascii="Calibri" w:eastAsia="Calibri" w:hAnsi="Calibri" w:cs="Times New Roman"/>
    </w:rPr>
  </w:style>
  <w:style w:type="paragraph" w:styleId="Rodap">
    <w:name w:val="footer"/>
    <w:basedOn w:val="Normal"/>
    <w:link w:val="RodapChar"/>
    <w:unhideWhenUsed/>
    <w:rsid w:val="002B397C"/>
    <w:pPr>
      <w:tabs>
        <w:tab w:val="center" w:pos="4252"/>
        <w:tab w:val="right" w:pos="8504"/>
      </w:tabs>
    </w:pPr>
  </w:style>
  <w:style w:type="character" w:customStyle="1" w:styleId="RodapChar">
    <w:name w:val="Rodapé Char"/>
    <w:link w:val="Rodap"/>
    <w:rsid w:val="002B397C"/>
    <w:rPr>
      <w:rFonts w:ascii="Calibri" w:eastAsia="Calibri" w:hAnsi="Calibri" w:cs="Times New Roman"/>
    </w:rPr>
  </w:style>
  <w:style w:type="character" w:styleId="Hyperlink">
    <w:name w:val="Hyperlink"/>
    <w:rsid w:val="002B397C"/>
    <w:rPr>
      <w:color w:val="0000FF"/>
      <w:u w:val="single"/>
    </w:rPr>
  </w:style>
  <w:style w:type="paragraph" w:styleId="Textodebalo">
    <w:name w:val="Balloon Text"/>
    <w:basedOn w:val="Normal"/>
    <w:link w:val="TextodebaloChar"/>
    <w:uiPriority w:val="99"/>
    <w:semiHidden/>
    <w:unhideWhenUsed/>
    <w:rsid w:val="002B397C"/>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2B397C"/>
    <w:rPr>
      <w:rFonts w:ascii="Tahoma" w:eastAsia="Calibri" w:hAnsi="Tahoma" w:cs="Tahoma"/>
      <w:sz w:val="16"/>
      <w:szCs w:val="16"/>
    </w:rPr>
  </w:style>
  <w:style w:type="character" w:styleId="Forte">
    <w:name w:val="Strong"/>
    <w:basedOn w:val="Fontepargpadro"/>
    <w:uiPriority w:val="22"/>
    <w:qFormat/>
    <w:rsid w:val="007F111E"/>
    <w:rPr>
      <w:b/>
      <w:bCs/>
    </w:rPr>
  </w:style>
  <w:style w:type="table" w:styleId="Tabelacomgrade">
    <w:name w:val="Table Grid"/>
    <w:basedOn w:val="Tabelanormal"/>
    <w:uiPriority w:val="59"/>
    <w:rsid w:val="00871B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97C"/>
    <w:pPr>
      <w:spacing w:after="200" w:line="276"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2B397C"/>
    <w:pPr>
      <w:tabs>
        <w:tab w:val="center" w:pos="4252"/>
        <w:tab w:val="right" w:pos="8504"/>
      </w:tabs>
    </w:pPr>
  </w:style>
  <w:style w:type="character" w:customStyle="1" w:styleId="CabealhoChar">
    <w:name w:val="Cabeçalho Char"/>
    <w:link w:val="Cabealho"/>
    <w:rsid w:val="002B397C"/>
    <w:rPr>
      <w:rFonts w:ascii="Calibri" w:eastAsia="Calibri" w:hAnsi="Calibri" w:cs="Times New Roman"/>
    </w:rPr>
  </w:style>
  <w:style w:type="paragraph" w:styleId="Rodap">
    <w:name w:val="footer"/>
    <w:basedOn w:val="Normal"/>
    <w:link w:val="RodapChar"/>
    <w:unhideWhenUsed/>
    <w:rsid w:val="002B397C"/>
    <w:pPr>
      <w:tabs>
        <w:tab w:val="center" w:pos="4252"/>
        <w:tab w:val="right" w:pos="8504"/>
      </w:tabs>
    </w:pPr>
  </w:style>
  <w:style w:type="character" w:customStyle="1" w:styleId="RodapChar">
    <w:name w:val="Rodapé Char"/>
    <w:link w:val="Rodap"/>
    <w:rsid w:val="002B397C"/>
    <w:rPr>
      <w:rFonts w:ascii="Calibri" w:eastAsia="Calibri" w:hAnsi="Calibri" w:cs="Times New Roman"/>
    </w:rPr>
  </w:style>
  <w:style w:type="character" w:styleId="Hyperlink">
    <w:name w:val="Hyperlink"/>
    <w:rsid w:val="002B397C"/>
    <w:rPr>
      <w:color w:val="0000FF"/>
      <w:u w:val="single"/>
    </w:rPr>
  </w:style>
  <w:style w:type="paragraph" w:styleId="Textodebalo">
    <w:name w:val="Balloon Text"/>
    <w:basedOn w:val="Normal"/>
    <w:link w:val="TextodebaloChar"/>
    <w:uiPriority w:val="99"/>
    <w:semiHidden/>
    <w:unhideWhenUsed/>
    <w:rsid w:val="002B397C"/>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2B397C"/>
    <w:rPr>
      <w:rFonts w:ascii="Tahoma" w:eastAsia="Calibri" w:hAnsi="Tahoma" w:cs="Tahoma"/>
      <w:sz w:val="16"/>
      <w:szCs w:val="16"/>
    </w:rPr>
  </w:style>
  <w:style w:type="character" w:styleId="Forte">
    <w:name w:val="Strong"/>
    <w:basedOn w:val="Fontepargpadro"/>
    <w:uiPriority w:val="22"/>
    <w:qFormat/>
    <w:rsid w:val="007F111E"/>
    <w:rPr>
      <w:b/>
      <w:bCs/>
    </w:rPr>
  </w:style>
  <w:style w:type="table" w:styleId="Tabelacomgrade">
    <w:name w:val="Table Grid"/>
    <w:basedOn w:val="Tabelanormal"/>
    <w:uiPriority w:val="59"/>
    <w:rsid w:val="00871B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9461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D:\Camara\2015\Parecer\PARECER%20AJ-LDO.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PARECER AJ-LDO</Template>
  <TotalTime>1</TotalTime>
  <Pages>3</Pages>
  <Words>650</Words>
  <Characters>3513</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4155</CharactersWithSpaces>
  <SharedDoc>false</SharedDoc>
  <HLinks>
    <vt:vector size="6" baseType="variant">
      <vt:variant>
        <vt:i4>6029352</vt:i4>
      </vt:variant>
      <vt:variant>
        <vt:i4>0</vt:i4>
      </vt:variant>
      <vt:variant>
        <vt:i4>0</vt:i4>
      </vt:variant>
      <vt:variant>
        <vt:i4>5</vt:i4>
      </vt:variant>
      <vt:variant>
        <vt:lpwstr>mailto:camara@saofranciscobrejao.com.br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Camara</dc:creator>
  <cp:lastModifiedBy>User</cp:lastModifiedBy>
  <cp:revision>2</cp:revision>
  <cp:lastPrinted>2020-05-08T12:23:00Z</cp:lastPrinted>
  <dcterms:created xsi:type="dcterms:W3CDTF">2021-12-02T09:15:00Z</dcterms:created>
  <dcterms:modified xsi:type="dcterms:W3CDTF">2021-12-02T09:15:00Z</dcterms:modified>
</cp:coreProperties>
</file>